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59" w:type="pct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70"/>
      </w:tblGrid>
      <w:tr w:rsidR="006A55C5" w:rsidRPr="00992606" w14:paraId="607C57F8" w14:textId="77777777" w:rsidTr="008C13FF">
        <w:tc>
          <w:tcPr>
            <w:tcW w:w="5000" w:type="pct"/>
            <w:shd w:val="clear" w:color="auto" w:fill="auto"/>
            <w:vAlign w:val="bottom"/>
          </w:tcPr>
          <w:p w14:paraId="603B5D6F" w14:textId="45BE03C5" w:rsidR="006A55C5" w:rsidRPr="00992606" w:rsidRDefault="006A55C5" w:rsidP="006145D8">
            <w:pPr>
              <w:spacing w:before="120" w:after="120"/>
              <w:rPr>
                <w:rFonts w:cstheme="minorHAnsi"/>
                <w:b/>
              </w:rPr>
            </w:pPr>
            <w:r w:rsidRPr="00992606">
              <w:rPr>
                <w:rFonts w:cstheme="minorHAnsi"/>
                <w:b/>
                <w:highlight w:val="yellow"/>
              </w:rPr>
              <w:t xml:space="preserve">THIS IS A TEMPLATE.  </w:t>
            </w:r>
            <w:r w:rsidR="00992606" w:rsidRPr="00992606">
              <w:rPr>
                <w:rFonts w:cstheme="minorHAnsi"/>
                <w:b/>
                <w:highlight w:val="yellow"/>
              </w:rPr>
              <w:t xml:space="preserve">It can be edited to fit your needs.  </w:t>
            </w:r>
            <w:r w:rsidRPr="00992606">
              <w:rPr>
                <w:rFonts w:cstheme="minorHAnsi"/>
                <w:b/>
                <w:highlight w:val="yellow"/>
              </w:rPr>
              <w:t>Delete this row once you have adapted it to your study.  Each section</w:t>
            </w:r>
            <w:r w:rsidR="00992606" w:rsidRPr="00992606">
              <w:rPr>
                <w:rFonts w:cstheme="minorHAnsi"/>
                <w:b/>
                <w:highlight w:val="yellow"/>
              </w:rPr>
              <w:t xml:space="preserve"> title</w:t>
            </w:r>
            <w:r w:rsidR="000111E1" w:rsidRPr="00992606">
              <w:rPr>
                <w:rFonts w:cstheme="minorHAnsi"/>
                <w:b/>
                <w:highlight w:val="yellow"/>
              </w:rPr>
              <w:t xml:space="preserve"> should be included in your consent form.  </w:t>
            </w:r>
            <w:r w:rsidR="00247C00">
              <w:rPr>
                <w:rFonts w:cstheme="minorHAnsi"/>
                <w:b/>
                <w:highlight w:val="yellow"/>
              </w:rPr>
              <w:t xml:space="preserve">Instruction on how to </w:t>
            </w:r>
            <w:r w:rsidR="00EE1860">
              <w:rPr>
                <w:rFonts w:cstheme="minorHAnsi"/>
                <w:b/>
                <w:highlight w:val="yellow"/>
              </w:rPr>
              <w:t xml:space="preserve">complete </w:t>
            </w:r>
            <w:r w:rsidR="00247C00">
              <w:rPr>
                <w:rFonts w:cstheme="minorHAnsi"/>
                <w:b/>
                <w:highlight w:val="yellow"/>
              </w:rPr>
              <w:t xml:space="preserve">each section </w:t>
            </w:r>
            <w:r w:rsidR="00EE1860">
              <w:rPr>
                <w:rFonts w:cstheme="minorHAnsi"/>
                <w:b/>
                <w:highlight w:val="yellow"/>
              </w:rPr>
              <w:t>can be found</w:t>
            </w:r>
            <w:r w:rsidRPr="00992606">
              <w:rPr>
                <w:rFonts w:cstheme="minorHAnsi"/>
                <w:b/>
                <w:highlight w:val="yellow"/>
              </w:rPr>
              <w:t xml:space="preserve"> </w:t>
            </w:r>
            <w:r w:rsidR="007757AE">
              <w:rPr>
                <w:rFonts w:cstheme="minorHAnsi"/>
                <w:b/>
                <w:highlight w:val="yellow"/>
              </w:rPr>
              <w:t xml:space="preserve">in </w:t>
            </w:r>
            <w:r w:rsidR="00171428" w:rsidRPr="00FD32D7">
              <w:rPr>
                <w:rFonts w:cstheme="minorHAnsi"/>
                <w:b/>
                <w:highlight w:val="yellow"/>
                <w:u w:val="single"/>
              </w:rPr>
              <w:t>Consent Template Reference Guide</w:t>
            </w:r>
            <w:r w:rsidR="00171428">
              <w:rPr>
                <w:rFonts w:cstheme="minorHAnsi"/>
                <w:b/>
                <w:highlight w:val="yellow"/>
              </w:rPr>
              <w:t>.  Please refer to this guide as you</w:t>
            </w:r>
            <w:r w:rsidR="00EE1860">
              <w:rPr>
                <w:rFonts w:cstheme="minorHAnsi"/>
                <w:b/>
                <w:highlight w:val="yellow"/>
              </w:rPr>
              <w:t xml:space="preserve"> complete</w:t>
            </w:r>
            <w:r w:rsidR="00FD32D7">
              <w:rPr>
                <w:rFonts w:cstheme="minorHAnsi"/>
                <w:b/>
                <w:highlight w:val="yellow"/>
              </w:rPr>
              <w:t xml:space="preserve"> this template and adapt it to your specific needs. </w:t>
            </w:r>
            <w:r w:rsidRPr="00992606">
              <w:rPr>
                <w:rFonts w:cstheme="minorHAnsi"/>
                <w:b/>
              </w:rPr>
              <w:t xml:space="preserve">  </w:t>
            </w:r>
          </w:p>
        </w:tc>
      </w:tr>
      <w:tr w:rsidR="000172E5" w:rsidRPr="00992606" w14:paraId="75FE3B13" w14:textId="77777777" w:rsidTr="008C13FF">
        <w:sdt>
          <w:sdtPr>
            <w:rPr>
              <w:rFonts w:cstheme="minorHAnsi"/>
              <w:b/>
            </w:rPr>
            <w:id w:val="-1908759595"/>
            <w:placeholder>
              <w:docPart w:val="7E72AC2C2609425BB0284D8469552832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  <w:vAlign w:val="bottom"/>
              </w:tcPr>
              <w:p w14:paraId="55C15C49" w14:textId="57889BAB" w:rsidR="000172E5" w:rsidRPr="00992606" w:rsidRDefault="00355B4D" w:rsidP="006145D8">
                <w:pPr>
                  <w:spacing w:before="120" w:after="120"/>
                  <w:rPr>
                    <w:rFonts w:cstheme="minorHAnsi"/>
                    <w:b/>
                  </w:rPr>
                </w:pPr>
                <w:r w:rsidRPr="00992606">
                  <w:rPr>
                    <w:rStyle w:val="Heading1Char"/>
                    <w:rFonts w:asciiTheme="minorHAnsi" w:hAnsiTheme="minorHAnsi" w:cstheme="minorHAnsi"/>
                  </w:rPr>
                  <w:t>Project Title</w:t>
                </w:r>
              </w:p>
            </w:tc>
          </w:sdtContent>
        </w:sdt>
      </w:tr>
      <w:tr w:rsidR="00355B4D" w:rsidRPr="00992606" w14:paraId="2C3AC80B" w14:textId="77777777" w:rsidTr="008C13FF">
        <w:tc>
          <w:tcPr>
            <w:tcW w:w="5000" w:type="pct"/>
            <w:tcBorders>
              <w:bottom w:val="single" w:sz="4" w:space="0" w:color="auto"/>
            </w:tcBorders>
            <w:vAlign w:val="bottom"/>
          </w:tcPr>
          <w:p w14:paraId="2687364C" w14:textId="09C98D2A" w:rsidR="00355B4D" w:rsidRPr="00992606" w:rsidRDefault="00355B4D" w:rsidP="00E204FF">
            <w:pPr>
              <w:rPr>
                <w:rFonts w:cstheme="minorHAnsi"/>
              </w:rPr>
            </w:pPr>
          </w:p>
        </w:tc>
      </w:tr>
      <w:tr w:rsidR="00E204FF" w:rsidRPr="00992606" w14:paraId="3B36DB6A" w14:textId="77777777" w:rsidTr="008C13FF">
        <w:sdt>
          <w:sdtPr>
            <w:rPr>
              <w:rFonts w:asciiTheme="minorHAnsi" w:hAnsiTheme="minorHAnsi" w:cstheme="minorHAnsi"/>
            </w:rPr>
            <w:id w:val="-1649273076"/>
            <w:placeholder>
              <w:docPart w:val="7E149F871BAB439A988CDF21C97687A5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  <w:vAlign w:val="bottom"/>
              </w:tcPr>
              <w:p w14:paraId="536A972F" w14:textId="010E502A" w:rsidR="00E204FF" w:rsidRPr="00992606" w:rsidRDefault="00355B4D" w:rsidP="00E204FF">
                <w:pPr>
                  <w:pStyle w:val="Heading1"/>
                  <w:rPr>
                    <w:rFonts w:asciiTheme="minorHAnsi" w:hAnsiTheme="minorHAnsi" w:cstheme="minorHAnsi"/>
                  </w:rPr>
                </w:pPr>
                <w:r w:rsidRPr="00992606">
                  <w:rPr>
                    <w:rFonts w:asciiTheme="minorHAnsi" w:hAnsiTheme="minorHAnsi" w:cstheme="minorHAnsi"/>
                  </w:rPr>
                  <w:t>Study Investigators</w:t>
                </w:r>
              </w:p>
            </w:tc>
          </w:sdtContent>
        </w:sdt>
      </w:tr>
      <w:tr w:rsidR="007054F2" w:rsidRPr="00992606" w14:paraId="2472C596" w14:textId="77777777" w:rsidTr="008C13FF">
        <w:tc>
          <w:tcPr>
            <w:tcW w:w="5000" w:type="pct"/>
            <w:tcBorders>
              <w:bottom w:val="single" w:sz="4" w:space="0" w:color="auto"/>
            </w:tcBorders>
            <w:vAlign w:val="bottom"/>
          </w:tcPr>
          <w:p w14:paraId="1808CB7A" w14:textId="143945C0" w:rsidR="007054F2" w:rsidRPr="00992606" w:rsidRDefault="007054F2" w:rsidP="00E204FF">
            <w:pPr>
              <w:rPr>
                <w:rFonts w:cstheme="minorHAnsi"/>
              </w:rPr>
            </w:pPr>
          </w:p>
        </w:tc>
      </w:tr>
      <w:tr w:rsidR="00E204FF" w:rsidRPr="00992606" w14:paraId="02B9FFFD" w14:textId="77777777" w:rsidTr="008C13FF">
        <w:sdt>
          <w:sdtPr>
            <w:rPr>
              <w:rFonts w:asciiTheme="minorHAnsi" w:hAnsiTheme="minorHAnsi" w:cstheme="minorHAnsi"/>
            </w:rPr>
            <w:id w:val="1955591291"/>
            <w:placeholder>
              <w:docPart w:val="750E917771564A49AA9E66FA3DE4B226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</w:tcPr>
              <w:p w14:paraId="01039D66" w14:textId="6E665FAC" w:rsidR="00E204FF" w:rsidRPr="00992606" w:rsidRDefault="007054F2" w:rsidP="00E204FF">
                <w:pPr>
                  <w:pStyle w:val="Heading1"/>
                  <w:rPr>
                    <w:rFonts w:asciiTheme="minorHAnsi" w:hAnsiTheme="minorHAnsi" w:cstheme="minorHAnsi"/>
                  </w:rPr>
                </w:pPr>
                <w:r w:rsidRPr="00992606">
                  <w:rPr>
                    <w:rFonts w:asciiTheme="minorHAnsi" w:hAnsiTheme="minorHAnsi" w:cstheme="minorHAnsi"/>
                  </w:rPr>
                  <w:t>Invitation to participate</w:t>
                </w:r>
              </w:p>
            </w:tc>
          </w:sdtContent>
        </w:sdt>
      </w:tr>
      <w:tr w:rsidR="007054F2" w:rsidRPr="00992606" w14:paraId="7C34B0EE" w14:textId="77777777" w:rsidTr="008C13FF">
        <w:tc>
          <w:tcPr>
            <w:tcW w:w="5000" w:type="pct"/>
            <w:tcBorders>
              <w:bottom w:val="single" w:sz="4" w:space="0" w:color="auto"/>
            </w:tcBorders>
            <w:vAlign w:val="bottom"/>
          </w:tcPr>
          <w:p w14:paraId="58562776" w14:textId="77777777" w:rsidR="007054F2" w:rsidRPr="00992606" w:rsidRDefault="007054F2" w:rsidP="00A65CAF">
            <w:pPr>
              <w:spacing w:before="240"/>
              <w:rPr>
                <w:rFonts w:cstheme="minorHAnsi"/>
              </w:rPr>
            </w:pPr>
          </w:p>
        </w:tc>
      </w:tr>
      <w:tr w:rsidR="007054F2" w:rsidRPr="00992606" w14:paraId="2B944074" w14:textId="77777777" w:rsidTr="008C13FF">
        <w:sdt>
          <w:sdtPr>
            <w:rPr>
              <w:rFonts w:asciiTheme="minorHAnsi" w:hAnsiTheme="minorHAnsi" w:cstheme="minorHAnsi"/>
            </w:rPr>
            <w:id w:val="-1818181736"/>
            <w:placeholder>
              <w:docPart w:val="A785328A690E4331B3ED6691C473DC18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</w:tcPr>
              <w:p w14:paraId="495A62FC" w14:textId="139F4F80" w:rsidR="007054F2" w:rsidRPr="00992606" w:rsidRDefault="00A93906" w:rsidP="00BB5855">
                <w:pPr>
                  <w:pStyle w:val="Heading1"/>
                  <w:rPr>
                    <w:rFonts w:asciiTheme="minorHAnsi" w:hAnsiTheme="minorHAnsi" w:cstheme="minorHAnsi"/>
                  </w:rPr>
                </w:pPr>
                <w:r w:rsidRPr="00992606">
                  <w:rPr>
                    <w:rFonts w:asciiTheme="minorHAnsi" w:hAnsiTheme="minorHAnsi" w:cstheme="minorHAnsi"/>
                  </w:rPr>
                  <w:t>Purpose of the research study</w:t>
                </w:r>
              </w:p>
            </w:tc>
          </w:sdtContent>
        </w:sdt>
      </w:tr>
      <w:tr w:rsidR="00A93906" w:rsidRPr="00992606" w14:paraId="5DE2BA8E" w14:textId="77777777" w:rsidTr="008C13FF">
        <w:tc>
          <w:tcPr>
            <w:tcW w:w="5000" w:type="pct"/>
            <w:shd w:val="clear" w:color="auto" w:fill="auto"/>
          </w:tcPr>
          <w:p w14:paraId="493052BB" w14:textId="77777777" w:rsidR="00A93906" w:rsidRPr="00992606" w:rsidRDefault="00A93906" w:rsidP="00A65CAF">
            <w:pPr>
              <w:pStyle w:val="Heading1"/>
              <w:rPr>
                <w:rFonts w:asciiTheme="minorHAnsi" w:hAnsiTheme="minorHAnsi" w:cstheme="minorHAnsi"/>
              </w:rPr>
            </w:pPr>
          </w:p>
        </w:tc>
      </w:tr>
      <w:tr w:rsidR="00A93906" w:rsidRPr="00992606" w14:paraId="0DF092AD" w14:textId="77777777" w:rsidTr="00A93906">
        <w:sdt>
          <w:sdtPr>
            <w:rPr>
              <w:rFonts w:asciiTheme="minorHAnsi" w:hAnsiTheme="minorHAnsi" w:cstheme="minorHAnsi"/>
            </w:rPr>
            <w:id w:val="1895616951"/>
            <w:placeholder>
              <w:docPart w:val="58030BF57EBE475D85FC624E108E1B77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</w:tcPr>
              <w:p w14:paraId="651C68E2" w14:textId="5A129C27" w:rsidR="00A93906" w:rsidRPr="00992606" w:rsidRDefault="00A93906" w:rsidP="00BB5855">
                <w:pPr>
                  <w:pStyle w:val="Heading1"/>
                  <w:rPr>
                    <w:rFonts w:asciiTheme="minorHAnsi" w:hAnsiTheme="minorHAnsi" w:cstheme="minorHAnsi"/>
                  </w:rPr>
                </w:pPr>
                <w:r w:rsidRPr="00992606">
                  <w:rPr>
                    <w:rFonts w:asciiTheme="minorHAnsi" w:hAnsiTheme="minorHAnsi" w:cstheme="minorHAnsi"/>
                  </w:rPr>
                  <w:t>What you will be asked to do</w:t>
                </w:r>
              </w:p>
            </w:tc>
          </w:sdtContent>
        </w:sdt>
      </w:tr>
      <w:tr w:rsidR="00A93906" w:rsidRPr="00992606" w14:paraId="30B056C3" w14:textId="77777777" w:rsidTr="00A93906">
        <w:tc>
          <w:tcPr>
            <w:tcW w:w="5000" w:type="pct"/>
            <w:shd w:val="clear" w:color="auto" w:fill="auto"/>
          </w:tcPr>
          <w:p w14:paraId="6137B1E4" w14:textId="77777777" w:rsidR="00A93906" w:rsidRPr="00992606" w:rsidRDefault="00A93906" w:rsidP="00A65CAF">
            <w:pPr>
              <w:pStyle w:val="Heading1"/>
              <w:rPr>
                <w:rFonts w:asciiTheme="minorHAnsi" w:hAnsiTheme="minorHAnsi" w:cstheme="minorHAnsi"/>
              </w:rPr>
            </w:pPr>
          </w:p>
        </w:tc>
      </w:tr>
      <w:tr w:rsidR="00A93906" w:rsidRPr="00992606" w14:paraId="03159D24" w14:textId="77777777" w:rsidTr="00A93906">
        <w:sdt>
          <w:sdtPr>
            <w:rPr>
              <w:rFonts w:asciiTheme="minorHAnsi" w:hAnsiTheme="minorHAnsi" w:cstheme="minorHAnsi"/>
            </w:rPr>
            <w:id w:val="-1077441570"/>
            <w:placeholder>
              <w:docPart w:val="1D1340E2C2394ACD82F82874F6D12BC7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</w:tcPr>
              <w:p w14:paraId="1926DDBF" w14:textId="62D3CB64" w:rsidR="00A93906" w:rsidRPr="00992606" w:rsidRDefault="00A93906" w:rsidP="00BB5855">
                <w:pPr>
                  <w:pStyle w:val="Heading1"/>
                  <w:rPr>
                    <w:rFonts w:asciiTheme="minorHAnsi" w:hAnsiTheme="minorHAnsi" w:cstheme="minorHAnsi"/>
                  </w:rPr>
                </w:pPr>
                <w:r w:rsidRPr="00992606">
                  <w:rPr>
                    <w:rFonts w:asciiTheme="minorHAnsi" w:hAnsiTheme="minorHAnsi" w:cstheme="minorHAnsi"/>
                  </w:rPr>
                  <w:t>Who can take part and who is excluded from the study</w:t>
                </w:r>
              </w:p>
            </w:tc>
          </w:sdtContent>
        </w:sdt>
      </w:tr>
      <w:tr w:rsidR="00A93906" w:rsidRPr="00992606" w14:paraId="236E1E8A" w14:textId="77777777" w:rsidTr="00A93906">
        <w:tc>
          <w:tcPr>
            <w:tcW w:w="5000" w:type="pct"/>
            <w:shd w:val="clear" w:color="auto" w:fill="auto"/>
          </w:tcPr>
          <w:p w14:paraId="6F3A1CC2" w14:textId="77777777" w:rsidR="00A93906" w:rsidRPr="00992606" w:rsidRDefault="00A93906" w:rsidP="00A65CAF">
            <w:pPr>
              <w:pStyle w:val="Heading1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A93906" w:rsidRPr="00992606" w14:paraId="1D996A86" w14:textId="77777777" w:rsidTr="00A93906">
        <w:sdt>
          <w:sdtPr>
            <w:rPr>
              <w:rFonts w:asciiTheme="minorHAnsi" w:hAnsiTheme="minorHAnsi" w:cstheme="minorHAnsi"/>
            </w:rPr>
            <w:id w:val="1687860576"/>
            <w:placeholder>
              <w:docPart w:val="1D1953037E6A40759300AF92D4FB4864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</w:tcPr>
              <w:p w14:paraId="3BCF5FC2" w14:textId="08C140C5" w:rsidR="00A93906" w:rsidRPr="00992606" w:rsidRDefault="00A93906" w:rsidP="00BB5855">
                <w:pPr>
                  <w:pStyle w:val="Heading1"/>
                  <w:rPr>
                    <w:rFonts w:asciiTheme="minorHAnsi" w:hAnsiTheme="minorHAnsi" w:cstheme="minorHAnsi"/>
                  </w:rPr>
                </w:pPr>
                <w:r w:rsidRPr="00992606">
                  <w:rPr>
                    <w:rFonts w:asciiTheme="minorHAnsi" w:hAnsiTheme="minorHAnsi" w:cstheme="minorHAnsi"/>
                  </w:rPr>
                  <w:t>Possible risks and benefits</w:t>
                </w:r>
              </w:p>
            </w:tc>
          </w:sdtContent>
        </w:sdt>
      </w:tr>
      <w:tr w:rsidR="00A93906" w:rsidRPr="00992606" w14:paraId="6B504777" w14:textId="77777777" w:rsidTr="00A93906">
        <w:tc>
          <w:tcPr>
            <w:tcW w:w="5000" w:type="pct"/>
            <w:shd w:val="clear" w:color="auto" w:fill="auto"/>
          </w:tcPr>
          <w:p w14:paraId="21985060" w14:textId="77777777" w:rsidR="00A93906" w:rsidRPr="00992606" w:rsidRDefault="00A93906" w:rsidP="00A65CAF">
            <w:pPr>
              <w:pStyle w:val="Heading1"/>
              <w:rPr>
                <w:rFonts w:asciiTheme="minorHAnsi" w:hAnsiTheme="minorHAnsi" w:cstheme="minorHAnsi"/>
              </w:rPr>
            </w:pPr>
          </w:p>
        </w:tc>
      </w:tr>
      <w:tr w:rsidR="00A93906" w:rsidRPr="00992606" w14:paraId="07D963B1" w14:textId="77777777" w:rsidTr="00A93906">
        <w:sdt>
          <w:sdtPr>
            <w:rPr>
              <w:rFonts w:asciiTheme="minorHAnsi" w:hAnsiTheme="minorHAnsi" w:cstheme="minorHAnsi"/>
            </w:rPr>
            <w:id w:val="997622411"/>
            <w:placeholder>
              <w:docPart w:val="4C6D99F677AD4AD1BEC0EF3B6B0456E0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</w:tcPr>
              <w:p w14:paraId="3AFC9B2A" w14:textId="4504CAC6" w:rsidR="00A93906" w:rsidRPr="00992606" w:rsidRDefault="00A93906" w:rsidP="00BB5855">
                <w:pPr>
                  <w:pStyle w:val="Heading1"/>
                  <w:rPr>
                    <w:rFonts w:asciiTheme="minorHAnsi" w:hAnsiTheme="minorHAnsi" w:cstheme="minorHAnsi"/>
                  </w:rPr>
                </w:pPr>
                <w:r w:rsidRPr="00992606">
                  <w:rPr>
                    <w:rFonts w:asciiTheme="minorHAnsi" w:hAnsiTheme="minorHAnsi" w:cstheme="minorHAnsi"/>
                  </w:rPr>
                  <w:t>Privacy protections and confidentiality</w:t>
                </w:r>
              </w:p>
            </w:tc>
          </w:sdtContent>
        </w:sdt>
      </w:tr>
      <w:tr w:rsidR="00A93906" w:rsidRPr="00992606" w14:paraId="4FB19372" w14:textId="77777777" w:rsidTr="00A93906">
        <w:tc>
          <w:tcPr>
            <w:tcW w:w="5000" w:type="pct"/>
            <w:shd w:val="clear" w:color="auto" w:fill="auto"/>
          </w:tcPr>
          <w:p w14:paraId="39D23114" w14:textId="7EE700C4" w:rsidR="00A93906" w:rsidRPr="0074164F" w:rsidRDefault="00FF2168" w:rsidP="0074164F">
            <w:p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333333"/>
              </w:rPr>
            </w:pPr>
            <w:r w:rsidRPr="0074164F">
              <w:rPr>
                <w:rFonts w:eastAsia="Times New Roman" w:cstheme="minorHAnsi"/>
                <w:color w:val="333333"/>
              </w:rPr>
              <w:t xml:space="preserve"> </w:t>
            </w:r>
          </w:p>
        </w:tc>
      </w:tr>
      <w:tr w:rsidR="00A93906" w:rsidRPr="00992606" w14:paraId="568106D2" w14:textId="77777777" w:rsidTr="00A93906">
        <w:sdt>
          <w:sdtPr>
            <w:rPr>
              <w:rFonts w:asciiTheme="minorHAnsi" w:hAnsiTheme="minorHAnsi" w:cstheme="minorHAnsi"/>
            </w:rPr>
            <w:id w:val="466322439"/>
            <w:placeholder>
              <w:docPart w:val="B74E83609BC8439BBBD2F44B8C22D69B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</w:tcPr>
              <w:p w14:paraId="30F23250" w14:textId="519222E8" w:rsidR="00A93906" w:rsidRPr="00992606" w:rsidRDefault="00A93906" w:rsidP="00BB5855">
                <w:pPr>
                  <w:pStyle w:val="Heading1"/>
                  <w:rPr>
                    <w:rFonts w:asciiTheme="minorHAnsi" w:hAnsiTheme="minorHAnsi" w:cstheme="minorHAnsi"/>
                  </w:rPr>
                </w:pPr>
                <w:r w:rsidRPr="00992606">
                  <w:rPr>
                    <w:rFonts w:asciiTheme="minorHAnsi" w:hAnsiTheme="minorHAnsi" w:cstheme="minorHAnsi"/>
                  </w:rPr>
                  <w:t>Reporting of results</w:t>
                </w:r>
              </w:p>
            </w:tc>
          </w:sdtContent>
        </w:sdt>
      </w:tr>
      <w:tr w:rsidR="00A93906" w:rsidRPr="00992606" w14:paraId="35DC7A9C" w14:textId="77777777" w:rsidTr="00A93906">
        <w:tc>
          <w:tcPr>
            <w:tcW w:w="5000" w:type="pct"/>
            <w:shd w:val="clear" w:color="auto" w:fill="auto"/>
          </w:tcPr>
          <w:p w14:paraId="2EEF8560" w14:textId="351C0C66" w:rsidR="00691C20" w:rsidRPr="00992606" w:rsidRDefault="00691C20" w:rsidP="0074164F">
            <w:pPr>
              <w:pStyle w:val="Heading1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A93906" w:rsidRPr="00992606" w14:paraId="5C14658E" w14:textId="77777777" w:rsidTr="00A93906">
        <w:sdt>
          <w:sdtPr>
            <w:rPr>
              <w:rFonts w:asciiTheme="minorHAnsi" w:hAnsiTheme="minorHAnsi" w:cstheme="minorHAnsi"/>
            </w:rPr>
            <w:id w:val="262811781"/>
            <w:placeholder>
              <w:docPart w:val="497B3D499D11488B94966ECD76ED0842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</w:tcPr>
              <w:p w14:paraId="5378CB19" w14:textId="37A70D90" w:rsidR="00A93906" w:rsidRPr="00992606" w:rsidRDefault="00A93906" w:rsidP="00BB5855">
                <w:pPr>
                  <w:pStyle w:val="Heading1"/>
                  <w:rPr>
                    <w:rFonts w:asciiTheme="minorHAnsi" w:hAnsiTheme="minorHAnsi" w:cstheme="minorHAnsi"/>
                  </w:rPr>
                </w:pPr>
                <w:r w:rsidRPr="00992606">
                  <w:rPr>
                    <w:rFonts w:asciiTheme="minorHAnsi" w:hAnsiTheme="minorHAnsi" w:cstheme="minorHAnsi"/>
                  </w:rPr>
                  <w:t>Withdrawal from the study</w:t>
                </w:r>
              </w:p>
            </w:tc>
          </w:sdtContent>
        </w:sdt>
      </w:tr>
      <w:tr w:rsidR="00A93906" w:rsidRPr="00992606" w14:paraId="41DA1946" w14:textId="77777777" w:rsidTr="00A93906">
        <w:tc>
          <w:tcPr>
            <w:tcW w:w="5000" w:type="pct"/>
            <w:shd w:val="clear" w:color="auto" w:fill="auto"/>
          </w:tcPr>
          <w:p w14:paraId="1588F2DF" w14:textId="77777777" w:rsidR="00A93906" w:rsidRPr="00992606" w:rsidRDefault="00A93906" w:rsidP="0074164F">
            <w:pPr>
              <w:pStyle w:val="Heading1"/>
              <w:rPr>
                <w:rFonts w:asciiTheme="minorHAnsi" w:hAnsiTheme="minorHAnsi" w:cstheme="minorHAnsi"/>
                <w:b w:val="0"/>
                <w:bCs/>
              </w:rPr>
            </w:pPr>
          </w:p>
        </w:tc>
      </w:tr>
      <w:tr w:rsidR="00A93906" w:rsidRPr="00992606" w14:paraId="2A0648D0" w14:textId="77777777" w:rsidTr="00A93906">
        <w:sdt>
          <w:sdtPr>
            <w:rPr>
              <w:rFonts w:asciiTheme="minorHAnsi" w:hAnsiTheme="minorHAnsi" w:cstheme="minorHAnsi"/>
            </w:rPr>
            <w:id w:val="-120166"/>
            <w:placeholder>
              <w:docPart w:val="4ACEF351106E4EB38A5A478974CB7F89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</w:tcPr>
              <w:p w14:paraId="53F646C8" w14:textId="389E2E20" w:rsidR="00A93906" w:rsidRPr="00992606" w:rsidRDefault="00A93906" w:rsidP="00BB5855">
                <w:pPr>
                  <w:pStyle w:val="Heading1"/>
                  <w:rPr>
                    <w:rFonts w:asciiTheme="minorHAnsi" w:hAnsiTheme="minorHAnsi" w:cstheme="minorHAnsi"/>
                  </w:rPr>
                </w:pPr>
                <w:r w:rsidRPr="00992606">
                  <w:rPr>
                    <w:rFonts w:asciiTheme="minorHAnsi" w:hAnsiTheme="minorHAnsi" w:cstheme="minorHAnsi"/>
                  </w:rPr>
                  <w:t>Questions and contact for information or concerns regarding the study</w:t>
                </w:r>
              </w:p>
            </w:tc>
          </w:sdtContent>
        </w:sdt>
      </w:tr>
      <w:tr w:rsidR="00A93906" w:rsidRPr="00992606" w14:paraId="5CA3DD73" w14:textId="77777777" w:rsidTr="00A93906">
        <w:tc>
          <w:tcPr>
            <w:tcW w:w="5000" w:type="pct"/>
            <w:shd w:val="clear" w:color="auto" w:fill="auto"/>
          </w:tcPr>
          <w:p w14:paraId="4E242B74" w14:textId="77777777" w:rsidR="00A93906" w:rsidRPr="00992606" w:rsidRDefault="00A93906" w:rsidP="00EE41AD">
            <w:pPr>
              <w:pStyle w:val="Heading1"/>
              <w:rPr>
                <w:rFonts w:asciiTheme="minorHAnsi" w:hAnsiTheme="minorHAnsi" w:cstheme="minorHAnsi"/>
              </w:rPr>
            </w:pPr>
          </w:p>
        </w:tc>
      </w:tr>
      <w:tr w:rsidR="00A93906" w:rsidRPr="00992606" w14:paraId="4C09DF23" w14:textId="77777777" w:rsidTr="00A93906">
        <w:sdt>
          <w:sdtPr>
            <w:rPr>
              <w:rFonts w:asciiTheme="minorHAnsi" w:hAnsiTheme="minorHAnsi" w:cstheme="minorHAnsi"/>
            </w:rPr>
            <w:id w:val="-535895149"/>
            <w:placeholder>
              <w:docPart w:val="03F85984F2E64B34906FC5BF8056EEEA"/>
            </w:placeholder>
            <w:temporary/>
            <w:showingPlcHdr/>
            <w15:appearance w15:val="hidden"/>
          </w:sdtPr>
          <w:sdtEndPr/>
          <w:sdtContent>
            <w:tc>
              <w:tcPr>
                <w:tcW w:w="5000" w:type="pct"/>
                <w:shd w:val="clear" w:color="auto" w:fill="B0DFA0" w:themeFill="accent5"/>
              </w:tcPr>
              <w:p w14:paraId="787217D9" w14:textId="16488AED" w:rsidR="00A93906" w:rsidRPr="00992606" w:rsidRDefault="00A93906" w:rsidP="00BB5855">
                <w:pPr>
                  <w:pStyle w:val="Heading1"/>
                  <w:rPr>
                    <w:rFonts w:asciiTheme="minorHAnsi" w:hAnsiTheme="minorHAnsi" w:cstheme="minorHAnsi"/>
                  </w:rPr>
                </w:pPr>
                <w:r w:rsidRPr="00992606">
                  <w:rPr>
                    <w:rFonts w:asciiTheme="minorHAnsi" w:hAnsiTheme="minorHAnsi" w:cstheme="minorHAnsi"/>
                  </w:rPr>
                  <w:t>Signature</w:t>
                </w:r>
                <w:r w:rsidR="00550D69" w:rsidRPr="00992606">
                  <w:rPr>
                    <w:rFonts w:asciiTheme="minorHAnsi" w:hAnsiTheme="minorHAnsi" w:cstheme="minorHAnsi"/>
                  </w:rPr>
                  <w:t xml:space="preserve"> (you may type your name in signature block)</w:t>
                </w:r>
              </w:p>
            </w:tc>
          </w:sdtContent>
        </w:sdt>
      </w:tr>
      <w:tr w:rsidR="00A93906" w:rsidRPr="00992606" w14:paraId="7C69021F" w14:textId="77777777" w:rsidTr="00A93906">
        <w:tc>
          <w:tcPr>
            <w:tcW w:w="5000" w:type="pct"/>
            <w:shd w:val="clear" w:color="auto" w:fill="auto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054"/>
              <w:gridCol w:w="3043"/>
            </w:tblGrid>
            <w:tr w:rsidR="00A93906" w:rsidRPr="00992606" w14:paraId="4C09ECC9" w14:textId="77777777" w:rsidTr="008C13FF">
              <w:tc>
                <w:tcPr>
                  <w:tcW w:w="3176" w:type="dxa"/>
                </w:tcPr>
                <w:p w14:paraId="44C918F9" w14:textId="77777777" w:rsidR="00A93906" w:rsidRPr="00992606" w:rsidRDefault="00A93906" w:rsidP="00BB5855">
                  <w:pPr>
                    <w:pStyle w:val="Heading1"/>
                    <w:rPr>
                      <w:rFonts w:asciiTheme="minorHAnsi" w:hAnsiTheme="minorHAnsi" w:cstheme="minorHAnsi"/>
                    </w:rPr>
                  </w:pPr>
                </w:p>
              </w:tc>
              <w:tc>
                <w:tcPr>
                  <w:tcW w:w="3081" w:type="dxa"/>
                </w:tcPr>
                <w:p w14:paraId="71CFD1BC" w14:textId="77777777" w:rsidR="00A93906" w:rsidRPr="00992606" w:rsidRDefault="00A93906" w:rsidP="00BB5855">
                  <w:pPr>
                    <w:pStyle w:val="Heading1"/>
                    <w:rPr>
                      <w:rFonts w:asciiTheme="minorHAnsi" w:hAnsiTheme="minorHAnsi" w:cstheme="minorHAnsi"/>
                    </w:rPr>
                  </w:pPr>
                </w:p>
              </w:tc>
              <w:sdt>
                <w:sdtPr>
                  <w:rPr>
                    <w:rFonts w:asciiTheme="minorHAnsi" w:hAnsiTheme="minorHAnsi" w:cstheme="minorHAnsi"/>
                  </w:rPr>
                  <w:id w:val="632212945"/>
                  <w:placeholder>
                    <w:docPart w:val="3BD47B8F128A4D569EB197CB6FDC27F9"/>
                  </w:placeholder>
                  <w:showingPlcHdr/>
                  <w:date>
                    <w:dateFormat w:val="M/d/yyyy"/>
                    <w:lid w:val="en-US"/>
                    <w:storeMappedDataAs w:val="dateTime"/>
                    <w:calendar w:val="gregorian"/>
                  </w:date>
                </w:sdtPr>
                <w:sdtEndPr/>
                <w:sdtContent>
                  <w:tc>
                    <w:tcPr>
                      <w:tcW w:w="3082" w:type="dxa"/>
                    </w:tcPr>
                    <w:p w14:paraId="4CAE0BDD" w14:textId="1FF23D8F" w:rsidR="00A93906" w:rsidRPr="00992606" w:rsidRDefault="00A93906" w:rsidP="00BB5855">
                      <w:pPr>
                        <w:pStyle w:val="Heading1"/>
                        <w:rPr>
                          <w:rFonts w:asciiTheme="minorHAnsi" w:hAnsiTheme="minorHAnsi" w:cstheme="minorHAnsi"/>
                        </w:rPr>
                      </w:pPr>
                      <w:r w:rsidRPr="00992606">
                        <w:rPr>
                          <w:rStyle w:val="PlaceholderText"/>
                          <w:rFonts w:asciiTheme="minorHAnsi" w:hAnsiTheme="minorHAnsi" w:cstheme="minorHAnsi"/>
                        </w:rPr>
                        <w:t>Click or tap to enter a date.</w:t>
                      </w:r>
                    </w:p>
                  </w:tc>
                </w:sdtContent>
              </w:sdt>
            </w:tr>
            <w:tr w:rsidR="00A93906" w:rsidRPr="00992606" w14:paraId="1830D70E" w14:textId="77777777" w:rsidTr="008C13FF">
              <w:tc>
                <w:tcPr>
                  <w:tcW w:w="3176" w:type="dxa"/>
                </w:tcPr>
                <w:p w14:paraId="33CDAA25" w14:textId="78BCC66E" w:rsidR="00A93906" w:rsidRPr="00992606" w:rsidRDefault="00A93906" w:rsidP="00BB5855">
                  <w:pPr>
                    <w:pStyle w:val="Heading1"/>
                    <w:rPr>
                      <w:rFonts w:asciiTheme="minorHAnsi" w:hAnsiTheme="minorHAnsi" w:cstheme="minorHAnsi"/>
                    </w:rPr>
                  </w:pPr>
                  <w:r w:rsidRPr="00992606">
                    <w:rPr>
                      <w:rFonts w:asciiTheme="minorHAnsi" w:hAnsiTheme="minorHAnsi" w:cstheme="minorHAnsi"/>
                    </w:rPr>
                    <w:t>Signature of participant</w:t>
                  </w:r>
                </w:p>
              </w:tc>
              <w:tc>
                <w:tcPr>
                  <w:tcW w:w="3081" w:type="dxa"/>
                </w:tcPr>
                <w:p w14:paraId="74052016" w14:textId="7C8B8A81" w:rsidR="00A93906" w:rsidRPr="00992606" w:rsidRDefault="00A93906" w:rsidP="00BB5855">
                  <w:pPr>
                    <w:pStyle w:val="Heading1"/>
                    <w:rPr>
                      <w:rFonts w:asciiTheme="minorHAnsi" w:hAnsiTheme="minorHAnsi" w:cstheme="minorHAnsi"/>
                    </w:rPr>
                  </w:pPr>
                  <w:r w:rsidRPr="00992606">
                    <w:rPr>
                      <w:rFonts w:asciiTheme="minorHAnsi" w:hAnsiTheme="minorHAnsi" w:cstheme="minorHAnsi"/>
                    </w:rPr>
                    <w:t>Printed name of participant</w:t>
                  </w:r>
                </w:p>
              </w:tc>
              <w:tc>
                <w:tcPr>
                  <w:tcW w:w="3082" w:type="dxa"/>
                </w:tcPr>
                <w:p w14:paraId="03ACD33F" w14:textId="3B73C3DF" w:rsidR="00A93906" w:rsidRPr="00992606" w:rsidRDefault="00A93906" w:rsidP="00BB5855">
                  <w:pPr>
                    <w:pStyle w:val="Heading1"/>
                    <w:rPr>
                      <w:rFonts w:asciiTheme="minorHAnsi" w:hAnsiTheme="minorHAnsi" w:cstheme="minorHAnsi"/>
                    </w:rPr>
                  </w:pPr>
                  <w:r w:rsidRPr="00992606">
                    <w:rPr>
                      <w:rFonts w:asciiTheme="minorHAnsi" w:hAnsiTheme="minorHAnsi" w:cstheme="minorHAnsi"/>
                    </w:rPr>
                    <w:t>Date</w:t>
                  </w:r>
                </w:p>
              </w:tc>
            </w:tr>
          </w:tbl>
          <w:p w14:paraId="31C20C92" w14:textId="77777777" w:rsidR="00A93906" w:rsidRPr="00992606" w:rsidRDefault="00A93906" w:rsidP="00BB5855">
            <w:pPr>
              <w:pStyle w:val="Heading1"/>
              <w:rPr>
                <w:rFonts w:asciiTheme="minorHAnsi" w:hAnsiTheme="minorHAnsi" w:cstheme="minorHAnsi"/>
              </w:rPr>
            </w:pPr>
          </w:p>
        </w:tc>
      </w:tr>
    </w:tbl>
    <w:p w14:paraId="07997846" w14:textId="77777777" w:rsidR="000172E5" w:rsidRPr="0006568A" w:rsidRDefault="000172E5" w:rsidP="00E204FF">
      <w:pPr>
        <w:pStyle w:val="NoSpacing"/>
      </w:pPr>
    </w:p>
    <w:sectPr w:rsidR="000172E5" w:rsidRPr="0006568A" w:rsidSect="006145D8">
      <w:headerReference w:type="default" r:id="rId10"/>
      <w:footerReference w:type="default" r:id="rId11"/>
      <w:pgSz w:w="12240" w:h="15840"/>
      <w:pgMar w:top="1440" w:right="1440" w:bottom="1440" w:left="1440" w:header="720" w:footer="432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56B22" w14:textId="77777777" w:rsidR="00491911" w:rsidRDefault="00491911" w:rsidP="000172E5">
      <w:pPr>
        <w:spacing w:after="0" w:line="240" w:lineRule="auto"/>
      </w:pPr>
      <w:r>
        <w:separator/>
      </w:r>
    </w:p>
  </w:endnote>
  <w:endnote w:type="continuationSeparator" w:id="0">
    <w:p w14:paraId="6B7ACBCF" w14:textId="77777777" w:rsidR="00491911" w:rsidRDefault="00491911" w:rsidP="00017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86CF26C-0AC8-452D-9479-A0FABA6329E2}"/>
    <w:embedBold r:id="rId2" w:fontKey="{06E2DFC9-BD18-461E-A103-16952DAE9D5A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3" w:fontKey="{7AAB387E-1DB3-43FC-AD40-1519E94D5C16}"/>
    <w:embedBold r:id="rId4" w:fontKey="{7D72CB80-7C58-4822-A99E-5A515C8D77A1}"/>
    <w:embedItalic r:id="rId5" w:fontKey="{FBF02225-4EAB-4EBA-8007-20A35E16D4C3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6" w:fontKey="{A5738B3D-B978-4FA1-8FAA-451BE50992E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675"/>
      <w:gridCol w:w="4675"/>
    </w:tblGrid>
    <w:tr w:rsidR="00311D4F" w:rsidRPr="00311D4F" w14:paraId="6DFE2629" w14:textId="77777777" w:rsidTr="00C4167A">
      <w:tc>
        <w:tcPr>
          <w:tcW w:w="4675" w:type="dxa"/>
          <w:vAlign w:val="center"/>
        </w:tcPr>
        <w:p w14:paraId="4FF8BCF0" w14:textId="252846F6" w:rsidR="00311D4F" w:rsidRPr="00311D4F" w:rsidRDefault="006A55C5" w:rsidP="00311D4F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>
            <w:rPr>
              <w:sz w:val="18"/>
              <w:szCs w:val="24"/>
            </w:rPr>
            <w:t>Georgian College – Course Based Research Consent Form</w:t>
          </w:r>
        </w:p>
      </w:tc>
      <w:tc>
        <w:tcPr>
          <w:tcW w:w="4675" w:type="dxa"/>
          <w:vAlign w:val="center"/>
        </w:tcPr>
        <w:p w14:paraId="14752AF8" w14:textId="77777777" w:rsidR="00311D4F" w:rsidRPr="00311D4F" w:rsidRDefault="00311D4F" w:rsidP="00311D4F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 w:rsidRPr="00311D4F">
            <w:rPr>
              <w:noProof/>
              <w:sz w:val="18"/>
              <w:szCs w:val="24"/>
            </w:rPr>
            <w:drawing>
              <wp:inline distT="0" distB="0" distL="0" distR="0" wp14:anchorId="7E8879D5" wp14:editId="025891C5">
                <wp:extent cx="1280160" cy="422891"/>
                <wp:effectExtent l="0" t="0" r="0" b="0"/>
                <wp:docPr id="9" name="Picture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4FE28ACC-E44C-4381-B768-0310810E78D2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8">
                          <a:extLst>
                            <a:ext uri="{FF2B5EF4-FFF2-40B4-BE49-F238E27FC236}">
                              <a16:creationId xmlns:a16="http://schemas.microsoft.com/office/drawing/2014/main" id="{4FE28ACC-E44C-4381-B768-0310810E78D2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4228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A0AEA54" w14:textId="77777777" w:rsidR="006145D8" w:rsidRDefault="006145D8" w:rsidP="00311D4F">
    <w:pPr>
      <w:pStyle w:val="NoSpacing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06FA6" w14:textId="77777777" w:rsidR="00491911" w:rsidRDefault="00491911" w:rsidP="000172E5">
      <w:pPr>
        <w:spacing w:after="0" w:line="240" w:lineRule="auto"/>
      </w:pPr>
      <w:r>
        <w:separator/>
      </w:r>
    </w:p>
  </w:footnote>
  <w:footnote w:type="continuationSeparator" w:id="0">
    <w:p w14:paraId="790A7CB5" w14:textId="77777777" w:rsidR="00491911" w:rsidRDefault="00491911" w:rsidP="00017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2149"/>
      <w:gridCol w:w="7211"/>
    </w:tblGrid>
    <w:tr w:rsidR="006A55C5" w:rsidRPr="00B337A2" w14:paraId="6C8C83B0" w14:textId="77777777" w:rsidTr="00384B05">
      <w:trPr>
        <w:trHeight w:val="990"/>
      </w:trPr>
      <w:tc>
        <w:tcPr>
          <w:tcW w:w="1350" w:type="dxa"/>
          <w:vAlign w:val="center"/>
        </w:tcPr>
        <w:p w14:paraId="6852FE11" w14:textId="0C19C1D6" w:rsidR="00B337A2" w:rsidRPr="00B337A2" w:rsidRDefault="006A55C5" w:rsidP="00311D4F">
          <w:pPr>
            <w:tabs>
              <w:tab w:val="center" w:pos="4680"/>
              <w:tab w:val="right" w:pos="9360"/>
            </w:tabs>
            <w:spacing w:before="0" w:after="0"/>
            <w:ind w:left="-108"/>
            <w:rPr>
              <w:rFonts w:ascii="Corbel" w:eastAsia="Calibri" w:hAnsi="Corbel" w:cs="Times New Roman"/>
              <w:b/>
              <w:noProof/>
              <w:color w:val="731F1C"/>
              <w:sz w:val="44"/>
              <w:szCs w:val="24"/>
            </w:rPr>
          </w:pPr>
          <w:r>
            <w:rPr>
              <w:noProof/>
            </w:rPr>
            <w:drawing>
              <wp:inline distT="0" distB="0" distL="0" distR="0" wp14:anchorId="7D566089" wp14:editId="047687D7">
                <wp:extent cx="1291716" cy="426708"/>
                <wp:effectExtent l="0" t="0" r="3810" b="0"/>
                <wp:docPr id="469353034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9353034" name="Picture 46935303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8805" cy="4389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sdt>
        <w:sdtPr>
          <w:id w:val="-1375457649"/>
          <w:placeholder>
            <w:docPart w:val="C5B87A8D9AF3464ABE1F92E6F067340A"/>
          </w:placeholder>
          <w:temporary/>
          <w:showingPlcHdr/>
          <w15:appearance w15:val="hidden"/>
        </w:sdtPr>
        <w:sdtEndPr/>
        <w:sdtContent>
          <w:tc>
            <w:tcPr>
              <w:tcW w:w="8000" w:type="dxa"/>
              <w:vAlign w:val="center"/>
            </w:tcPr>
            <w:p w14:paraId="52E9C08B" w14:textId="12FB4A80" w:rsidR="00B337A2" w:rsidRPr="00E204FF" w:rsidRDefault="00992606" w:rsidP="00E204FF">
              <w:pPr>
                <w:pStyle w:val="Header"/>
              </w:pPr>
              <w:r w:rsidRPr="00992606">
                <w:rPr>
                  <w:sz w:val="40"/>
                  <w:szCs w:val="40"/>
                </w:rPr>
                <w:t xml:space="preserve">Research Participant </w:t>
              </w:r>
              <w:r w:rsidR="00355B4D" w:rsidRPr="00992606">
                <w:rPr>
                  <w:sz w:val="40"/>
                  <w:szCs w:val="40"/>
                </w:rPr>
                <w:t>Consent form</w:t>
              </w:r>
            </w:p>
          </w:tc>
        </w:sdtContent>
      </w:sdt>
    </w:tr>
  </w:tbl>
  <w:p w14:paraId="65A4E60E" w14:textId="77777777" w:rsidR="000172E5" w:rsidRPr="00311D4F" w:rsidRDefault="000172E5" w:rsidP="00311D4F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DD12EC3"/>
    <w:multiLevelType w:val="multilevel"/>
    <w:tmpl w:val="6DD05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27D6D"/>
    <w:multiLevelType w:val="multilevel"/>
    <w:tmpl w:val="168C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5263D1"/>
    <w:multiLevelType w:val="multilevel"/>
    <w:tmpl w:val="367EE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BA3017"/>
    <w:multiLevelType w:val="multilevel"/>
    <w:tmpl w:val="4156E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6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155D82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2190C8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7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8" w15:restartNumberingAfterBreak="0">
    <w:nsid w:val="26B405A6"/>
    <w:multiLevelType w:val="multilevel"/>
    <w:tmpl w:val="AFCEF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2FFD3A7E"/>
    <w:multiLevelType w:val="multilevel"/>
    <w:tmpl w:val="68A4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E548E"/>
    <w:multiLevelType w:val="multilevel"/>
    <w:tmpl w:val="36C6A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14" w15:restartNumberingAfterBreak="0">
    <w:nsid w:val="3B4F0BA9"/>
    <w:multiLevelType w:val="multilevel"/>
    <w:tmpl w:val="155CD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155D82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7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155D82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2190C8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8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9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21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22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DF7CFA"/>
    <w:multiLevelType w:val="multilevel"/>
    <w:tmpl w:val="168C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C3608B"/>
    <w:multiLevelType w:val="multilevel"/>
    <w:tmpl w:val="168C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155D82" w:themeColor="background1" w:themeShade="A6"/>
        <w:u w:color="155D82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155D82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30" w15:restartNumberingAfterBreak="0">
    <w:nsid w:val="75132F91"/>
    <w:multiLevelType w:val="multilevel"/>
    <w:tmpl w:val="168C7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155D82" w:themeColor="background1" w:themeShade="A6"/>
        <w:u w:color="155D82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7D9063F1"/>
    <w:multiLevelType w:val="multilevel"/>
    <w:tmpl w:val="AFE2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 w16cid:durableId="512651025">
    <w:abstractNumId w:val="19"/>
  </w:num>
  <w:num w:numId="2" w16cid:durableId="729304048">
    <w:abstractNumId w:val="15"/>
  </w:num>
  <w:num w:numId="3" w16cid:durableId="2016954777">
    <w:abstractNumId w:val="25"/>
  </w:num>
  <w:num w:numId="4" w16cid:durableId="758253920">
    <w:abstractNumId w:val="20"/>
  </w:num>
  <w:num w:numId="5" w16cid:durableId="510607711">
    <w:abstractNumId w:val="21"/>
  </w:num>
  <w:num w:numId="6" w16cid:durableId="915282095">
    <w:abstractNumId w:val="29"/>
  </w:num>
  <w:num w:numId="7" w16cid:durableId="1165363520">
    <w:abstractNumId w:val="13"/>
  </w:num>
  <w:num w:numId="8" w16cid:durableId="1186552898">
    <w:abstractNumId w:val="18"/>
  </w:num>
  <w:num w:numId="9" w16cid:durableId="2108117067">
    <w:abstractNumId w:val="27"/>
  </w:num>
  <w:num w:numId="10" w16cid:durableId="966815964">
    <w:abstractNumId w:val="5"/>
  </w:num>
  <w:num w:numId="11" w16cid:durableId="472600627">
    <w:abstractNumId w:val="10"/>
  </w:num>
  <w:num w:numId="12" w16cid:durableId="2103409325">
    <w:abstractNumId w:val="0"/>
  </w:num>
  <w:num w:numId="13" w16cid:durableId="732511574">
    <w:abstractNumId w:val="6"/>
  </w:num>
  <w:num w:numId="14" w16cid:durableId="1712531111">
    <w:abstractNumId w:val="17"/>
  </w:num>
  <w:num w:numId="15" w16cid:durableId="489558431">
    <w:abstractNumId w:val="16"/>
  </w:num>
  <w:num w:numId="16" w16cid:durableId="2050718052">
    <w:abstractNumId w:val="26"/>
  </w:num>
  <w:num w:numId="17" w16cid:durableId="2018340840">
    <w:abstractNumId w:val="7"/>
  </w:num>
  <w:num w:numId="18" w16cid:durableId="735663801">
    <w:abstractNumId w:val="33"/>
  </w:num>
  <w:num w:numId="19" w16cid:durableId="142235137">
    <w:abstractNumId w:val="28"/>
  </w:num>
  <w:num w:numId="20" w16cid:durableId="1456558861">
    <w:abstractNumId w:val="22"/>
  </w:num>
  <w:num w:numId="21" w16cid:durableId="539365008">
    <w:abstractNumId w:val="31"/>
  </w:num>
  <w:num w:numId="22" w16cid:durableId="782991355">
    <w:abstractNumId w:val="9"/>
  </w:num>
  <w:num w:numId="23" w16cid:durableId="307058328">
    <w:abstractNumId w:val="11"/>
  </w:num>
  <w:num w:numId="24" w16cid:durableId="1051078263">
    <w:abstractNumId w:val="8"/>
  </w:num>
  <w:num w:numId="25" w16cid:durableId="651174794">
    <w:abstractNumId w:val="32"/>
  </w:num>
  <w:num w:numId="26" w16cid:durableId="1141533129">
    <w:abstractNumId w:val="1"/>
  </w:num>
  <w:num w:numId="27" w16cid:durableId="936132589">
    <w:abstractNumId w:val="3"/>
  </w:num>
  <w:num w:numId="28" w16cid:durableId="159126297">
    <w:abstractNumId w:val="4"/>
  </w:num>
  <w:num w:numId="29" w16cid:durableId="1133132779">
    <w:abstractNumId w:val="12"/>
  </w:num>
  <w:num w:numId="30" w16cid:durableId="1553616321">
    <w:abstractNumId w:val="24"/>
  </w:num>
  <w:num w:numId="31" w16cid:durableId="1007905503">
    <w:abstractNumId w:val="14"/>
  </w:num>
  <w:num w:numId="32" w16cid:durableId="1391996640">
    <w:abstractNumId w:val="2"/>
  </w:num>
  <w:num w:numId="33" w16cid:durableId="1357847393">
    <w:abstractNumId w:val="23"/>
  </w:num>
  <w:num w:numId="34" w16cid:durableId="376510040">
    <w:abstractNumId w:val="3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4D"/>
    <w:rsid w:val="00002C17"/>
    <w:rsid w:val="000111E1"/>
    <w:rsid w:val="000172E5"/>
    <w:rsid w:val="000444E4"/>
    <w:rsid w:val="00052382"/>
    <w:rsid w:val="0006568A"/>
    <w:rsid w:val="00076F0F"/>
    <w:rsid w:val="00084253"/>
    <w:rsid w:val="000C794E"/>
    <w:rsid w:val="000D1F49"/>
    <w:rsid w:val="001036CE"/>
    <w:rsid w:val="00162AB1"/>
    <w:rsid w:val="00171428"/>
    <w:rsid w:val="001727CA"/>
    <w:rsid w:val="00191CCF"/>
    <w:rsid w:val="001B663D"/>
    <w:rsid w:val="001F4AB9"/>
    <w:rsid w:val="002164B2"/>
    <w:rsid w:val="00231DD9"/>
    <w:rsid w:val="00247C00"/>
    <w:rsid w:val="002C56E6"/>
    <w:rsid w:val="00311D4F"/>
    <w:rsid w:val="00344849"/>
    <w:rsid w:val="00355B4D"/>
    <w:rsid w:val="00361E11"/>
    <w:rsid w:val="003B11E3"/>
    <w:rsid w:val="003D7BB4"/>
    <w:rsid w:val="003F0847"/>
    <w:rsid w:val="0040090B"/>
    <w:rsid w:val="00421D54"/>
    <w:rsid w:val="0046302A"/>
    <w:rsid w:val="00487D2D"/>
    <w:rsid w:val="00491911"/>
    <w:rsid w:val="004D5D62"/>
    <w:rsid w:val="0050491F"/>
    <w:rsid w:val="005112D0"/>
    <w:rsid w:val="00550D69"/>
    <w:rsid w:val="00577E06"/>
    <w:rsid w:val="00583334"/>
    <w:rsid w:val="005A3BF7"/>
    <w:rsid w:val="005F2035"/>
    <w:rsid w:val="005F7990"/>
    <w:rsid w:val="006145D8"/>
    <w:rsid w:val="00615005"/>
    <w:rsid w:val="0063739C"/>
    <w:rsid w:val="00691C20"/>
    <w:rsid w:val="006A55C5"/>
    <w:rsid w:val="007054F2"/>
    <w:rsid w:val="007147D7"/>
    <w:rsid w:val="0074164F"/>
    <w:rsid w:val="00745184"/>
    <w:rsid w:val="00770F25"/>
    <w:rsid w:val="00771F18"/>
    <w:rsid w:val="007757AE"/>
    <w:rsid w:val="0079075E"/>
    <w:rsid w:val="007A1FF2"/>
    <w:rsid w:val="007A35A8"/>
    <w:rsid w:val="007B0A85"/>
    <w:rsid w:val="007C6A52"/>
    <w:rsid w:val="0082043E"/>
    <w:rsid w:val="00846B76"/>
    <w:rsid w:val="0088580B"/>
    <w:rsid w:val="008B4052"/>
    <w:rsid w:val="008C13FF"/>
    <w:rsid w:val="008E203A"/>
    <w:rsid w:val="0091229C"/>
    <w:rsid w:val="00940E73"/>
    <w:rsid w:val="00967004"/>
    <w:rsid w:val="0098597D"/>
    <w:rsid w:val="00992606"/>
    <w:rsid w:val="009F619A"/>
    <w:rsid w:val="009F6DDE"/>
    <w:rsid w:val="00A370A8"/>
    <w:rsid w:val="00A65CAF"/>
    <w:rsid w:val="00A93906"/>
    <w:rsid w:val="00B21FB8"/>
    <w:rsid w:val="00B337A2"/>
    <w:rsid w:val="00B9524B"/>
    <w:rsid w:val="00BD4753"/>
    <w:rsid w:val="00BD5CB1"/>
    <w:rsid w:val="00BE62EE"/>
    <w:rsid w:val="00C003BA"/>
    <w:rsid w:val="00C4602F"/>
    <w:rsid w:val="00C46878"/>
    <w:rsid w:val="00C6231D"/>
    <w:rsid w:val="00CB4A51"/>
    <w:rsid w:val="00CC5E0F"/>
    <w:rsid w:val="00CD4532"/>
    <w:rsid w:val="00CD47B0"/>
    <w:rsid w:val="00CE6104"/>
    <w:rsid w:val="00CE7918"/>
    <w:rsid w:val="00D06C3D"/>
    <w:rsid w:val="00D16163"/>
    <w:rsid w:val="00DB3FAD"/>
    <w:rsid w:val="00E204FF"/>
    <w:rsid w:val="00E61C09"/>
    <w:rsid w:val="00EB3B58"/>
    <w:rsid w:val="00EC7359"/>
    <w:rsid w:val="00EE1860"/>
    <w:rsid w:val="00EE3054"/>
    <w:rsid w:val="00EE41AD"/>
    <w:rsid w:val="00F00606"/>
    <w:rsid w:val="00F01256"/>
    <w:rsid w:val="00F111E5"/>
    <w:rsid w:val="00FC7475"/>
    <w:rsid w:val="00FD32D7"/>
    <w:rsid w:val="00FE78A0"/>
    <w:rsid w:val="00FF2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6BD264"/>
  <w15:chartTrackingRefBased/>
  <w15:docId w15:val="{2A2B89DD-DA0E-4277-A557-2E5DE9EB7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311D4F"/>
    <w:pPr>
      <w:spacing w:before="200"/>
    </w:pPr>
  </w:style>
  <w:style w:type="paragraph" w:styleId="Heading1">
    <w:name w:val="heading 1"/>
    <w:basedOn w:val="Normal"/>
    <w:link w:val="Heading1Char"/>
    <w:uiPriority w:val="1"/>
    <w:qFormat/>
    <w:rsid w:val="006145D8"/>
    <w:pPr>
      <w:spacing w:before="120" w:after="120" w:line="240" w:lineRule="auto"/>
      <w:outlineLvl w:val="0"/>
    </w:pPr>
    <w:rPr>
      <w:rFonts w:asciiTheme="majorHAnsi" w:hAnsiTheme="majorHAnsi"/>
      <w:b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073662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073662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35A5DD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35A5DD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145D8"/>
    <w:rPr>
      <w:rFonts w:asciiTheme="majorHAnsi" w:hAnsiTheme="majorHAnsi"/>
      <w:b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6145D8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E204FF"/>
    <w:pPr>
      <w:spacing w:before="120" w:after="0" w:line="240" w:lineRule="auto"/>
      <w:ind w:left="346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6145D8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145D8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7A1FF2"/>
    <w:pPr>
      <w:tabs>
        <w:tab w:val="center" w:pos="4680"/>
        <w:tab w:val="right" w:pos="9360"/>
      </w:tabs>
      <w:spacing w:before="0" w:after="0"/>
    </w:pPr>
    <w:rPr>
      <w:rFonts w:asciiTheme="majorHAnsi" w:eastAsia="Calibri" w:hAnsiTheme="majorHAnsi" w:cs="Times New Roman"/>
      <w:b/>
      <w:noProof/>
      <w:color w:val="B0DFA0" w:themeColor="accent5"/>
      <w:sz w:val="4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A1FF2"/>
    <w:rPr>
      <w:rFonts w:asciiTheme="majorHAnsi" w:eastAsia="Calibri" w:hAnsiTheme="majorHAnsi" w:cs="Times New Roman"/>
      <w:b/>
      <w:noProof/>
      <w:color w:val="B0DFA0" w:themeColor="accent5"/>
      <w:sz w:val="44"/>
      <w:szCs w:val="24"/>
    </w:rPr>
  </w:style>
  <w:style w:type="paragraph" w:styleId="Footer">
    <w:name w:val="footer"/>
    <w:basedOn w:val="Normal"/>
    <w:link w:val="FooterChar"/>
    <w:uiPriority w:val="99"/>
    <w:rsid w:val="00311D4F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11D4F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F49100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311D4F"/>
    <w:pPr>
      <w:widowControl w:val="0"/>
      <w:autoSpaceDE w:val="0"/>
      <w:autoSpaceDN w:val="0"/>
      <w:spacing w:before="0"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6145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6145D8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6145D8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45D8"/>
    <w:rPr>
      <w:rFonts w:asciiTheme="majorHAnsi" w:eastAsiaTheme="majorEastAsia" w:hAnsiTheme="majorHAnsi" w:cstheme="majorBidi"/>
      <w:color w:val="07366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45D8"/>
    <w:rPr>
      <w:rFonts w:asciiTheme="majorHAnsi" w:eastAsiaTheme="majorEastAsia" w:hAnsiTheme="majorHAnsi" w:cstheme="majorBidi"/>
      <w:i/>
      <w:iCs/>
      <w:color w:val="07366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45D8"/>
    <w:rPr>
      <w:rFonts w:asciiTheme="majorHAnsi" w:eastAsiaTheme="majorEastAsia" w:hAnsiTheme="majorHAnsi" w:cstheme="majorBidi"/>
      <w:color w:val="35A5DD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45D8"/>
    <w:rPr>
      <w:rFonts w:asciiTheme="majorHAnsi" w:eastAsiaTheme="majorEastAsia" w:hAnsiTheme="majorHAnsi" w:cstheme="majorBidi"/>
      <w:i/>
      <w:iCs/>
      <w:color w:val="35A5DD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2190C8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85DFD0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2190C8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145D8"/>
    <w:rPr>
      <w:rFonts w:ascii="Consolas" w:hAnsi="Consolas"/>
      <w:sz w:val="20"/>
      <w:szCs w:val="20"/>
    </w:rPr>
  </w:style>
  <w:style w:type="table" w:styleId="TableGrid">
    <w:name w:val="Table Grid"/>
    <w:basedOn w:val="TableNormal"/>
    <w:rsid w:val="00846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45D8"/>
    <w:rPr>
      <w:color w:val="808080"/>
    </w:rPr>
  </w:style>
  <w:style w:type="paragraph" w:styleId="ListParagraph">
    <w:name w:val="List Paragraph"/>
    <w:basedOn w:val="Normal"/>
    <w:uiPriority w:val="34"/>
    <w:semiHidden/>
    <w:qFormat/>
    <w:rsid w:val="00FF216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rsid w:val="009926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BATTEN\AppData\Roaming\Microsoft\Templates\Food%20sign%20u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72AC2C2609425BB0284D84695528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7556CE-D468-479E-A2A3-71BA232B303B}"/>
      </w:docPartPr>
      <w:docPartBody>
        <w:p w:rsidR="005A381C" w:rsidRDefault="005A381C" w:rsidP="005A381C">
          <w:pPr>
            <w:pStyle w:val="7E72AC2C2609425BB0284D84695528326"/>
          </w:pPr>
          <w:r w:rsidRPr="00992606">
            <w:rPr>
              <w:rStyle w:val="Heading1Char"/>
              <w:rFonts w:asciiTheme="minorHAnsi" w:hAnsiTheme="minorHAnsi" w:cstheme="minorHAnsi"/>
            </w:rPr>
            <w:t>Project Title</w:t>
          </w:r>
        </w:p>
      </w:docPartBody>
    </w:docPart>
    <w:docPart>
      <w:docPartPr>
        <w:name w:val="7E149F871BAB439A988CDF21C97687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EB4BF8-9EE0-493E-9022-7D1CC4A27A5A}"/>
      </w:docPartPr>
      <w:docPartBody>
        <w:p w:rsidR="005A381C" w:rsidRDefault="005A381C" w:rsidP="005A381C">
          <w:pPr>
            <w:pStyle w:val="7E149F871BAB439A988CDF21C97687A51"/>
          </w:pPr>
          <w:r w:rsidRPr="00992606">
            <w:rPr>
              <w:rFonts w:asciiTheme="minorHAnsi" w:hAnsiTheme="minorHAnsi" w:cstheme="minorHAnsi"/>
            </w:rPr>
            <w:t>Study Investigators</w:t>
          </w:r>
        </w:p>
      </w:docPartBody>
    </w:docPart>
    <w:docPart>
      <w:docPartPr>
        <w:name w:val="750E917771564A49AA9E66FA3DE4B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7722B-8DED-46B8-93A5-564BB7725598}"/>
      </w:docPartPr>
      <w:docPartBody>
        <w:p w:rsidR="005A381C" w:rsidRDefault="005A381C" w:rsidP="005A381C">
          <w:pPr>
            <w:pStyle w:val="750E917771564A49AA9E66FA3DE4B2261"/>
          </w:pPr>
          <w:r w:rsidRPr="00992606">
            <w:rPr>
              <w:rFonts w:asciiTheme="minorHAnsi" w:hAnsiTheme="minorHAnsi" w:cstheme="minorHAnsi"/>
            </w:rPr>
            <w:t>Invitation to participate</w:t>
          </w:r>
        </w:p>
      </w:docPartBody>
    </w:docPart>
    <w:docPart>
      <w:docPartPr>
        <w:name w:val="A785328A690E4331B3ED6691C473D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0CB63-F1BF-46DC-AD1B-4C37A9D28A16}"/>
      </w:docPartPr>
      <w:docPartBody>
        <w:p w:rsidR="005A381C" w:rsidRDefault="005A381C" w:rsidP="005A381C">
          <w:pPr>
            <w:pStyle w:val="A785328A690E4331B3ED6691C473DC181"/>
          </w:pPr>
          <w:r w:rsidRPr="00992606">
            <w:rPr>
              <w:rFonts w:asciiTheme="minorHAnsi" w:hAnsiTheme="minorHAnsi" w:cstheme="minorHAnsi"/>
            </w:rPr>
            <w:t>Purpose of the research study</w:t>
          </w:r>
        </w:p>
      </w:docPartBody>
    </w:docPart>
    <w:docPart>
      <w:docPartPr>
        <w:name w:val="C5B87A8D9AF3464ABE1F92E6F06734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8831C6-376B-42DD-9849-B7DE4AEE5DC1}"/>
      </w:docPartPr>
      <w:docPartBody>
        <w:p w:rsidR="005A381C" w:rsidRDefault="005A381C" w:rsidP="005A381C">
          <w:pPr>
            <w:pStyle w:val="C5B87A8D9AF3464ABE1F92E6F067340A1"/>
          </w:pPr>
          <w:r w:rsidRPr="00992606">
            <w:rPr>
              <w:sz w:val="40"/>
              <w:szCs w:val="40"/>
            </w:rPr>
            <w:t>Research Participant Consent form</w:t>
          </w:r>
        </w:p>
      </w:docPartBody>
    </w:docPart>
    <w:docPart>
      <w:docPartPr>
        <w:name w:val="58030BF57EBE475D85FC624E108E1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83064-DF77-4E56-9406-8F33027E6FA0}"/>
      </w:docPartPr>
      <w:docPartBody>
        <w:p w:rsidR="005A381C" w:rsidRDefault="005A381C" w:rsidP="005A381C">
          <w:pPr>
            <w:pStyle w:val="58030BF57EBE475D85FC624E108E1B771"/>
          </w:pPr>
          <w:r w:rsidRPr="00992606">
            <w:rPr>
              <w:rFonts w:asciiTheme="minorHAnsi" w:hAnsiTheme="minorHAnsi" w:cstheme="minorHAnsi"/>
            </w:rPr>
            <w:t>What you will be asked to do</w:t>
          </w:r>
        </w:p>
      </w:docPartBody>
    </w:docPart>
    <w:docPart>
      <w:docPartPr>
        <w:name w:val="1D1340E2C2394ACD82F82874F6D12B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A7E8B-F293-40BE-9D27-DA584882E096}"/>
      </w:docPartPr>
      <w:docPartBody>
        <w:p w:rsidR="005A381C" w:rsidRDefault="005A381C" w:rsidP="005A381C">
          <w:pPr>
            <w:pStyle w:val="1D1340E2C2394ACD82F82874F6D12BC71"/>
          </w:pPr>
          <w:r w:rsidRPr="00992606">
            <w:rPr>
              <w:rFonts w:asciiTheme="minorHAnsi" w:hAnsiTheme="minorHAnsi" w:cstheme="minorHAnsi"/>
            </w:rPr>
            <w:t>Who can take part and who is excluded from the study</w:t>
          </w:r>
        </w:p>
      </w:docPartBody>
    </w:docPart>
    <w:docPart>
      <w:docPartPr>
        <w:name w:val="1D1953037E6A40759300AF92D4FB4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C10A72-A50B-4410-A33F-8324396B63D4}"/>
      </w:docPartPr>
      <w:docPartBody>
        <w:p w:rsidR="005A381C" w:rsidRDefault="005A381C" w:rsidP="005A381C">
          <w:pPr>
            <w:pStyle w:val="1D1953037E6A40759300AF92D4FB48641"/>
          </w:pPr>
          <w:r w:rsidRPr="00992606">
            <w:rPr>
              <w:rFonts w:asciiTheme="minorHAnsi" w:hAnsiTheme="minorHAnsi" w:cstheme="minorHAnsi"/>
            </w:rPr>
            <w:t>Possible risks and benefits</w:t>
          </w:r>
        </w:p>
      </w:docPartBody>
    </w:docPart>
    <w:docPart>
      <w:docPartPr>
        <w:name w:val="4C6D99F677AD4AD1BEC0EF3B6B0456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71E50-DE30-4917-B8BF-F487A87EEC87}"/>
      </w:docPartPr>
      <w:docPartBody>
        <w:p w:rsidR="005A381C" w:rsidRDefault="005A381C" w:rsidP="005A381C">
          <w:pPr>
            <w:pStyle w:val="4C6D99F677AD4AD1BEC0EF3B6B0456E01"/>
          </w:pPr>
          <w:r w:rsidRPr="00992606">
            <w:rPr>
              <w:rFonts w:asciiTheme="minorHAnsi" w:hAnsiTheme="minorHAnsi" w:cstheme="minorHAnsi"/>
            </w:rPr>
            <w:t>Privacy protections and confidentiality</w:t>
          </w:r>
        </w:p>
      </w:docPartBody>
    </w:docPart>
    <w:docPart>
      <w:docPartPr>
        <w:name w:val="B74E83609BC8439BBBD2F44B8C22D6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2CCC7-73EF-4765-A626-54A4097D286B}"/>
      </w:docPartPr>
      <w:docPartBody>
        <w:p w:rsidR="005A381C" w:rsidRDefault="005A381C" w:rsidP="005A381C">
          <w:pPr>
            <w:pStyle w:val="B74E83609BC8439BBBD2F44B8C22D69B1"/>
          </w:pPr>
          <w:r w:rsidRPr="00992606">
            <w:rPr>
              <w:rFonts w:asciiTheme="minorHAnsi" w:hAnsiTheme="minorHAnsi" w:cstheme="minorHAnsi"/>
            </w:rPr>
            <w:t>Reporting of results</w:t>
          </w:r>
        </w:p>
      </w:docPartBody>
    </w:docPart>
    <w:docPart>
      <w:docPartPr>
        <w:name w:val="497B3D499D11488B94966ECD76ED08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B71159-26D7-4F99-87D8-68722F4595A0}"/>
      </w:docPartPr>
      <w:docPartBody>
        <w:p w:rsidR="005A381C" w:rsidRDefault="005A381C" w:rsidP="005A381C">
          <w:pPr>
            <w:pStyle w:val="497B3D499D11488B94966ECD76ED08421"/>
          </w:pPr>
          <w:r w:rsidRPr="00992606">
            <w:rPr>
              <w:rFonts w:asciiTheme="minorHAnsi" w:hAnsiTheme="minorHAnsi" w:cstheme="minorHAnsi"/>
            </w:rPr>
            <w:t>Withdrawal from the study</w:t>
          </w:r>
        </w:p>
      </w:docPartBody>
    </w:docPart>
    <w:docPart>
      <w:docPartPr>
        <w:name w:val="4ACEF351106E4EB38A5A478974CB7F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2549D-0A74-44AB-B1F9-518B4DADA3AF}"/>
      </w:docPartPr>
      <w:docPartBody>
        <w:p w:rsidR="005A381C" w:rsidRDefault="005A381C" w:rsidP="005A381C">
          <w:pPr>
            <w:pStyle w:val="4ACEF351106E4EB38A5A478974CB7F891"/>
          </w:pPr>
          <w:r w:rsidRPr="00992606">
            <w:rPr>
              <w:rFonts w:asciiTheme="minorHAnsi" w:hAnsiTheme="minorHAnsi" w:cstheme="minorHAnsi"/>
            </w:rPr>
            <w:t>Questions and contact for information or concerns regarding the study</w:t>
          </w:r>
        </w:p>
      </w:docPartBody>
    </w:docPart>
    <w:docPart>
      <w:docPartPr>
        <w:name w:val="03F85984F2E64B34906FC5BF8056EE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B92098-B324-4289-9378-BAB3985DEE1E}"/>
      </w:docPartPr>
      <w:docPartBody>
        <w:p w:rsidR="005A381C" w:rsidRDefault="005A381C" w:rsidP="005A381C">
          <w:pPr>
            <w:pStyle w:val="03F85984F2E64B34906FC5BF8056EEEA1"/>
          </w:pPr>
          <w:r w:rsidRPr="00992606">
            <w:rPr>
              <w:rFonts w:asciiTheme="minorHAnsi" w:hAnsiTheme="minorHAnsi" w:cstheme="minorHAnsi"/>
            </w:rPr>
            <w:t>Signature (you may type your name in signature block)</w:t>
          </w:r>
        </w:p>
      </w:docPartBody>
    </w:docPart>
    <w:docPart>
      <w:docPartPr>
        <w:name w:val="3BD47B8F128A4D569EB197CB6FDC27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9AED4C-155D-40ED-A001-41269C335A46}"/>
      </w:docPartPr>
      <w:docPartBody>
        <w:p w:rsidR="005A381C" w:rsidRDefault="005A381C" w:rsidP="005A381C">
          <w:pPr>
            <w:pStyle w:val="3BD47B8F128A4D569EB197CB6FDC27F94"/>
          </w:pPr>
          <w:r w:rsidRPr="00992606">
            <w:rPr>
              <w:rStyle w:val="PlaceholderText"/>
              <w:rFonts w:asciiTheme="minorHAnsi" w:hAnsiTheme="minorHAnsi" w:cstheme="minorHAnsi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81C"/>
    <w:rsid w:val="001F4AB9"/>
    <w:rsid w:val="005A381C"/>
    <w:rsid w:val="00641661"/>
    <w:rsid w:val="00771F18"/>
    <w:rsid w:val="0079075E"/>
    <w:rsid w:val="00793CC9"/>
    <w:rsid w:val="00B9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A381C"/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5A381C"/>
    <w:rPr>
      <w:color w:val="808080"/>
    </w:rPr>
  </w:style>
  <w:style w:type="paragraph" w:styleId="Footer">
    <w:name w:val="footer"/>
    <w:basedOn w:val="Normal"/>
    <w:link w:val="FooterChar"/>
    <w:uiPriority w:val="99"/>
    <w:rsid w:val="005A381C"/>
    <w:pPr>
      <w:tabs>
        <w:tab w:val="center" w:pos="4680"/>
        <w:tab w:val="right" w:pos="9810"/>
      </w:tabs>
      <w:spacing w:before="200" w:after="0" w:line="240" w:lineRule="auto"/>
    </w:pPr>
    <w:rPr>
      <w:rFonts w:eastAsiaTheme="minorHAnsi"/>
      <w:kern w:val="0"/>
      <w:sz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A381C"/>
    <w:rPr>
      <w:rFonts w:eastAsiaTheme="minorHAnsi"/>
      <w:kern w:val="0"/>
      <w:sz w:val="18"/>
      <w14:ligatures w14:val="none"/>
    </w:rPr>
  </w:style>
  <w:style w:type="paragraph" w:customStyle="1" w:styleId="7E72AC2C2609425BB0284D84695528326">
    <w:name w:val="7E72AC2C2609425BB0284D84695528326"/>
    <w:rsid w:val="005A381C"/>
    <w:pPr>
      <w:spacing w:before="200" w:after="200" w:line="271" w:lineRule="auto"/>
    </w:pPr>
    <w:rPr>
      <w:rFonts w:eastAsiaTheme="minorHAnsi"/>
      <w:kern w:val="0"/>
      <w:sz w:val="28"/>
      <w:szCs w:val="28"/>
      <w14:ligatures w14:val="none"/>
    </w:rPr>
  </w:style>
  <w:style w:type="paragraph" w:customStyle="1" w:styleId="7E149F871BAB439A988CDF21C97687A51">
    <w:name w:val="7E149F871BAB439A988CDF21C97687A51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750E917771564A49AA9E66FA3DE4B2261">
    <w:name w:val="750E917771564A49AA9E66FA3DE4B2261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A785328A690E4331B3ED6691C473DC181">
    <w:name w:val="A785328A690E4331B3ED6691C473DC181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58030BF57EBE475D85FC624E108E1B771">
    <w:name w:val="58030BF57EBE475D85FC624E108E1B771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1D1340E2C2394ACD82F82874F6D12BC71">
    <w:name w:val="1D1340E2C2394ACD82F82874F6D12BC71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1D1953037E6A40759300AF92D4FB48641">
    <w:name w:val="1D1953037E6A40759300AF92D4FB48641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4C6D99F677AD4AD1BEC0EF3B6B0456E01">
    <w:name w:val="4C6D99F677AD4AD1BEC0EF3B6B0456E01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B74E83609BC8439BBBD2F44B8C22D69B1">
    <w:name w:val="B74E83609BC8439BBBD2F44B8C22D69B1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497B3D499D11488B94966ECD76ED08421">
    <w:name w:val="497B3D499D11488B94966ECD76ED08421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4ACEF351106E4EB38A5A478974CB7F891">
    <w:name w:val="4ACEF351106E4EB38A5A478974CB7F891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03F85984F2E64B34906FC5BF8056EEEA1">
    <w:name w:val="03F85984F2E64B34906FC5BF8056EEEA1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3BD47B8F128A4D569EB197CB6FDC27F94">
    <w:name w:val="3BD47B8F128A4D569EB197CB6FDC27F94"/>
    <w:rsid w:val="005A381C"/>
    <w:pPr>
      <w:spacing w:before="120" w:after="120" w:line="240" w:lineRule="auto"/>
      <w:outlineLvl w:val="0"/>
    </w:pPr>
    <w:rPr>
      <w:rFonts w:asciiTheme="majorHAnsi" w:eastAsiaTheme="minorHAnsi" w:hAnsiTheme="majorHAnsi"/>
      <w:b/>
      <w:kern w:val="0"/>
      <w:sz w:val="28"/>
      <w:szCs w:val="28"/>
      <w14:ligatures w14:val="none"/>
    </w:rPr>
  </w:style>
  <w:style w:type="paragraph" w:customStyle="1" w:styleId="C5B87A8D9AF3464ABE1F92E6F067340A1">
    <w:name w:val="C5B87A8D9AF3464ABE1F92E6F067340A1"/>
    <w:rsid w:val="005A381C"/>
    <w:pPr>
      <w:tabs>
        <w:tab w:val="center" w:pos="4680"/>
        <w:tab w:val="right" w:pos="9360"/>
      </w:tabs>
      <w:spacing w:after="0" w:line="271" w:lineRule="auto"/>
    </w:pPr>
    <w:rPr>
      <w:rFonts w:asciiTheme="majorHAnsi" w:eastAsia="Calibri" w:hAnsiTheme="majorHAnsi" w:cs="Times New Roman"/>
      <w:b/>
      <w:noProof/>
      <w:color w:val="A02B93" w:themeColor="accent5"/>
      <w:kern w:val="0"/>
      <w:sz w:val="4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rgbClr val="2190C8"/>
      </a:dk1>
      <a:lt1>
        <a:srgbClr val="2190C8"/>
      </a:lt1>
      <a:dk2>
        <a:srgbClr val="00B050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54A838"/>
      </a:accent4>
      <a:accent5>
        <a:srgbClr val="B0DFA0"/>
      </a:accent5>
      <a:accent6>
        <a:srgbClr val="A5C249"/>
      </a:accent6>
      <a:hlink>
        <a:srgbClr val="F49100"/>
      </a:hlink>
      <a:folHlink>
        <a:srgbClr val="85DFD0"/>
      </a:folHlink>
    </a:clrScheme>
    <a:fontScheme name="Parent Teacher Forms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AB8A44-026D-4A6E-81CC-41A3BB68D1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7C5EAD-19FF-4FE0-BF07-6EBB5BD2BC3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F0D0F2B8-3BE2-4785-B88D-FED0849B603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Food sign up.dotx</Template>
  <TotalTime>1</TotalTime>
  <Pages>2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Prem Batten</dc:creator>
  <cp:keywords/>
  <dc:description/>
  <cp:lastModifiedBy>Prem Batten</cp:lastModifiedBy>
  <cp:revision>2</cp:revision>
  <dcterms:created xsi:type="dcterms:W3CDTF">2025-08-18T13:56:00Z</dcterms:created>
  <dcterms:modified xsi:type="dcterms:W3CDTF">2025-08-18T13:56:00Z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