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B073037" w14:textId="1626EF9E" w:rsidR="006058C3" w:rsidRPr="00D01762" w:rsidRDefault="00513055" w:rsidP="00AB2743">
      <w:pPr>
        <w:pStyle w:val="Heading1"/>
        <w:spacing w:after="0" w:line="240" w:lineRule="auto"/>
        <w:contextualSpacing/>
        <w:rPr>
          <w:lang w:val="en-CA"/>
        </w:rPr>
      </w:pPr>
      <w:r>
        <w:rPr>
          <w:lang w:val="en-CA"/>
        </w:rPr>
        <w:tab/>
      </w:r>
    </w:p>
    <w:tbl>
      <w:tblPr>
        <w:tblStyle w:val="TableGrid"/>
        <w:tblW w:w="10080" w:type="dxa"/>
        <w:tblLook w:val="04A0" w:firstRow="1" w:lastRow="0" w:firstColumn="1" w:lastColumn="0" w:noHBand="0" w:noVBand="1"/>
      </w:tblPr>
      <w:tblGrid>
        <w:gridCol w:w="532"/>
        <w:gridCol w:w="1623"/>
        <w:gridCol w:w="900"/>
        <w:gridCol w:w="270"/>
        <w:gridCol w:w="2710"/>
        <w:gridCol w:w="80"/>
        <w:gridCol w:w="2340"/>
        <w:gridCol w:w="1625"/>
      </w:tblGrid>
      <w:tr w:rsidR="00AB2743" w:rsidRPr="00030EFC" w14:paraId="53A3EFB8" w14:textId="77777777" w:rsidTr="5A2BDD11">
        <w:tc>
          <w:tcPr>
            <w:tcW w:w="10080" w:type="dxa"/>
            <w:gridSpan w:val="8"/>
            <w:vAlign w:val="top"/>
          </w:tcPr>
          <w:p w14:paraId="446A08CC" w14:textId="0DFA027A" w:rsidR="00AB2743" w:rsidRPr="00030EFC" w:rsidRDefault="00AB2743" w:rsidP="00AB2743">
            <w:pPr>
              <w:pStyle w:val="Title"/>
              <w:rPr>
                <w:rFonts w:cs="Calibri"/>
                <w:lang w:val="en-CA"/>
              </w:rPr>
            </w:pPr>
            <w:r w:rsidRPr="00030EFC">
              <w:rPr>
                <w:rFonts w:cs="Calibri"/>
                <w:lang w:val="en-CA"/>
              </w:rPr>
              <w:t>Georgian College Research Ethics Board</w:t>
            </w:r>
          </w:p>
          <w:p w14:paraId="5934A4D2" w14:textId="32E05200" w:rsidR="006C73AF" w:rsidRPr="00030EFC" w:rsidRDefault="006C73AF" w:rsidP="006C73AF">
            <w:pPr>
              <w:pStyle w:val="Title"/>
              <w:rPr>
                <w:rFonts w:cs="Calibri"/>
                <w:lang w:val="en-CA"/>
              </w:rPr>
            </w:pPr>
            <w:r w:rsidRPr="00030EFC">
              <w:rPr>
                <w:rFonts w:cs="Calibri"/>
                <w:lang w:val="en-CA"/>
              </w:rPr>
              <w:t>Review Checklist</w:t>
            </w:r>
          </w:p>
        </w:tc>
      </w:tr>
      <w:tr w:rsidR="003B15BE" w:rsidRPr="00030EFC" w14:paraId="2FD120EF" w14:textId="77777777" w:rsidTr="008A7D38">
        <w:trPr>
          <w:trHeight w:val="96"/>
        </w:trPr>
        <w:tc>
          <w:tcPr>
            <w:tcW w:w="2155" w:type="dxa"/>
            <w:gridSpan w:val="2"/>
            <w:vAlign w:val="top"/>
          </w:tcPr>
          <w:p w14:paraId="48E89532" w14:textId="725F052E" w:rsidR="003B15BE" w:rsidRPr="00030EFC" w:rsidRDefault="003B15BE" w:rsidP="00522760">
            <w:pPr>
              <w:spacing w:after="0"/>
              <w:rPr>
                <w:rFonts w:ascii="Calibri" w:eastAsia="Times New Roman" w:hAnsi="Calibri" w:cs="Calibri"/>
                <w:b/>
                <w:bCs/>
                <w:sz w:val="28"/>
                <w:szCs w:val="28"/>
                <w:lang w:val="en-CA"/>
              </w:rPr>
            </w:pPr>
            <w:r w:rsidRPr="00030EFC">
              <w:rPr>
                <w:rFonts w:ascii="Calibri" w:eastAsia="Times New Roman" w:hAnsi="Calibri" w:cs="Calibri"/>
                <w:b/>
                <w:bCs/>
                <w:sz w:val="28"/>
                <w:szCs w:val="28"/>
                <w:lang w:val="en-CA"/>
              </w:rPr>
              <w:t>GCREB File #:</w:t>
            </w:r>
          </w:p>
        </w:tc>
        <w:tc>
          <w:tcPr>
            <w:tcW w:w="1170" w:type="dxa"/>
            <w:gridSpan w:val="2"/>
            <w:vAlign w:val="top"/>
          </w:tcPr>
          <w:p w14:paraId="3DAAA292" w14:textId="696CE5DA" w:rsidR="003B15BE" w:rsidRPr="00030EFC" w:rsidRDefault="003B15BE" w:rsidP="00522760">
            <w:pPr>
              <w:spacing w:after="0"/>
              <w:rPr>
                <w:rFonts w:ascii="Calibri" w:eastAsia="Times New Roman" w:hAnsi="Calibri" w:cs="Calibri"/>
                <w:sz w:val="28"/>
                <w:szCs w:val="28"/>
                <w:lang w:val="en-CA"/>
              </w:rPr>
            </w:pPr>
          </w:p>
        </w:tc>
        <w:tc>
          <w:tcPr>
            <w:tcW w:w="2790" w:type="dxa"/>
            <w:gridSpan w:val="2"/>
          </w:tcPr>
          <w:p w14:paraId="51C0445F" w14:textId="63C27CFC" w:rsidR="003B15BE" w:rsidRPr="00030EFC" w:rsidRDefault="003B15BE" w:rsidP="00522760">
            <w:pPr>
              <w:spacing w:after="0"/>
              <w:rPr>
                <w:rFonts w:ascii="Calibri" w:eastAsia="Times New Roman" w:hAnsi="Calibri" w:cs="Calibri"/>
                <w:b/>
                <w:sz w:val="28"/>
                <w:szCs w:val="28"/>
                <w:lang w:val="en-CA"/>
              </w:rPr>
            </w:pPr>
            <w:r w:rsidRPr="00030EFC">
              <w:rPr>
                <w:rFonts w:ascii="Calibri" w:eastAsia="Times New Roman" w:hAnsi="Calibri" w:cs="Calibri"/>
                <w:b/>
                <w:sz w:val="28"/>
                <w:szCs w:val="28"/>
                <w:lang w:val="en-CA"/>
              </w:rPr>
              <w:t>Principal Investigator:</w:t>
            </w:r>
          </w:p>
        </w:tc>
        <w:tc>
          <w:tcPr>
            <w:tcW w:w="3965" w:type="dxa"/>
            <w:gridSpan w:val="2"/>
          </w:tcPr>
          <w:p w14:paraId="61911710" w14:textId="6802E2B6" w:rsidR="003B15BE" w:rsidRPr="00030EFC" w:rsidRDefault="003B15BE" w:rsidP="00522760">
            <w:pPr>
              <w:spacing w:after="0"/>
              <w:rPr>
                <w:rFonts w:ascii="Calibri" w:eastAsia="Times New Roman" w:hAnsi="Calibri" w:cs="Calibri"/>
                <w:sz w:val="28"/>
                <w:szCs w:val="28"/>
                <w:lang w:val="en-CA"/>
              </w:rPr>
            </w:pPr>
          </w:p>
        </w:tc>
      </w:tr>
      <w:tr w:rsidR="5A2BDD11" w:rsidRPr="00030EFC" w14:paraId="3E13539A" w14:textId="77777777" w:rsidTr="008A7D38">
        <w:trPr>
          <w:trHeight w:val="300"/>
        </w:trPr>
        <w:tc>
          <w:tcPr>
            <w:tcW w:w="2155" w:type="dxa"/>
            <w:gridSpan w:val="2"/>
            <w:vAlign w:val="top"/>
          </w:tcPr>
          <w:p w14:paraId="15AF7ADC" w14:textId="73CA956B" w:rsidR="1EF138EE" w:rsidRPr="00030EFC" w:rsidRDefault="1EF138EE" w:rsidP="00522760">
            <w:pPr>
              <w:spacing w:after="0"/>
              <w:rPr>
                <w:rFonts w:ascii="Calibri" w:eastAsia="Times New Roman" w:hAnsi="Calibri" w:cs="Calibri"/>
                <w:b/>
                <w:bCs/>
                <w:sz w:val="28"/>
                <w:szCs w:val="28"/>
                <w:lang w:val="en-CA"/>
              </w:rPr>
            </w:pPr>
            <w:r w:rsidRPr="00030EFC">
              <w:rPr>
                <w:rFonts w:ascii="Calibri" w:eastAsia="Times New Roman" w:hAnsi="Calibri" w:cs="Calibri"/>
                <w:b/>
                <w:bCs/>
                <w:sz w:val="28"/>
                <w:szCs w:val="28"/>
                <w:lang w:val="en-CA"/>
              </w:rPr>
              <w:t>Study Title:</w:t>
            </w:r>
          </w:p>
        </w:tc>
        <w:tc>
          <w:tcPr>
            <w:tcW w:w="7925" w:type="dxa"/>
            <w:gridSpan w:val="6"/>
            <w:vAlign w:val="top"/>
          </w:tcPr>
          <w:p w14:paraId="01EC00A2" w14:textId="7772C162" w:rsidR="5A2BDD11" w:rsidRPr="00030EFC" w:rsidRDefault="5A2BDD11" w:rsidP="00522760">
            <w:pPr>
              <w:spacing w:after="0"/>
              <w:rPr>
                <w:rFonts w:ascii="Calibri" w:eastAsia="Times New Roman" w:hAnsi="Calibri" w:cs="Calibri"/>
                <w:sz w:val="28"/>
                <w:szCs w:val="28"/>
                <w:lang w:val="en-CA"/>
              </w:rPr>
            </w:pPr>
          </w:p>
        </w:tc>
      </w:tr>
      <w:tr w:rsidR="00503CA8" w:rsidRPr="00030EFC" w14:paraId="6B4CC688" w14:textId="77777777" w:rsidTr="008A7D38">
        <w:tc>
          <w:tcPr>
            <w:tcW w:w="2155" w:type="dxa"/>
            <w:gridSpan w:val="2"/>
            <w:vAlign w:val="top"/>
          </w:tcPr>
          <w:p w14:paraId="6DD18AD0" w14:textId="77777777" w:rsidR="00503CA8" w:rsidRPr="00030EFC" w:rsidRDefault="00503CA8" w:rsidP="00AB2743">
            <w:pPr>
              <w:spacing w:after="0"/>
              <w:contextualSpacing/>
              <w:rPr>
                <w:rFonts w:ascii="Calibri" w:eastAsia="Times New Roman" w:hAnsi="Calibri" w:cs="Calibri"/>
                <w:b/>
                <w:sz w:val="28"/>
                <w:lang w:val="en-CA"/>
              </w:rPr>
            </w:pPr>
            <w:bookmarkStart w:id="0" w:name="_7oekfh1dcncb" w:colFirst="0" w:colLast="0"/>
            <w:bookmarkEnd w:id="0"/>
            <w:r w:rsidRPr="00030EFC">
              <w:rPr>
                <w:rFonts w:ascii="Calibri" w:eastAsia="Times New Roman" w:hAnsi="Calibri" w:cs="Calibri"/>
                <w:b/>
                <w:sz w:val="28"/>
                <w:lang w:val="en-CA"/>
              </w:rPr>
              <w:t>Reviewer Name:</w:t>
            </w:r>
          </w:p>
        </w:tc>
        <w:tc>
          <w:tcPr>
            <w:tcW w:w="7925" w:type="dxa"/>
            <w:gridSpan w:val="6"/>
            <w:vAlign w:val="top"/>
          </w:tcPr>
          <w:p w14:paraId="1AC74FCA" w14:textId="028225E9" w:rsidR="00503CA8" w:rsidRPr="00030EFC" w:rsidRDefault="00503CA8" w:rsidP="7CF3572A">
            <w:pPr>
              <w:spacing w:after="0"/>
              <w:contextualSpacing/>
              <w:rPr>
                <w:rFonts w:ascii="Calibri" w:eastAsia="Times New Roman" w:hAnsi="Calibri" w:cs="Calibri"/>
                <w:sz w:val="28"/>
                <w:szCs w:val="28"/>
                <w:lang w:val="en-CA"/>
              </w:rPr>
            </w:pPr>
          </w:p>
        </w:tc>
      </w:tr>
      <w:tr w:rsidR="00503CA8" w:rsidRPr="00030EFC" w14:paraId="6169BEE5" w14:textId="77777777" w:rsidTr="008A7D38">
        <w:tc>
          <w:tcPr>
            <w:tcW w:w="2155" w:type="dxa"/>
            <w:gridSpan w:val="2"/>
            <w:vAlign w:val="top"/>
          </w:tcPr>
          <w:p w14:paraId="7B693A8D" w14:textId="77777777" w:rsidR="00503CA8" w:rsidRPr="00030EFC" w:rsidRDefault="00503CA8" w:rsidP="00AB2743">
            <w:pPr>
              <w:spacing w:after="0"/>
              <w:contextualSpacing/>
              <w:rPr>
                <w:rFonts w:ascii="Calibri" w:eastAsia="Times New Roman" w:hAnsi="Calibri" w:cs="Calibri"/>
                <w:b/>
                <w:sz w:val="28"/>
                <w:lang w:val="en-CA"/>
              </w:rPr>
            </w:pPr>
            <w:r w:rsidRPr="00030EFC">
              <w:rPr>
                <w:rFonts w:ascii="Calibri" w:eastAsia="Times New Roman" w:hAnsi="Calibri" w:cs="Calibri"/>
                <w:b/>
                <w:sz w:val="28"/>
                <w:lang w:val="en-CA"/>
              </w:rPr>
              <w:t>Date Reviewed:</w:t>
            </w:r>
          </w:p>
        </w:tc>
        <w:tc>
          <w:tcPr>
            <w:tcW w:w="7925" w:type="dxa"/>
            <w:gridSpan w:val="6"/>
            <w:vAlign w:val="top"/>
          </w:tcPr>
          <w:p w14:paraId="0EF829D6" w14:textId="77777777" w:rsidR="00503CA8" w:rsidRPr="00030EFC" w:rsidRDefault="00503CA8" w:rsidP="00AB2743">
            <w:pPr>
              <w:spacing w:after="0"/>
              <w:contextualSpacing/>
              <w:rPr>
                <w:rFonts w:ascii="Calibri" w:eastAsia="Times New Roman" w:hAnsi="Calibri" w:cs="Calibri"/>
                <w:sz w:val="28"/>
                <w:lang w:val="en-CA"/>
              </w:rPr>
            </w:pPr>
          </w:p>
        </w:tc>
      </w:tr>
      <w:tr w:rsidR="0041464E" w:rsidRPr="00030EFC" w14:paraId="115B97C5" w14:textId="77777777" w:rsidTr="5A2BDD11">
        <w:tc>
          <w:tcPr>
            <w:tcW w:w="10080" w:type="dxa"/>
            <w:gridSpan w:val="8"/>
            <w:vAlign w:val="top"/>
          </w:tcPr>
          <w:p w14:paraId="2CF36AF9" w14:textId="25679DF3" w:rsidR="0041464E" w:rsidRPr="00030EFC" w:rsidRDefault="0041464E" w:rsidP="006C73AF">
            <w:pPr>
              <w:pStyle w:val="Heading1"/>
              <w:outlineLvl w:val="0"/>
              <w:rPr>
                <w:rFonts w:ascii="Calibri" w:eastAsia="Times New Roman" w:hAnsi="Calibri" w:cs="Calibri"/>
                <w:lang w:val="en-CA"/>
              </w:rPr>
            </w:pPr>
            <w:r w:rsidRPr="00030EFC">
              <w:rPr>
                <w:rFonts w:ascii="Calibri" w:eastAsia="Times New Roman" w:hAnsi="Calibri" w:cs="Calibri"/>
                <w:lang w:val="en-CA"/>
              </w:rPr>
              <w:t>Reviewer Recommendation</w:t>
            </w:r>
          </w:p>
        </w:tc>
      </w:tr>
      <w:tr w:rsidR="00503CA8" w:rsidRPr="00030EFC" w14:paraId="44A7C6A8" w14:textId="77777777" w:rsidTr="5A2BDD11">
        <w:trPr>
          <w:trHeight w:val="204"/>
        </w:trPr>
        <w:sdt>
          <w:sdtPr>
            <w:rPr>
              <w:rFonts w:ascii="Calibri" w:eastAsia="Times New Roman" w:hAnsi="Calibri" w:cs="Calibri"/>
              <w:sz w:val="28"/>
              <w:lang w:val="en-CA"/>
            </w:rPr>
            <w:id w:val="-94761479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32" w:type="dxa"/>
                <w:vAlign w:val="top"/>
              </w:tcPr>
              <w:p w14:paraId="30CD5453" w14:textId="2893253B" w:rsidR="00503CA8" w:rsidRPr="00030EFC" w:rsidRDefault="00BA5371" w:rsidP="00AB2743">
                <w:pPr>
                  <w:spacing w:after="0"/>
                  <w:contextualSpacing/>
                  <w:rPr>
                    <w:rFonts w:ascii="Calibri" w:eastAsia="Times New Roman" w:hAnsi="Calibri" w:cs="Calibri"/>
                    <w:sz w:val="28"/>
                    <w:lang w:val="en-CA"/>
                  </w:rPr>
                </w:pPr>
                <w:r w:rsidRPr="00030EFC">
                  <w:rPr>
                    <w:rFonts w:ascii="Segoe UI Symbol" w:eastAsia="MS Gothic" w:hAnsi="Segoe UI Symbol" w:cs="Segoe UI Symbol"/>
                    <w:sz w:val="28"/>
                    <w:lang w:val="en-CA"/>
                  </w:rPr>
                  <w:t>☐</w:t>
                </w:r>
              </w:p>
            </w:tc>
          </w:sdtContent>
        </w:sdt>
        <w:tc>
          <w:tcPr>
            <w:tcW w:w="9548" w:type="dxa"/>
            <w:gridSpan w:val="7"/>
            <w:vAlign w:val="top"/>
          </w:tcPr>
          <w:p w14:paraId="5028B4AA" w14:textId="47A17343" w:rsidR="00503CA8" w:rsidRPr="00030EFC" w:rsidRDefault="00503CA8" w:rsidP="00AB2743">
            <w:pPr>
              <w:spacing w:after="0"/>
              <w:contextualSpacing/>
              <w:rPr>
                <w:rFonts w:ascii="Calibri" w:eastAsia="Times New Roman" w:hAnsi="Calibri" w:cs="Calibri"/>
                <w:sz w:val="28"/>
                <w:lang w:val="en-CA"/>
              </w:rPr>
            </w:pPr>
            <w:r w:rsidRPr="00030EFC">
              <w:rPr>
                <w:rFonts w:ascii="Calibri" w:hAnsi="Calibri" w:cs="Calibri"/>
                <w:b/>
                <w:sz w:val="28"/>
                <w:lang w:val="en-CA"/>
              </w:rPr>
              <w:t>Recommend</w:t>
            </w:r>
            <w:r w:rsidR="00B34A98" w:rsidRPr="00030EFC">
              <w:rPr>
                <w:rFonts w:ascii="Calibri" w:hAnsi="Calibri" w:cs="Calibri"/>
                <w:b/>
                <w:sz w:val="28"/>
                <w:lang w:val="en-CA"/>
              </w:rPr>
              <w:t xml:space="preserve"> a</w:t>
            </w:r>
            <w:r w:rsidRPr="00030EFC">
              <w:rPr>
                <w:rFonts w:ascii="Calibri" w:eastAsia="Times New Roman" w:hAnsi="Calibri" w:cs="Calibri"/>
                <w:b/>
                <w:sz w:val="28"/>
                <w:lang w:val="en-CA"/>
              </w:rPr>
              <w:t>pproval</w:t>
            </w:r>
          </w:p>
        </w:tc>
      </w:tr>
      <w:tr w:rsidR="00B34A98" w:rsidRPr="00030EFC" w14:paraId="59BD21A4" w14:textId="77777777" w:rsidTr="5A2BDD11">
        <w:sdt>
          <w:sdtPr>
            <w:rPr>
              <w:rFonts w:ascii="Calibri" w:eastAsia="Times New Roman" w:hAnsi="Calibri" w:cs="Calibri"/>
              <w:sz w:val="28"/>
              <w:lang w:val="en-CA"/>
            </w:rPr>
            <w:id w:val="-27286047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32" w:type="dxa"/>
                <w:vAlign w:val="top"/>
              </w:tcPr>
              <w:p w14:paraId="779110DB" w14:textId="5047C4CB" w:rsidR="00B34A98" w:rsidRPr="00030EFC" w:rsidRDefault="00BA5371" w:rsidP="00AB2743">
                <w:pPr>
                  <w:spacing w:after="0"/>
                  <w:contextualSpacing/>
                  <w:rPr>
                    <w:rFonts w:ascii="Calibri" w:eastAsia="Times New Roman" w:hAnsi="Calibri" w:cs="Calibri"/>
                    <w:sz w:val="28"/>
                    <w:lang w:val="en-CA"/>
                  </w:rPr>
                </w:pPr>
                <w:r w:rsidRPr="00030EFC">
                  <w:rPr>
                    <w:rFonts w:ascii="Segoe UI Symbol" w:eastAsia="MS Gothic" w:hAnsi="Segoe UI Symbol" w:cs="Segoe UI Symbol"/>
                    <w:sz w:val="28"/>
                    <w:lang w:val="en-CA"/>
                  </w:rPr>
                  <w:t>☐</w:t>
                </w:r>
              </w:p>
            </w:tc>
          </w:sdtContent>
        </w:sdt>
        <w:tc>
          <w:tcPr>
            <w:tcW w:w="9548" w:type="dxa"/>
            <w:gridSpan w:val="7"/>
            <w:vAlign w:val="top"/>
          </w:tcPr>
          <w:p w14:paraId="31C12535" w14:textId="782654BE" w:rsidR="00B34A98" w:rsidRPr="00030EFC" w:rsidRDefault="00B34A98" w:rsidP="00AB2743">
            <w:pPr>
              <w:spacing w:after="0"/>
              <w:contextualSpacing/>
              <w:rPr>
                <w:rFonts w:ascii="Calibri" w:eastAsia="Times New Roman" w:hAnsi="Calibri" w:cs="Calibri"/>
                <w:b/>
                <w:sz w:val="28"/>
                <w:lang w:val="en-CA"/>
              </w:rPr>
            </w:pPr>
            <w:r w:rsidRPr="00030EFC">
              <w:rPr>
                <w:rFonts w:ascii="Calibri" w:hAnsi="Calibri" w:cs="Calibri"/>
                <w:b/>
                <w:sz w:val="28"/>
                <w:lang w:val="en-CA"/>
              </w:rPr>
              <w:t xml:space="preserve">Recommend resubmission </w:t>
            </w:r>
            <w:r w:rsidR="006D14C1" w:rsidRPr="00030EFC">
              <w:rPr>
                <w:rFonts w:ascii="Calibri" w:hAnsi="Calibri" w:cs="Calibri"/>
                <w:b/>
                <w:sz w:val="28"/>
                <w:lang w:val="en-CA"/>
              </w:rPr>
              <w:t>with</w:t>
            </w:r>
            <w:r w:rsidRPr="00030EFC">
              <w:rPr>
                <w:rFonts w:ascii="Calibri" w:hAnsi="Calibri" w:cs="Calibri"/>
                <w:b/>
                <w:sz w:val="28"/>
                <w:lang w:val="en-CA"/>
              </w:rPr>
              <w:t xml:space="preserve"> minor changes for </w:t>
            </w:r>
            <w:r w:rsidR="00EA4F8F" w:rsidRPr="00030EFC">
              <w:rPr>
                <w:rFonts w:ascii="Calibri" w:hAnsi="Calibri" w:cs="Calibri"/>
                <w:b/>
                <w:sz w:val="28"/>
                <w:lang w:val="en-CA"/>
              </w:rPr>
              <w:t xml:space="preserve">GCREB </w:t>
            </w:r>
            <w:r w:rsidR="006D14C1" w:rsidRPr="00030EFC">
              <w:rPr>
                <w:rFonts w:ascii="Calibri" w:hAnsi="Calibri" w:cs="Calibri"/>
                <w:b/>
                <w:sz w:val="28"/>
                <w:lang w:val="en-CA"/>
              </w:rPr>
              <w:t>c</w:t>
            </w:r>
            <w:r w:rsidRPr="00030EFC">
              <w:rPr>
                <w:rFonts w:ascii="Calibri" w:hAnsi="Calibri" w:cs="Calibri"/>
                <w:b/>
                <w:sz w:val="28"/>
                <w:lang w:val="en-CA"/>
              </w:rPr>
              <w:t>hair review</w:t>
            </w:r>
            <w:r w:rsidRPr="00030EFC">
              <w:rPr>
                <w:rFonts w:ascii="Calibri" w:eastAsia="Times New Roman" w:hAnsi="Calibri" w:cs="Calibri"/>
                <w:b/>
                <w:sz w:val="28"/>
                <w:lang w:val="en-CA"/>
              </w:rPr>
              <w:t xml:space="preserve"> </w:t>
            </w:r>
          </w:p>
        </w:tc>
      </w:tr>
      <w:tr w:rsidR="00B34A98" w:rsidRPr="00030EFC" w14:paraId="50FC7011" w14:textId="77777777" w:rsidTr="5A2BDD11">
        <w:sdt>
          <w:sdtPr>
            <w:rPr>
              <w:rFonts w:ascii="Calibri" w:eastAsia="Times New Roman" w:hAnsi="Calibri" w:cs="Calibri"/>
              <w:sz w:val="28"/>
              <w:lang w:val="en-CA"/>
            </w:rPr>
            <w:id w:val="-188740424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32" w:type="dxa"/>
                <w:vAlign w:val="top"/>
              </w:tcPr>
              <w:p w14:paraId="095F907F" w14:textId="77777777" w:rsidR="00B34A98" w:rsidRPr="00030EFC" w:rsidRDefault="00B34A98" w:rsidP="00AB2743">
                <w:pPr>
                  <w:spacing w:after="0"/>
                  <w:contextualSpacing/>
                  <w:rPr>
                    <w:rFonts w:ascii="Calibri" w:eastAsia="Times New Roman" w:hAnsi="Calibri" w:cs="Calibri"/>
                    <w:sz w:val="28"/>
                    <w:lang w:val="en-CA"/>
                  </w:rPr>
                </w:pPr>
                <w:r w:rsidRPr="00030EFC">
                  <w:rPr>
                    <w:rFonts w:ascii="Segoe UI Symbol" w:eastAsia="MS Gothic" w:hAnsi="Segoe UI Symbol" w:cs="Segoe UI Symbol"/>
                    <w:sz w:val="28"/>
                    <w:lang w:val="en-CA"/>
                  </w:rPr>
                  <w:t>☐</w:t>
                </w:r>
              </w:p>
            </w:tc>
          </w:sdtContent>
        </w:sdt>
        <w:tc>
          <w:tcPr>
            <w:tcW w:w="9548" w:type="dxa"/>
            <w:gridSpan w:val="7"/>
            <w:vAlign w:val="top"/>
          </w:tcPr>
          <w:p w14:paraId="04FBF541" w14:textId="2F1B3F30" w:rsidR="00B34A98" w:rsidRPr="00030EFC" w:rsidRDefault="00B34A98" w:rsidP="00AB2743">
            <w:pPr>
              <w:spacing w:after="0"/>
              <w:contextualSpacing/>
              <w:rPr>
                <w:rFonts w:ascii="Calibri" w:eastAsia="Times New Roman" w:hAnsi="Calibri" w:cs="Calibri"/>
                <w:sz w:val="28"/>
                <w:lang w:val="en-CA"/>
              </w:rPr>
            </w:pPr>
            <w:r w:rsidRPr="00030EFC">
              <w:rPr>
                <w:rFonts w:ascii="Calibri" w:hAnsi="Calibri" w:cs="Calibri"/>
                <w:b/>
                <w:sz w:val="28"/>
                <w:lang w:val="en-CA"/>
              </w:rPr>
              <w:t xml:space="preserve">Recommend resubmission </w:t>
            </w:r>
            <w:r w:rsidR="006D14C1" w:rsidRPr="00030EFC">
              <w:rPr>
                <w:rFonts w:ascii="Calibri" w:hAnsi="Calibri" w:cs="Calibri"/>
                <w:b/>
                <w:sz w:val="28"/>
                <w:lang w:val="en-CA"/>
              </w:rPr>
              <w:t>with</w:t>
            </w:r>
            <w:r w:rsidRPr="00030EFC">
              <w:rPr>
                <w:rFonts w:ascii="Calibri" w:hAnsi="Calibri" w:cs="Calibri"/>
                <w:b/>
                <w:sz w:val="28"/>
                <w:lang w:val="en-CA"/>
              </w:rPr>
              <w:t xml:space="preserve"> </w:t>
            </w:r>
            <w:r w:rsidR="009A2D23" w:rsidRPr="00030EFC">
              <w:rPr>
                <w:rFonts w:ascii="Calibri" w:hAnsi="Calibri" w:cs="Calibri"/>
                <w:b/>
                <w:sz w:val="28"/>
                <w:lang w:val="en-CA"/>
              </w:rPr>
              <w:t xml:space="preserve">minor </w:t>
            </w:r>
            <w:r w:rsidRPr="00030EFC">
              <w:rPr>
                <w:rFonts w:ascii="Calibri" w:hAnsi="Calibri" w:cs="Calibri"/>
                <w:b/>
                <w:sz w:val="28"/>
                <w:lang w:val="en-CA"/>
              </w:rPr>
              <w:t>changes for delegated review</w:t>
            </w:r>
          </w:p>
        </w:tc>
      </w:tr>
      <w:tr w:rsidR="00503CA8" w:rsidRPr="00030EFC" w14:paraId="4AE9527E" w14:textId="77777777" w:rsidTr="5A2BDD11">
        <w:sdt>
          <w:sdtPr>
            <w:rPr>
              <w:rFonts w:ascii="Calibri" w:eastAsia="Times New Roman" w:hAnsi="Calibri" w:cs="Calibri"/>
              <w:sz w:val="28"/>
              <w:lang w:val="en-CA"/>
            </w:rPr>
            <w:id w:val="-68907109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32" w:type="dxa"/>
                <w:vAlign w:val="top"/>
              </w:tcPr>
              <w:p w14:paraId="737D0042" w14:textId="60CE3C0A" w:rsidR="00503CA8" w:rsidRPr="00030EFC" w:rsidRDefault="00B34A98" w:rsidP="00AB2743">
                <w:pPr>
                  <w:spacing w:after="0"/>
                  <w:contextualSpacing/>
                  <w:rPr>
                    <w:rFonts w:ascii="Calibri" w:eastAsia="Times New Roman" w:hAnsi="Calibri" w:cs="Calibri"/>
                    <w:sz w:val="28"/>
                    <w:lang w:val="en-CA"/>
                  </w:rPr>
                </w:pPr>
                <w:r w:rsidRPr="00030EFC">
                  <w:rPr>
                    <w:rFonts w:ascii="Segoe UI Symbol" w:eastAsia="MS Gothic" w:hAnsi="Segoe UI Symbol" w:cs="Segoe UI Symbol"/>
                    <w:sz w:val="28"/>
                    <w:lang w:val="en-CA"/>
                  </w:rPr>
                  <w:t>☐</w:t>
                </w:r>
              </w:p>
            </w:tc>
          </w:sdtContent>
        </w:sdt>
        <w:tc>
          <w:tcPr>
            <w:tcW w:w="9548" w:type="dxa"/>
            <w:gridSpan w:val="7"/>
            <w:vAlign w:val="top"/>
          </w:tcPr>
          <w:p w14:paraId="1D7FCD07" w14:textId="3720C60F" w:rsidR="00B34A98" w:rsidRPr="00030EFC" w:rsidRDefault="00B34A98" w:rsidP="00AB2743">
            <w:pPr>
              <w:spacing w:after="0"/>
              <w:contextualSpacing/>
              <w:rPr>
                <w:rFonts w:ascii="Calibri" w:eastAsia="Times New Roman" w:hAnsi="Calibri" w:cs="Calibri"/>
                <w:sz w:val="28"/>
                <w:lang w:val="en-CA"/>
              </w:rPr>
            </w:pPr>
            <w:r w:rsidRPr="00030EFC">
              <w:rPr>
                <w:rFonts w:ascii="Calibri" w:hAnsi="Calibri" w:cs="Calibri"/>
                <w:b/>
                <w:sz w:val="28"/>
                <w:lang w:val="en-CA"/>
              </w:rPr>
              <w:t xml:space="preserve">Recommend resubmission </w:t>
            </w:r>
            <w:r w:rsidR="006D14C1" w:rsidRPr="00030EFC">
              <w:rPr>
                <w:rFonts w:ascii="Calibri" w:hAnsi="Calibri" w:cs="Calibri"/>
                <w:b/>
                <w:sz w:val="28"/>
                <w:lang w:val="en-CA"/>
              </w:rPr>
              <w:t>with</w:t>
            </w:r>
            <w:r w:rsidRPr="00030EFC">
              <w:rPr>
                <w:rFonts w:ascii="Calibri" w:hAnsi="Calibri" w:cs="Calibri"/>
                <w:b/>
                <w:sz w:val="28"/>
                <w:lang w:val="en-CA"/>
              </w:rPr>
              <w:t xml:space="preserve"> </w:t>
            </w:r>
            <w:r w:rsidR="009A2D23" w:rsidRPr="00030EFC">
              <w:rPr>
                <w:rFonts w:ascii="Calibri" w:hAnsi="Calibri" w:cs="Calibri"/>
                <w:b/>
                <w:sz w:val="28"/>
                <w:lang w:val="en-CA"/>
              </w:rPr>
              <w:t>major</w:t>
            </w:r>
            <w:r w:rsidRPr="00030EFC">
              <w:rPr>
                <w:rFonts w:ascii="Calibri" w:hAnsi="Calibri" w:cs="Calibri"/>
                <w:b/>
                <w:sz w:val="28"/>
                <w:lang w:val="en-CA"/>
              </w:rPr>
              <w:t xml:space="preserve"> changes for </w:t>
            </w:r>
            <w:r w:rsidR="009A2D23" w:rsidRPr="00030EFC">
              <w:rPr>
                <w:rFonts w:ascii="Calibri" w:hAnsi="Calibri" w:cs="Calibri"/>
                <w:b/>
                <w:sz w:val="28"/>
                <w:lang w:val="en-CA"/>
              </w:rPr>
              <w:t>full GCREB</w:t>
            </w:r>
            <w:r w:rsidRPr="00030EFC">
              <w:rPr>
                <w:rFonts w:ascii="Calibri" w:hAnsi="Calibri" w:cs="Calibri"/>
                <w:b/>
                <w:sz w:val="28"/>
                <w:lang w:val="en-CA"/>
              </w:rPr>
              <w:t xml:space="preserve"> review</w:t>
            </w:r>
          </w:p>
        </w:tc>
      </w:tr>
      <w:tr w:rsidR="00503CA8" w:rsidRPr="00030EFC" w14:paraId="1DC0C5B7" w14:textId="77777777" w:rsidTr="5A2BDD11">
        <w:sdt>
          <w:sdtPr>
            <w:rPr>
              <w:rFonts w:ascii="Calibri" w:eastAsia="Times New Roman" w:hAnsi="Calibri" w:cs="Calibri"/>
              <w:sz w:val="28"/>
              <w:lang w:val="en-CA"/>
            </w:rPr>
            <w:id w:val="87357951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32" w:type="dxa"/>
                <w:vAlign w:val="top"/>
              </w:tcPr>
              <w:p w14:paraId="740E9A84" w14:textId="13F6857F" w:rsidR="00503CA8" w:rsidRPr="00030EFC" w:rsidRDefault="00B34A98" w:rsidP="00AB2743">
                <w:pPr>
                  <w:spacing w:after="0"/>
                  <w:contextualSpacing/>
                  <w:rPr>
                    <w:rFonts w:ascii="Calibri" w:eastAsia="Times New Roman" w:hAnsi="Calibri" w:cs="Calibri"/>
                    <w:sz w:val="28"/>
                    <w:lang w:val="en-CA"/>
                  </w:rPr>
                </w:pPr>
                <w:r w:rsidRPr="00030EFC">
                  <w:rPr>
                    <w:rFonts w:ascii="Segoe UI Symbol" w:eastAsia="MS Gothic" w:hAnsi="Segoe UI Symbol" w:cs="Segoe UI Symbol"/>
                    <w:sz w:val="28"/>
                    <w:lang w:val="en-CA"/>
                  </w:rPr>
                  <w:t>☐</w:t>
                </w:r>
              </w:p>
            </w:tc>
          </w:sdtContent>
        </w:sdt>
        <w:tc>
          <w:tcPr>
            <w:tcW w:w="9548" w:type="dxa"/>
            <w:gridSpan w:val="7"/>
            <w:vAlign w:val="top"/>
          </w:tcPr>
          <w:p w14:paraId="6F4AA59F" w14:textId="08ABB7B5" w:rsidR="00503CA8" w:rsidRPr="00030EFC" w:rsidRDefault="009A2D23" w:rsidP="00AB2743">
            <w:pPr>
              <w:spacing w:after="0"/>
              <w:contextualSpacing/>
              <w:rPr>
                <w:rFonts w:ascii="Calibri" w:eastAsia="Times New Roman" w:hAnsi="Calibri" w:cs="Calibri"/>
                <w:sz w:val="28"/>
                <w:lang w:val="en-CA"/>
              </w:rPr>
            </w:pPr>
            <w:r w:rsidRPr="00030EFC">
              <w:rPr>
                <w:rFonts w:ascii="Calibri" w:hAnsi="Calibri" w:cs="Calibri"/>
                <w:b/>
                <w:sz w:val="28"/>
                <w:lang w:val="en-CA"/>
              </w:rPr>
              <w:t>Recommend approval be DENIED</w:t>
            </w:r>
          </w:p>
        </w:tc>
      </w:tr>
      <w:tr w:rsidR="00503CA8" w:rsidRPr="00030EFC" w14:paraId="7FA89857" w14:textId="77777777" w:rsidTr="5A2BDD11">
        <w:sdt>
          <w:sdtPr>
            <w:rPr>
              <w:rFonts w:ascii="Calibri" w:eastAsia="Times New Roman" w:hAnsi="Calibri" w:cs="Calibri"/>
              <w:sz w:val="28"/>
              <w:lang w:val="en-CA"/>
            </w:rPr>
            <w:id w:val="28330902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32" w:type="dxa"/>
                <w:vAlign w:val="top"/>
              </w:tcPr>
              <w:p w14:paraId="076DC830" w14:textId="3EF07CCE" w:rsidR="00503CA8" w:rsidRPr="00030EFC" w:rsidRDefault="00B34A98" w:rsidP="00AB2743">
                <w:pPr>
                  <w:spacing w:after="0"/>
                  <w:contextualSpacing/>
                  <w:rPr>
                    <w:rFonts w:ascii="Calibri" w:eastAsia="Times New Roman" w:hAnsi="Calibri" w:cs="Calibri"/>
                    <w:sz w:val="28"/>
                    <w:lang w:val="en-CA"/>
                  </w:rPr>
                </w:pPr>
                <w:r w:rsidRPr="00030EFC">
                  <w:rPr>
                    <w:rFonts w:ascii="Segoe UI Symbol" w:eastAsia="MS Gothic" w:hAnsi="Segoe UI Symbol" w:cs="Segoe UI Symbol"/>
                    <w:sz w:val="28"/>
                    <w:lang w:val="en-CA"/>
                  </w:rPr>
                  <w:t>☐</w:t>
                </w:r>
              </w:p>
            </w:tc>
          </w:sdtContent>
        </w:sdt>
        <w:tc>
          <w:tcPr>
            <w:tcW w:w="9548" w:type="dxa"/>
            <w:gridSpan w:val="7"/>
            <w:vAlign w:val="top"/>
          </w:tcPr>
          <w:p w14:paraId="19A59096" w14:textId="7475D000" w:rsidR="009A2D23" w:rsidRPr="00030EFC" w:rsidRDefault="00503CA8" w:rsidP="00AB2743">
            <w:pPr>
              <w:spacing w:after="0"/>
              <w:contextualSpacing/>
              <w:rPr>
                <w:rFonts w:ascii="Calibri" w:eastAsia="Times New Roman" w:hAnsi="Calibri" w:cs="Calibri"/>
                <w:sz w:val="28"/>
                <w:lang w:val="en-CA"/>
              </w:rPr>
            </w:pPr>
            <w:r w:rsidRPr="00030EFC">
              <w:rPr>
                <w:rFonts w:ascii="Calibri" w:eastAsia="Times New Roman" w:hAnsi="Calibri" w:cs="Calibri"/>
                <w:b/>
                <w:sz w:val="28"/>
                <w:lang w:val="en-CA"/>
              </w:rPr>
              <w:t xml:space="preserve">More than Minimal Risk – </w:t>
            </w:r>
            <w:r w:rsidR="009A2D23" w:rsidRPr="00030EFC">
              <w:rPr>
                <w:rFonts w:ascii="Calibri" w:hAnsi="Calibri" w:cs="Calibri"/>
                <w:b/>
                <w:sz w:val="28"/>
                <w:lang w:val="en-CA"/>
              </w:rPr>
              <w:t>Submit for full GCREB review</w:t>
            </w:r>
          </w:p>
        </w:tc>
      </w:tr>
      <w:tr w:rsidR="009A2D23" w:rsidRPr="00030EFC" w14:paraId="18AE5EC1" w14:textId="77777777" w:rsidTr="008A7D38">
        <w:sdt>
          <w:sdtPr>
            <w:rPr>
              <w:rFonts w:ascii="Calibri" w:eastAsia="Times New Roman" w:hAnsi="Calibri" w:cs="Calibri"/>
              <w:sz w:val="28"/>
              <w:lang w:val="en-CA"/>
            </w:rPr>
            <w:id w:val="-157581878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32" w:type="dxa"/>
                <w:vAlign w:val="top"/>
              </w:tcPr>
              <w:p w14:paraId="10243EA0" w14:textId="77777777" w:rsidR="009A2D23" w:rsidRPr="00030EFC" w:rsidRDefault="009A2D23" w:rsidP="00AB2743">
                <w:pPr>
                  <w:spacing w:after="0"/>
                  <w:contextualSpacing/>
                  <w:rPr>
                    <w:rFonts w:ascii="Calibri" w:eastAsia="Times New Roman" w:hAnsi="Calibri" w:cs="Calibri"/>
                    <w:sz w:val="28"/>
                    <w:lang w:val="en-CA"/>
                  </w:rPr>
                </w:pPr>
                <w:r w:rsidRPr="00030EFC">
                  <w:rPr>
                    <w:rFonts w:ascii="Segoe UI Symbol" w:eastAsia="MS Gothic" w:hAnsi="Segoe UI Symbol" w:cs="Segoe UI Symbol"/>
                    <w:sz w:val="28"/>
                    <w:lang w:val="en-CA"/>
                  </w:rPr>
                  <w:t>☐</w:t>
                </w:r>
              </w:p>
            </w:tc>
          </w:sdtContent>
        </w:sdt>
        <w:tc>
          <w:tcPr>
            <w:tcW w:w="5503" w:type="dxa"/>
            <w:gridSpan w:val="4"/>
            <w:vAlign w:val="top"/>
          </w:tcPr>
          <w:p w14:paraId="67A71193" w14:textId="7105971E" w:rsidR="009A2D23" w:rsidRPr="00030EFC" w:rsidRDefault="009A2D23" w:rsidP="00AB2743">
            <w:pPr>
              <w:spacing w:after="0"/>
              <w:contextualSpacing/>
              <w:rPr>
                <w:rFonts w:ascii="Calibri" w:eastAsia="Times New Roman" w:hAnsi="Calibri" w:cs="Calibri"/>
                <w:b/>
                <w:sz w:val="28"/>
                <w:lang w:val="en-CA"/>
              </w:rPr>
            </w:pPr>
            <w:r w:rsidRPr="00030EFC">
              <w:rPr>
                <w:rFonts w:ascii="Calibri" w:hAnsi="Calibri" w:cs="Calibri"/>
                <w:b/>
                <w:sz w:val="28"/>
                <w:lang w:val="en-CA"/>
              </w:rPr>
              <w:t>Recommend exemption – C</w:t>
            </w:r>
            <w:r w:rsidR="00E36C4A" w:rsidRPr="00030EFC">
              <w:rPr>
                <w:rFonts w:ascii="Calibri" w:hAnsi="Calibri" w:cs="Calibri"/>
                <w:b/>
                <w:sz w:val="28"/>
                <w:lang w:val="en-CA"/>
              </w:rPr>
              <w:t>hapter 2 C</w:t>
            </w:r>
            <w:r w:rsidRPr="00030EFC">
              <w:rPr>
                <w:rFonts w:ascii="Calibri" w:hAnsi="Calibri" w:cs="Calibri"/>
                <w:b/>
                <w:sz w:val="28"/>
                <w:lang w:val="en-CA"/>
              </w:rPr>
              <w:t>ategory</w:t>
            </w:r>
          </w:p>
        </w:tc>
        <w:sdt>
          <w:sdtPr>
            <w:rPr>
              <w:rFonts w:ascii="Calibri" w:eastAsia="Times New Roman" w:hAnsi="Calibri" w:cs="Calibri"/>
              <w:b/>
              <w:sz w:val="28"/>
              <w:lang w:val="en-CA"/>
            </w:rPr>
            <w:id w:val="-444697898"/>
            <w:placeholder>
              <w:docPart w:val="F5AAEAF889D149A0A9B94E4603CD0D71"/>
            </w:placeholder>
            <w:showingPlcHdr/>
            <w:dropDownList>
              <w:listItem w:value="Exemption Category"/>
              <w:listItem w:displayText="Public Info (TCPS 2.2)" w:value="Public Info (TCPS 2.2)"/>
              <w:listItem w:displayText="Public Observ (TCPS 2.3)" w:value="Public Observ (TCPS 2.3)"/>
              <w:listItem w:displayText="Secondary Anon (TCPS 2.4)" w:value="Secondary Anon (TCPS 2.4)"/>
              <w:listItem w:displayText="Non-research (TCPS 2.5)" w:value="Non-research (TCPS 2.5)"/>
              <w:listItem w:displayText="Creative Practice (TCPS 2.6)" w:value="Creative Practice (TCPS 2.6)"/>
            </w:dropDownList>
          </w:sdtPr>
          <w:sdtContent>
            <w:tc>
              <w:tcPr>
                <w:tcW w:w="4045" w:type="dxa"/>
                <w:gridSpan w:val="3"/>
                <w:vAlign w:val="top"/>
              </w:tcPr>
              <w:p w14:paraId="17BBBF80" w14:textId="117A0A58" w:rsidR="009A2D23" w:rsidRPr="00030EFC" w:rsidRDefault="00D85C3A" w:rsidP="00AB2743">
                <w:pPr>
                  <w:spacing w:after="0"/>
                  <w:contextualSpacing/>
                  <w:rPr>
                    <w:rFonts w:ascii="Calibri" w:eastAsia="Times New Roman" w:hAnsi="Calibri" w:cs="Calibri"/>
                    <w:b/>
                    <w:sz w:val="28"/>
                    <w:lang w:val="en-CA"/>
                  </w:rPr>
                </w:pPr>
                <w:r w:rsidRPr="00030EFC">
                  <w:rPr>
                    <w:rStyle w:val="PlaceholderText"/>
                    <w:rFonts w:ascii="Calibri" w:hAnsi="Calibri" w:cs="Calibri"/>
                    <w:lang w:val="en-CA"/>
                  </w:rPr>
                  <w:t>Choose Category</w:t>
                </w:r>
              </w:p>
            </w:tc>
          </w:sdtContent>
        </w:sdt>
      </w:tr>
      <w:tr w:rsidR="0088365A" w:rsidRPr="00030EFC" w14:paraId="1F116B17" w14:textId="77777777" w:rsidTr="5A2BDD11">
        <w:tc>
          <w:tcPr>
            <w:tcW w:w="10080" w:type="dxa"/>
            <w:gridSpan w:val="8"/>
            <w:vAlign w:val="top"/>
          </w:tcPr>
          <w:p w14:paraId="0D520834" w14:textId="3A7A5045" w:rsidR="0088365A" w:rsidRPr="00030EFC" w:rsidRDefault="006D7DC2" w:rsidP="006C73AF">
            <w:pPr>
              <w:pStyle w:val="Heading1"/>
              <w:outlineLvl w:val="0"/>
              <w:rPr>
                <w:rFonts w:ascii="Calibri" w:hAnsi="Calibri" w:cs="Calibri"/>
                <w:lang w:val="en-CA"/>
              </w:rPr>
            </w:pPr>
            <w:r w:rsidRPr="00030EFC">
              <w:rPr>
                <w:rFonts w:ascii="Calibri" w:hAnsi="Calibri" w:cs="Calibri"/>
                <w:lang w:val="en-CA"/>
              </w:rPr>
              <w:t>Overview</w:t>
            </w:r>
          </w:p>
        </w:tc>
      </w:tr>
      <w:tr w:rsidR="00854732" w:rsidRPr="00030EFC" w14:paraId="5E0120DF" w14:textId="77777777" w:rsidTr="00854732">
        <w:tc>
          <w:tcPr>
            <w:tcW w:w="3055" w:type="dxa"/>
            <w:gridSpan w:val="3"/>
            <w:vAlign w:val="top"/>
          </w:tcPr>
          <w:p w14:paraId="4BBB38E1" w14:textId="092B4C22" w:rsidR="00854732" w:rsidRPr="00030EFC" w:rsidRDefault="00854732" w:rsidP="006C73AF">
            <w:pPr>
              <w:pStyle w:val="Heading4"/>
              <w:outlineLvl w:val="3"/>
              <w:rPr>
                <w:rFonts w:ascii="Calibri" w:hAnsi="Calibri" w:cs="Calibri"/>
                <w:lang w:val="en-CA"/>
              </w:rPr>
            </w:pPr>
            <w:r w:rsidRPr="00030EFC">
              <w:rPr>
                <w:rFonts w:ascii="Calibri" w:hAnsi="Calibri" w:cs="Calibri"/>
                <w:lang w:val="en-CA"/>
              </w:rPr>
              <w:t>Core Principles of the TCPS 2 (2018) Chapter 1 B</w:t>
            </w:r>
          </w:p>
        </w:tc>
        <w:tc>
          <w:tcPr>
            <w:tcW w:w="5400" w:type="dxa"/>
            <w:gridSpan w:val="4"/>
            <w:vAlign w:val="top"/>
          </w:tcPr>
          <w:p w14:paraId="3008D255" w14:textId="6645F4FE" w:rsidR="00854732" w:rsidRPr="00030EFC" w:rsidRDefault="00854732" w:rsidP="006C73AF">
            <w:pPr>
              <w:pStyle w:val="Heading4"/>
              <w:outlineLvl w:val="3"/>
              <w:rPr>
                <w:rFonts w:ascii="Calibri" w:hAnsi="Calibri" w:cs="Calibri"/>
                <w:lang w:val="en-CA"/>
              </w:rPr>
            </w:pPr>
            <w:r w:rsidRPr="00030EFC">
              <w:rPr>
                <w:rFonts w:ascii="Calibri" w:hAnsi="Calibri" w:cs="Calibri"/>
                <w:lang w:val="en-CA"/>
              </w:rPr>
              <w:t>Comments</w:t>
            </w:r>
          </w:p>
        </w:tc>
        <w:tc>
          <w:tcPr>
            <w:tcW w:w="1625" w:type="dxa"/>
            <w:vAlign w:val="top"/>
          </w:tcPr>
          <w:p w14:paraId="6881FE2E" w14:textId="1FF85D8E" w:rsidR="00854732" w:rsidRPr="00030EFC" w:rsidRDefault="00854732" w:rsidP="006C73AF">
            <w:pPr>
              <w:pStyle w:val="Heading4"/>
              <w:outlineLvl w:val="3"/>
              <w:rPr>
                <w:rFonts w:ascii="Calibri" w:hAnsi="Calibri" w:cs="Calibri"/>
                <w:lang w:val="en-CA"/>
              </w:rPr>
            </w:pPr>
            <w:r w:rsidRPr="00030EFC">
              <w:rPr>
                <w:rFonts w:ascii="Calibri" w:hAnsi="Calibri" w:cs="Calibri"/>
                <w:lang w:val="en-CA"/>
              </w:rPr>
              <w:t>Project adheres to principal?</w:t>
            </w:r>
          </w:p>
        </w:tc>
      </w:tr>
      <w:tr w:rsidR="00854732" w:rsidRPr="00030EFC" w14:paraId="20BF6836" w14:textId="1BE4D0A3" w:rsidTr="00854732">
        <w:trPr>
          <w:trHeight w:val="60"/>
        </w:trPr>
        <w:tc>
          <w:tcPr>
            <w:tcW w:w="3055" w:type="dxa"/>
            <w:gridSpan w:val="3"/>
            <w:vAlign w:val="top"/>
          </w:tcPr>
          <w:p w14:paraId="7A460DAB" w14:textId="57C151E3" w:rsidR="00854732" w:rsidRPr="00030EFC" w:rsidRDefault="00854732" w:rsidP="00854732">
            <w:pPr>
              <w:spacing w:after="0"/>
              <w:contextualSpacing/>
              <w:rPr>
                <w:rFonts w:ascii="Calibri" w:eastAsia="Times New Roman" w:hAnsi="Calibri" w:cs="Calibri"/>
                <w:sz w:val="28"/>
                <w:lang w:val="en-CA"/>
              </w:rPr>
            </w:pPr>
            <w:r w:rsidRPr="00030EFC">
              <w:rPr>
                <w:rFonts w:ascii="Calibri" w:hAnsi="Calibri" w:cs="Calibri"/>
                <w:lang w:val="en-CA"/>
              </w:rPr>
              <w:t>Respect for Persons</w:t>
            </w:r>
          </w:p>
        </w:tc>
        <w:tc>
          <w:tcPr>
            <w:tcW w:w="5400" w:type="dxa"/>
            <w:gridSpan w:val="4"/>
            <w:vAlign w:val="top"/>
          </w:tcPr>
          <w:p w14:paraId="6C8761CA" w14:textId="1433449A" w:rsidR="00854732" w:rsidRPr="00030EFC" w:rsidRDefault="00854732" w:rsidP="00854732">
            <w:pPr>
              <w:spacing w:after="0"/>
              <w:contextualSpacing/>
              <w:rPr>
                <w:rFonts w:ascii="Calibri" w:hAnsi="Calibri" w:cs="Calibri"/>
                <w:lang w:val="en-CA"/>
              </w:rPr>
            </w:pPr>
          </w:p>
        </w:tc>
        <w:sdt>
          <w:sdtPr>
            <w:rPr>
              <w:rFonts w:ascii="Calibri" w:hAnsi="Calibri" w:cs="Calibri"/>
              <w:lang w:val="en-CA" w:eastAsia="en-CA"/>
            </w:rPr>
            <w:alias w:val="Yes/No"/>
            <w:tag w:val="Yes/No"/>
            <w:id w:val="-618532779"/>
            <w:placeholder>
              <w:docPart w:val="50AE24C66EAA490996A5070FEEFDB317"/>
            </w:placeholder>
            <w:showingPlcHdr/>
            <w:dropDownList>
              <w:listItem w:displayText="Choose one." w:value="Choose one."/>
              <w:listItem w:displayText="Yes" w:value="Yes"/>
              <w:listItem w:displayText="No" w:value="No"/>
            </w:dropDownList>
          </w:sdtPr>
          <w:sdtContent>
            <w:tc>
              <w:tcPr>
                <w:tcW w:w="1625" w:type="dxa"/>
                <w:vAlign w:val="top"/>
              </w:tcPr>
              <w:p w14:paraId="3424BF01" w14:textId="5B891DB4" w:rsidR="00854732" w:rsidRPr="00030EFC" w:rsidRDefault="00854732" w:rsidP="00854732">
                <w:pPr>
                  <w:spacing w:after="0"/>
                  <w:contextualSpacing/>
                  <w:rPr>
                    <w:rFonts w:ascii="Calibri" w:hAnsi="Calibri" w:cs="Calibri"/>
                    <w:lang w:val="en-CA"/>
                  </w:rPr>
                </w:pPr>
                <w:r w:rsidRPr="00030EFC">
                  <w:rPr>
                    <w:rStyle w:val="PlaceholderText"/>
                    <w:rFonts w:ascii="Calibri" w:hAnsi="Calibri" w:cs="Calibri"/>
                    <w:lang w:val="en-CA"/>
                  </w:rPr>
                  <w:t>Choose one.</w:t>
                </w:r>
              </w:p>
            </w:tc>
          </w:sdtContent>
        </w:sdt>
      </w:tr>
      <w:tr w:rsidR="00854732" w:rsidRPr="00030EFC" w14:paraId="26EA1B0C" w14:textId="06046F92" w:rsidTr="00854732">
        <w:trPr>
          <w:trHeight w:val="18"/>
        </w:trPr>
        <w:tc>
          <w:tcPr>
            <w:tcW w:w="3055" w:type="dxa"/>
            <w:gridSpan w:val="3"/>
            <w:vAlign w:val="top"/>
          </w:tcPr>
          <w:p w14:paraId="6A0DB3C2" w14:textId="2E6F45C3" w:rsidR="00854732" w:rsidRPr="00030EFC" w:rsidRDefault="00854732" w:rsidP="00854732">
            <w:pPr>
              <w:spacing w:after="0"/>
              <w:contextualSpacing/>
              <w:rPr>
                <w:rFonts w:ascii="Calibri" w:eastAsia="Times New Roman" w:hAnsi="Calibri" w:cs="Calibri"/>
                <w:sz w:val="28"/>
                <w:lang w:val="en-CA"/>
              </w:rPr>
            </w:pPr>
            <w:r w:rsidRPr="00030EFC">
              <w:rPr>
                <w:rFonts w:ascii="Calibri" w:hAnsi="Calibri" w:cs="Calibri"/>
                <w:lang w:val="en-CA"/>
              </w:rPr>
              <w:t>Concern for Welfare</w:t>
            </w:r>
          </w:p>
        </w:tc>
        <w:tc>
          <w:tcPr>
            <w:tcW w:w="5400" w:type="dxa"/>
            <w:gridSpan w:val="4"/>
            <w:vAlign w:val="top"/>
          </w:tcPr>
          <w:p w14:paraId="2AB61902" w14:textId="56526786" w:rsidR="00854732" w:rsidRPr="00030EFC" w:rsidRDefault="00854732" w:rsidP="00854732">
            <w:pPr>
              <w:spacing w:after="0"/>
              <w:contextualSpacing/>
              <w:rPr>
                <w:rFonts w:ascii="Calibri" w:hAnsi="Calibri" w:cs="Calibri"/>
                <w:lang w:val="en-CA"/>
              </w:rPr>
            </w:pPr>
          </w:p>
        </w:tc>
        <w:sdt>
          <w:sdtPr>
            <w:rPr>
              <w:rFonts w:ascii="Calibri" w:hAnsi="Calibri" w:cs="Calibri"/>
              <w:lang w:val="en-CA" w:eastAsia="en-CA"/>
            </w:rPr>
            <w:alias w:val="Yes/No"/>
            <w:tag w:val="Yes/No"/>
            <w:id w:val="-142581069"/>
            <w:placeholder>
              <w:docPart w:val="A826367653D1477284A82DF0752D7545"/>
            </w:placeholder>
            <w:showingPlcHdr/>
            <w:dropDownList>
              <w:listItem w:displayText="Choose one." w:value="Choose one."/>
              <w:listItem w:displayText="Yes" w:value="Yes"/>
              <w:listItem w:displayText="No" w:value="No"/>
            </w:dropDownList>
          </w:sdtPr>
          <w:sdtContent>
            <w:tc>
              <w:tcPr>
                <w:tcW w:w="1625" w:type="dxa"/>
                <w:vAlign w:val="top"/>
              </w:tcPr>
              <w:p w14:paraId="7338E005" w14:textId="32A686F0" w:rsidR="00854732" w:rsidRPr="00030EFC" w:rsidRDefault="00854732" w:rsidP="00854732">
                <w:pPr>
                  <w:spacing w:after="0"/>
                  <w:contextualSpacing/>
                  <w:rPr>
                    <w:rFonts w:ascii="Calibri" w:hAnsi="Calibri" w:cs="Calibri"/>
                    <w:lang w:val="en-CA"/>
                  </w:rPr>
                </w:pPr>
                <w:r w:rsidRPr="00030EFC">
                  <w:rPr>
                    <w:rStyle w:val="PlaceholderText"/>
                    <w:rFonts w:ascii="Calibri" w:hAnsi="Calibri" w:cs="Calibri"/>
                    <w:lang w:val="en-CA"/>
                  </w:rPr>
                  <w:t>Choose one.</w:t>
                </w:r>
              </w:p>
            </w:tc>
          </w:sdtContent>
        </w:sdt>
      </w:tr>
      <w:tr w:rsidR="00854732" w:rsidRPr="00030EFC" w14:paraId="646CB581" w14:textId="3054764D" w:rsidTr="00854732">
        <w:tc>
          <w:tcPr>
            <w:tcW w:w="3055" w:type="dxa"/>
            <w:gridSpan w:val="3"/>
            <w:vAlign w:val="top"/>
          </w:tcPr>
          <w:p w14:paraId="7E1C7379" w14:textId="7DD40A93" w:rsidR="00854732" w:rsidRPr="00030EFC" w:rsidRDefault="00854732" w:rsidP="00854732">
            <w:pPr>
              <w:spacing w:after="0"/>
              <w:contextualSpacing/>
              <w:rPr>
                <w:rFonts w:ascii="Calibri" w:eastAsia="Times New Roman" w:hAnsi="Calibri" w:cs="Calibri"/>
                <w:sz w:val="28"/>
                <w:lang w:val="en-CA"/>
              </w:rPr>
            </w:pPr>
            <w:r w:rsidRPr="00030EFC">
              <w:rPr>
                <w:rFonts w:ascii="Calibri" w:hAnsi="Calibri" w:cs="Calibri"/>
                <w:lang w:val="en-CA"/>
              </w:rPr>
              <w:t>Justice</w:t>
            </w:r>
          </w:p>
        </w:tc>
        <w:tc>
          <w:tcPr>
            <w:tcW w:w="5400" w:type="dxa"/>
            <w:gridSpan w:val="4"/>
            <w:vAlign w:val="top"/>
          </w:tcPr>
          <w:p w14:paraId="2486DA2D" w14:textId="79670F98" w:rsidR="00854732" w:rsidRPr="00030EFC" w:rsidRDefault="00854732" w:rsidP="00854732">
            <w:pPr>
              <w:spacing w:after="0"/>
              <w:contextualSpacing/>
              <w:rPr>
                <w:rFonts w:ascii="Calibri" w:hAnsi="Calibri" w:cs="Calibri"/>
                <w:lang w:val="en-CA"/>
              </w:rPr>
            </w:pPr>
          </w:p>
        </w:tc>
        <w:sdt>
          <w:sdtPr>
            <w:rPr>
              <w:rFonts w:ascii="Calibri" w:hAnsi="Calibri" w:cs="Calibri"/>
              <w:lang w:val="en-CA" w:eastAsia="en-CA"/>
            </w:rPr>
            <w:alias w:val="Yes/No"/>
            <w:tag w:val="Yes/No"/>
            <w:id w:val="-979529825"/>
            <w:placeholder>
              <w:docPart w:val="123AA41B43894B11B88D36F09EE86F44"/>
            </w:placeholder>
            <w:showingPlcHdr/>
            <w:dropDownList>
              <w:listItem w:displayText="Choose one." w:value="Choose one."/>
              <w:listItem w:displayText="Yes" w:value="Yes"/>
              <w:listItem w:displayText="No" w:value="No"/>
            </w:dropDownList>
          </w:sdtPr>
          <w:sdtContent>
            <w:tc>
              <w:tcPr>
                <w:tcW w:w="1625" w:type="dxa"/>
                <w:vAlign w:val="top"/>
              </w:tcPr>
              <w:p w14:paraId="334B2CAF" w14:textId="30688437" w:rsidR="00854732" w:rsidRPr="00030EFC" w:rsidRDefault="00854732" w:rsidP="00854732">
                <w:pPr>
                  <w:spacing w:after="0"/>
                  <w:contextualSpacing/>
                  <w:rPr>
                    <w:rFonts w:ascii="Calibri" w:hAnsi="Calibri" w:cs="Calibri"/>
                    <w:lang w:val="en-CA"/>
                  </w:rPr>
                </w:pPr>
                <w:r w:rsidRPr="00030EFC">
                  <w:rPr>
                    <w:rStyle w:val="PlaceholderText"/>
                    <w:rFonts w:ascii="Calibri" w:hAnsi="Calibri" w:cs="Calibri"/>
                    <w:lang w:val="en-CA"/>
                  </w:rPr>
                  <w:t>Choose one.</w:t>
                </w:r>
              </w:p>
            </w:tc>
          </w:sdtContent>
        </w:sdt>
      </w:tr>
    </w:tbl>
    <w:tbl>
      <w:tblPr>
        <w:tblW w:w="1008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863"/>
        <w:gridCol w:w="1216"/>
        <w:gridCol w:w="5601"/>
        <w:gridCol w:w="1400"/>
      </w:tblGrid>
      <w:tr w:rsidR="0088365A" w:rsidRPr="00D01762" w14:paraId="61B55B00" w14:textId="77777777" w:rsidTr="00EA5527">
        <w:tc>
          <w:tcPr>
            <w:tcW w:w="10080" w:type="dxa"/>
            <w:gridSpan w:val="4"/>
            <w:shd w:val="clear" w:color="auto" w:fill="auto"/>
            <w:tcMar>
              <w:top w:w="29" w:type="dxa"/>
              <w:left w:w="29" w:type="dxa"/>
              <w:bottom w:w="29" w:type="dxa"/>
              <w:right w:w="29" w:type="dxa"/>
            </w:tcMar>
          </w:tcPr>
          <w:p w14:paraId="369DE05F" w14:textId="40B01CFC" w:rsidR="0088365A" w:rsidRPr="006C73AF" w:rsidRDefault="00E01A56" w:rsidP="006C73AF">
            <w:pPr>
              <w:pStyle w:val="Heading1"/>
              <w:rPr>
                <w:lang w:val="en-CA"/>
              </w:rPr>
            </w:pPr>
            <w:r w:rsidRPr="006C73AF">
              <w:rPr>
                <w:lang w:val="en-CA"/>
              </w:rPr>
              <w:t>Review Notes</w:t>
            </w:r>
          </w:p>
        </w:tc>
      </w:tr>
      <w:tr w:rsidR="00BE75AB" w:rsidRPr="00D01762" w14:paraId="6985D5B8" w14:textId="77777777" w:rsidTr="00EA5527">
        <w:tc>
          <w:tcPr>
            <w:tcW w:w="10080" w:type="dxa"/>
            <w:gridSpan w:val="4"/>
            <w:shd w:val="clear" w:color="auto" w:fill="auto"/>
            <w:tcMar>
              <w:top w:w="29" w:type="dxa"/>
              <w:left w:w="29" w:type="dxa"/>
              <w:bottom w:w="29" w:type="dxa"/>
              <w:right w:w="29" w:type="dxa"/>
            </w:tcMar>
          </w:tcPr>
          <w:p w14:paraId="6564DD2C" w14:textId="7BB95CC1" w:rsidR="00BE75AB" w:rsidRPr="00D01762" w:rsidRDefault="00BE75AB" w:rsidP="0015192E">
            <w:pPr>
              <w:pStyle w:val="Heading2"/>
              <w:rPr>
                <w:lang w:val="en-CA"/>
              </w:rPr>
            </w:pPr>
            <w:bookmarkStart w:id="1" w:name="_Hlk72225883"/>
            <w:r w:rsidRPr="00D01762">
              <w:rPr>
                <w:lang w:val="en-CA"/>
              </w:rPr>
              <w:t>Part 1: Application Form</w:t>
            </w:r>
          </w:p>
        </w:tc>
      </w:tr>
      <w:bookmarkEnd w:id="1"/>
      <w:tr w:rsidR="00F06037" w:rsidRPr="00D01762" w14:paraId="73AF65EF" w14:textId="77777777" w:rsidTr="00EA5527">
        <w:tc>
          <w:tcPr>
            <w:tcW w:w="10080" w:type="dxa"/>
            <w:gridSpan w:val="4"/>
            <w:shd w:val="clear" w:color="auto" w:fill="auto"/>
            <w:tcMar>
              <w:top w:w="29" w:type="dxa"/>
              <w:left w:w="29" w:type="dxa"/>
              <w:bottom w:w="29" w:type="dxa"/>
              <w:right w:w="29" w:type="dxa"/>
            </w:tcMar>
          </w:tcPr>
          <w:p w14:paraId="1B9D115A" w14:textId="232F32EE" w:rsidR="00F06037" w:rsidRPr="00D01762" w:rsidRDefault="00074558" w:rsidP="0015192E">
            <w:pPr>
              <w:pStyle w:val="Heading3"/>
              <w:rPr>
                <w:lang w:val="en-CA"/>
              </w:rPr>
            </w:pPr>
            <w:r w:rsidRPr="00D01762">
              <w:rPr>
                <w:lang w:val="en-CA"/>
              </w:rPr>
              <w:t>SECTION A – GENERAL INFORMATION</w:t>
            </w:r>
          </w:p>
        </w:tc>
      </w:tr>
      <w:tr w:rsidR="0088365A" w:rsidRPr="00D01762" w14:paraId="27382465" w14:textId="77777777" w:rsidTr="00074558">
        <w:tc>
          <w:tcPr>
            <w:tcW w:w="1863" w:type="dxa"/>
            <w:shd w:val="clear" w:color="auto" w:fill="auto"/>
            <w:tcMar>
              <w:top w:w="29" w:type="dxa"/>
              <w:left w:w="29" w:type="dxa"/>
              <w:bottom w:w="29" w:type="dxa"/>
              <w:right w:w="29" w:type="dxa"/>
            </w:tcMar>
          </w:tcPr>
          <w:p w14:paraId="733D788F" w14:textId="77777777" w:rsidR="00503CA8" w:rsidRPr="00D01762" w:rsidRDefault="00503CA8" w:rsidP="0015192E">
            <w:pPr>
              <w:pStyle w:val="Heading4"/>
              <w:rPr>
                <w:lang w:val="en-CA"/>
              </w:rPr>
            </w:pPr>
            <w:bookmarkStart w:id="2" w:name="_Hlk56421015"/>
            <w:r w:rsidRPr="00D01762">
              <w:rPr>
                <w:lang w:val="en-CA"/>
              </w:rPr>
              <w:t>Question</w:t>
            </w:r>
          </w:p>
        </w:tc>
        <w:tc>
          <w:tcPr>
            <w:tcW w:w="1216" w:type="dxa"/>
            <w:shd w:val="clear" w:color="auto" w:fill="auto"/>
            <w:tcMar>
              <w:top w:w="29" w:type="dxa"/>
              <w:left w:w="29" w:type="dxa"/>
              <w:bottom w:w="29" w:type="dxa"/>
              <w:right w:w="29" w:type="dxa"/>
            </w:tcMar>
          </w:tcPr>
          <w:p w14:paraId="1846FAEA" w14:textId="77777777" w:rsidR="00503CA8" w:rsidRPr="00D01762" w:rsidRDefault="00503CA8" w:rsidP="0015192E">
            <w:pPr>
              <w:pStyle w:val="Heading4"/>
              <w:rPr>
                <w:lang w:val="en-CA"/>
              </w:rPr>
            </w:pPr>
            <w:r w:rsidRPr="00D01762">
              <w:rPr>
                <w:lang w:val="en-CA"/>
              </w:rPr>
              <w:t>TCPS 2</w:t>
            </w:r>
          </w:p>
          <w:p w14:paraId="7614AB50" w14:textId="71AB9C68" w:rsidR="00503CA8" w:rsidRPr="00D01762" w:rsidRDefault="00327435" w:rsidP="0015192E">
            <w:pPr>
              <w:pStyle w:val="Heading4"/>
              <w:rPr>
                <w:lang w:val="en-CA"/>
              </w:rPr>
            </w:pPr>
            <w:r w:rsidRPr="00D01762">
              <w:rPr>
                <w:lang w:val="en-CA"/>
              </w:rPr>
              <w:t>Reference</w:t>
            </w:r>
          </w:p>
        </w:tc>
        <w:tc>
          <w:tcPr>
            <w:tcW w:w="5601" w:type="dxa"/>
            <w:tcMar>
              <w:top w:w="29" w:type="dxa"/>
              <w:left w:w="29" w:type="dxa"/>
              <w:bottom w:w="29" w:type="dxa"/>
              <w:right w:w="29" w:type="dxa"/>
            </w:tcMar>
          </w:tcPr>
          <w:p w14:paraId="11FD00C5" w14:textId="278796AF" w:rsidR="00503CA8" w:rsidRPr="00D01762" w:rsidRDefault="00B34A98" w:rsidP="0015192E">
            <w:pPr>
              <w:pStyle w:val="Heading4"/>
              <w:rPr>
                <w:lang w:val="en-CA"/>
              </w:rPr>
            </w:pPr>
            <w:r w:rsidRPr="00D01762">
              <w:rPr>
                <w:lang w:val="en-CA"/>
              </w:rPr>
              <w:t>Comments</w:t>
            </w:r>
          </w:p>
        </w:tc>
        <w:tc>
          <w:tcPr>
            <w:tcW w:w="1400" w:type="dxa"/>
            <w:tcMar>
              <w:top w:w="29" w:type="dxa"/>
              <w:left w:w="29" w:type="dxa"/>
              <w:bottom w:w="29" w:type="dxa"/>
              <w:right w:w="29" w:type="dxa"/>
            </w:tcMar>
          </w:tcPr>
          <w:p w14:paraId="32133DD7" w14:textId="0675E973" w:rsidR="00503CA8" w:rsidRPr="00D01762" w:rsidRDefault="005C2AE1" w:rsidP="0015192E">
            <w:pPr>
              <w:pStyle w:val="Heading4"/>
              <w:rPr>
                <w:lang w:val="en-CA"/>
              </w:rPr>
            </w:pPr>
            <w:r w:rsidRPr="00D01762">
              <w:rPr>
                <w:lang w:val="en-CA"/>
              </w:rPr>
              <w:t>Assessment</w:t>
            </w:r>
          </w:p>
        </w:tc>
      </w:tr>
      <w:tr w:rsidR="0088365A" w:rsidRPr="00D01762" w14:paraId="70897B63" w14:textId="77777777" w:rsidTr="00074558">
        <w:tc>
          <w:tcPr>
            <w:tcW w:w="1863" w:type="dxa"/>
            <w:shd w:val="clear" w:color="auto" w:fill="auto"/>
            <w:tcMar>
              <w:top w:w="29" w:type="dxa"/>
              <w:left w:w="29" w:type="dxa"/>
              <w:bottom w:w="29" w:type="dxa"/>
              <w:right w:w="29" w:type="dxa"/>
            </w:tcMar>
          </w:tcPr>
          <w:p w14:paraId="2FD8EE84" w14:textId="77777777" w:rsidR="00503CA8" w:rsidRPr="00D01762" w:rsidRDefault="00503CA8" w:rsidP="00AB2743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lang w:val="en-CA"/>
              </w:rPr>
            </w:pPr>
            <w:bookmarkStart w:id="3" w:name="_uu40k08lripb" w:colFirst="0" w:colLast="0"/>
            <w:bookmarkEnd w:id="2"/>
            <w:bookmarkEnd w:id="3"/>
            <w:r w:rsidRPr="00D01762">
              <w:rPr>
                <w:lang w:val="en-CA"/>
              </w:rPr>
              <w:t>Title of the Research Project</w:t>
            </w:r>
          </w:p>
        </w:tc>
        <w:tc>
          <w:tcPr>
            <w:tcW w:w="1216" w:type="dxa"/>
            <w:shd w:val="clear" w:color="auto" w:fill="auto"/>
            <w:tcMar>
              <w:top w:w="29" w:type="dxa"/>
              <w:left w:w="29" w:type="dxa"/>
              <w:bottom w:w="29" w:type="dxa"/>
              <w:right w:w="29" w:type="dxa"/>
            </w:tcMar>
          </w:tcPr>
          <w:p w14:paraId="3042FDCB" w14:textId="77777777" w:rsidR="00503CA8" w:rsidRPr="00D01762" w:rsidRDefault="00503CA8" w:rsidP="00AB2743">
            <w:pPr>
              <w:spacing w:after="0" w:line="240" w:lineRule="auto"/>
              <w:contextualSpacing/>
              <w:rPr>
                <w:lang w:val="en-CA"/>
              </w:rPr>
            </w:pPr>
          </w:p>
        </w:tc>
        <w:tc>
          <w:tcPr>
            <w:tcW w:w="5601" w:type="dxa"/>
            <w:tcMar>
              <w:top w:w="29" w:type="dxa"/>
              <w:left w:w="29" w:type="dxa"/>
              <w:bottom w:w="29" w:type="dxa"/>
              <w:right w:w="29" w:type="dxa"/>
            </w:tcMar>
          </w:tcPr>
          <w:tbl>
            <w:tblPr>
              <w:tblStyle w:val="TableGridLight"/>
              <w:tblW w:w="5472" w:type="dxa"/>
              <w:tblLayout w:type="fixed"/>
              <w:tblLook w:val="04A0" w:firstRow="1" w:lastRow="0" w:firstColumn="1" w:lastColumn="0" w:noHBand="0" w:noVBand="1"/>
            </w:tblPr>
            <w:tblGrid>
              <w:gridCol w:w="916"/>
              <w:gridCol w:w="4556"/>
            </w:tblGrid>
            <w:tr w:rsidR="00227BDC" w:rsidRPr="00D01762" w14:paraId="0A6A56F7" w14:textId="77777777" w:rsidTr="004022FD">
              <w:trPr>
                <w:trHeight w:val="413"/>
              </w:trPr>
              <w:sdt>
                <w:sdtPr>
                  <w:rPr>
                    <w:rFonts w:cstheme="minorHAnsi"/>
                    <w:lang w:eastAsia="en-CA"/>
                  </w:rPr>
                  <w:alias w:val="Yes/No/NA"/>
                  <w:tag w:val="Yes/No/NA"/>
                  <w:id w:val="-61566497"/>
                  <w:placeholder>
                    <w:docPart w:val="DCFCA44263D840A3911BB5BF29AE0698"/>
                  </w:placeholder>
                  <w:showingPlcHdr/>
                  <w:dropDownList>
                    <w:listItem w:displayText="Choose one." w:value="Choose one."/>
                    <w:listItem w:displayText="Yes" w:value="Yes"/>
                    <w:listItem w:displayText="No" w:value="No"/>
                    <w:listItem w:displayText="NA" w:value="NA"/>
                  </w:dropDownList>
                </w:sdtPr>
                <w:sdtContent>
                  <w:tc>
                    <w:tcPr>
                      <w:tcW w:w="880" w:type="dxa"/>
                    </w:tcPr>
                    <w:p w14:paraId="3C384555" w14:textId="77777777" w:rsidR="00227BDC" w:rsidRPr="00D01762" w:rsidRDefault="00227BDC" w:rsidP="00AB2743">
                      <w:pPr>
                        <w:spacing w:after="0"/>
                        <w:contextualSpacing/>
                        <w:rPr>
                          <w:rFonts w:cstheme="minorHAnsi"/>
                          <w:lang w:eastAsia="en-CA"/>
                        </w:rPr>
                      </w:pPr>
                      <w:r w:rsidRPr="00D01762">
                        <w:rPr>
                          <w:rStyle w:val="PlaceholderText"/>
                        </w:rPr>
                        <w:t>Choose one.</w:t>
                      </w:r>
                    </w:p>
                  </w:tc>
                </w:sdtContent>
              </w:sdt>
              <w:tc>
                <w:tcPr>
                  <w:tcW w:w="4377" w:type="dxa"/>
                  <w:hideMark/>
                </w:tcPr>
                <w:p w14:paraId="55C890DD" w14:textId="484415D8" w:rsidR="00227BDC" w:rsidRPr="00D01762" w:rsidRDefault="00227BDC" w:rsidP="00AB2743">
                  <w:pPr>
                    <w:spacing w:after="0"/>
                    <w:contextualSpacing/>
                    <w:rPr>
                      <w:rFonts w:cstheme="minorHAnsi"/>
                      <w:lang w:eastAsia="en-CA"/>
                    </w:rPr>
                  </w:pPr>
                  <w:r w:rsidRPr="00D01762">
                    <w:rPr>
                      <w:rFonts w:cstheme="minorHAnsi"/>
                      <w:lang w:eastAsia="en-CA"/>
                    </w:rPr>
                    <w:t>Is it clear?</w:t>
                  </w:r>
                </w:p>
              </w:tc>
            </w:tr>
            <w:tr w:rsidR="00227BDC" w:rsidRPr="00D01762" w14:paraId="11FFAC60" w14:textId="77777777" w:rsidTr="004022FD">
              <w:trPr>
                <w:trHeight w:val="143"/>
              </w:trPr>
              <w:sdt>
                <w:sdtPr>
                  <w:rPr>
                    <w:rFonts w:cstheme="minorHAnsi"/>
                    <w:lang w:eastAsia="en-CA"/>
                  </w:rPr>
                  <w:alias w:val="Yes/No/NA"/>
                  <w:tag w:val="Yes/No/NA"/>
                  <w:id w:val="1869956086"/>
                  <w:placeholder>
                    <w:docPart w:val="9D56C72AB680482284ED3C3C59F39F5B"/>
                  </w:placeholder>
                  <w:showingPlcHdr/>
                  <w:dropDownList>
                    <w:listItem w:displayText="Choose one." w:value="Choose one."/>
                    <w:listItem w:displayText="Yes" w:value="Yes"/>
                    <w:listItem w:displayText="No" w:value="No"/>
                    <w:listItem w:displayText="NA" w:value="NA"/>
                  </w:dropDownList>
                </w:sdtPr>
                <w:sdtContent>
                  <w:tc>
                    <w:tcPr>
                      <w:tcW w:w="880" w:type="dxa"/>
                    </w:tcPr>
                    <w:p w14:paraId="2C96EBB1" w14:textId="77777777" w:rsidR="00227BDC" w:rsidRPr="00D01762" w:rsidRDefault="00227BDC" w:rsidP="00AB2743">
                      <w:pPr>
                        <w:spacing w:after="0"/>
                        <w:contextualSpacing/>
                        <w:rPr>
                          <w:rFonts w:cstheme="minorHAnsi"/>
                          <w:lang w:eastAsia="en-CA"/>
                        </w:rPr>
                      </w:pPr>
                      <w:r w:rsidRPr="00D01762">
                        <w:rPr>
                          <w:rStyle w:val="PlaceholderText"/>
                        </w:rPr>
                        <w:t>Choose one.</w:t>
                      </w:r>
                    </w:p>
                  </w:tc>
                </w:sdtContent>
              </w:sdt>
              <w:tc>
                <w:tcPr>
                  <w:tcW w:w="4377" w:type="dxa"/>
                  <w:hideMark/>
                </w:tcPr>
                <w:p w14:paraId="34DCB45A" w14:textId="1EC781A3" w:rsidR="00227BDC" w:rsidRPr="00D01762" w:rsidRDefault="00227BDC" w:rsidP="00AB2743">
                  <w:pPr>
                    <w:spacing w:after="0"/>
                    <w:contextualSpacing/>
                    <w:rPr>
                      <w:rFonts w:cstheme="minorHAnsi"/>
                      <w:lang w:eastAsia="en-CA"/>
                    </w:rPr>
                  </w:pPr>
                  <w:r w:rsidRPr="00D01762">
                    <w:rPr>
                      <w:rFonts w:cstheme="minorHAnsi"/>
                      <w:lang w:eastAsia="en-CA"/>
                    </w:rPr>
                    <w:t>Is it consistent?</w:t>
                  </w:r>
                </w:p>
              </w:tc>
            </w:tr>
            <w:tr w:rsidR="00E646AD" w:rsidRPr="00D01762" w14:paraId="1E567EF5" w14:textId="77777777" w:rsidTr="004022FD">
              <w:trPr>
                <w:trHeight w:val="143"/>
              </w:trPr>
              <w:sdt>
                <w:sdtPr>
                  <w:rPr>
                    <w:rFonts w:cstheme="minorHAnsi"/>
                    <w:lang w:eastAsia="en-CA"/>
                  </w:rPr>
                  <w:alias w:val="Yes/No/NA"/>
                  <w:tag w:val="Yes/No/NA"/>
                  <w:id w:val="-1772389592"/>
                  <w:placeholder>
                    <w:docPart w:val="3483707409104D4C88EA329E48931A9A"/>
                  </w:placeholder>
                  <w:showingPlcHdr/>
                  <w:dropDownList>
                    <w:listItem w:displayText="Choose one." w:value="Choose one."/>
                    <w:listItem w:displayText="Yes" w:value="Yes"/>
                    <w:listItem w:displayText="No" w:value="No"/>
                    <w:listItem w:displayText="NA" w:value="NA"/>
                  </w:dropDownList>
                </w:sdtPr>
                <w:sdtContent>
                  <w:tc>
                    <w:tcPr>
                      <w:tcW w:w="880" w:type="dxa"/>
                    </w:tcPr>
                    <w:p w14:paraId="6CC8895D" w14:textId="7FC1D657" w:rsidR="00E646AD" w:rsidRPr="00D01762" w:rsidRDefault="00E646AD" w:rsidP="00AB2743">
                      <w:pPr>
                        <w:spacing w:after="0"/>
                        <w:contextualSpacing/>
                        <w:rPr>
                          <w:rFonts w:cstheme="minorHAnsi"/>
                          <w:lang w:eastAsia="en-CA"/>
                        </w:rPr>
                      </w:pPr>
                      <w:r w:rsidRPr="00D01762">
                        <w:rPr>
                          <w:rStyle w:val="PlaceholderText"/>
                        </w:rPr>
                        <w:t>Choose one.</w:t>
                      </w:r>
                    </w:p>
                  </w:tc>
                </w:sdtContent>
              </w:sdt>
              <w:tc>
                <w:tcPr>
                  <w:tcW w:w="4377" w:type="dxa"/>
                </w:tcPr>
                <w:p w14:paraId="644AA2DA" w14:textId="6D54C9D4" w:rsidR="00E646AD" w:rsidRPr="00D01762" w:rsidRDefault="00E646AD" w:rsidP="00AB2743">
                  <w:pPr>
                    <w:spacing w:after="0"/>
                    <w:contextualSpacing/>
                    <w:rPr>
                      <w:rFonts w:cstheme="minorHAnsi"/>
                      <w:lang w:eastAsia="en-CA"/>
                    </w:rPr>
                  </w:pPr>
                  <w:r w:rsidRPr="00D01762">
                    <w:rPr>
                      <w:rFonts w:cstheme="minorHAnsi"/>
                      <w:lang w:eastAsia="en-CA"/>
                    </w:rPr>
                    <w:t>Are acronyms spelled out?</w:t>
                  </w:r>
                </w:p>
              </w:tc>
            </w:tr>
            <w:tr w:rsidR="00E74AF3" w:rsidRPr="00D01762" w14:paraId="19A4FCC3" w14:textId="77777777" w:rsidTr="004022FD">
              <w:trPr>
                <w:trHeight w:val="143"/>
              </w:trPr>
              <w:tc>
                <w:tcPr>
                  <w:tcW w:w="5257" w:type="dxa"/>
                  <w:gridSpan w:val="2"/>
                </w:tcPr>
                <w:p w14:paraId="5AAC28C5" w14:textId="5F5A15AA" w:rsidR="00E74AF3" w:rsidRPr="00D01762" w:rsidRDefault="00E74AF3" w:rsidP="00AB2743">
                  <w:pPr>
                    <w:spacing w:after="0"/>
                    <w:contextualSpacing/>
                    <w:rPr>
                      <w:rFonts w:cstheme="minorHAnsi"/>
                      <w:lang w:eastAsia="en-CA"/>
                    </w:rPr>
                  </w:pPr>
                  <w:bookmarkStart w:id="4" w:name="_Hlk55834483"/>
                  <w:r w:rsidRPr="00D01762">
                    <w:rPr>
                      <w:b/>
                      <w:lang w:eastAsia="en-CA"/>
                    </w:rPr>
                    <w:t>Comments:</w:t>
                  </w:r>
                </w:p>
              </w:tc>
            </w:tr>
            <w:tr w:rsidR="00E74AF3" w:rsidRPr="00D01762" w14:paraId="4490823F" w14:textId="77777777" w:rsidTr="004022FD">
              <w:trPr>
                <w:trHeight w:val="143"/>
              </w:trPr>
              <w:tc>
                <w:tcPr>
                  <w:tcW w:w="5257" w:type="dxa"/>
                  <w:gridSpan w:val="2"/>
                </w:tcPr>
                <w:p w14:paraId="2CE411ED" w14:textId="77777777" w:rsidR="00E74AF3" w:rsidRPr="00D01762" w:rsidRDefault="00E74AF3" w:rsidP="00AB2743">
                  <w:pPr>
                    <w:spacing w:after="0"/>
                    <w:contextualSpacing/>
                    <w:rPr>
                      <w:rFonts w:cstheme="minorHAnsi"/>
                      <w:lang w:eastAsia="en-CA"/>
                    </w:rPr>
                  </w:pPr>
                </w:p>
              </w:tc>
            </w:tr>
            <w:bookmarkEnd w:id="4"/>
          </w:tbl>
          <w:p w14:paraId="01169234" w14:textId="2456BDBB" w:rsidR="00D85C3A" w:rsidRPr="00D01762" w:rsidRDefault="00D85C3A" w:rsidP="00AB2743">
            <w:pPr>
              <w:spacing w:after="0" w:line="240" w:lineRule="auto"/>
              <w:contextualSpacing/>
              <w:rPr>
                <w:lang w:val="en-CA"/>
              </w:rPr>
            </w:pPr>
          </w:p>
        </w:tc>
        <w:sdt>
          <w:sdtPr>
            <w:rPr>
              <w:lang w:val="en-CA"/>
            </w:rPr>
            <w:alias w:val="Assessment"/>
            <w:tag w:val="Assessment"/>
            <w:id w:val="1876265524"/>
            <w:lock w:val="sdtLocked"/>
            <w:placeholder>
              <w:docPart w:val="2F5135854DFD4705AFC5691051B41149"/>
            </w:placeholder>
            <w:dropDownList>
              <w:listItem w:displayText="Select one" w:value="Select one"/>
              <w:listItem w:displayText="Major ethics implication" w:value="Major ethics implication"/>
              <w:listItem w:displayText="Minor ethics implication" w:value="Minor ethics implication"/>
              <w:listItem w:displayText="Suggestions only" w:value="Suggestions only"/>
              <w:listItem w:displayText="Could not assess" w:value="Could not assess"/>
              <w:listItem w:displayText="No changes needed" w:value="No changes needed"/>
            </w:dropDownList>
          </w:sdtPr>
          <w:sdtContent>
            <w:tc>
              <w:tcPr>
                <w:tcW w:w="1400" w:type="dxa"/>
                <w:tcMar>
                  <w:top w:w="29" w:type="dxa"/>
                  <w:left w:w="29" w:type="dxa"/>
                  <w:bottom w:w="29" w:type="dxa"/>
                  <w:right w:w="29" w:type="dxa"/>
                </w:tcMar>
              </w:tcPr>
              <w:p w14:paraId="59F39434" w14:textId="38338F9E" w:rsidR="00503CA8" w:rsidRPr="00D01762" w:rsidRDefault="00854732" w:rsidP="00AB2743">
                <w:pPr>
                  <w:spacing w:after="0" w:line="240" w:lineRule="auto"/>
                  <w:contextualSpacing/>
                  <w:rPr>
                    <w:lang w:val="en-CA"/>
                  </w:rPr>
                </w:pPr>
                <w:r>
                  <w:rPr>
                    <w:lang w:val="en-CA"/>
                  </w:rPr>
                  <w:t>Select one</w:t>
                </w:r>
              </w:p>
            </w:tc>
          </w:sdtContent>
        </w:sdt>
      </w:tr>
      <w:tr w:rsidR="0088365A" w:rsidRPr="00D01762" w14:paraId="5EAD833B" w14:textId="77777777" w:rsidTr="00064C84">
        <w:trPr>
          <w:trHeight w:val="428"/>
        </w:trPr>
        <w:tc>
          <w:tcPr>
            <w:tcW w:w="1863" w:type="dxa"/>
            <w:shd w:val="clear" w:color="auto" w:fill="auto"/>
            <w:tcMar>
              <w:top w:w="29" w:type="dxa"/>
              <w:left w:w="29" w:type="dxa"/>
              <w:bottom w:w="29" w:type="dxa"/>
              <w:right w:w="29" w:type="dxa"/>
            </w:tcMar>
          </w:tcPr>
          <w:p w14:paraId="654F6ADE" w14:textId="02F6314D" w:rsidR="00064C84" w:rsidRPr="00064C84" w:rsidRDefault="00503CA8" w:rsidP="00064C84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lang w:val="en-CA"/>
              </w:rPr>
            </w:pPr>
            <w:bookmarkStart w:id="5" w:name="_fjlt0dgcnih5" w:colFirst="0" w:colLast="0"/>
            <w:bookmarkEnd w:id="5"/>
            <w:r w:rsidRPr="00D01762">
              <w:rPr>
                <w:lang w:val="en-CA"/>
              </w:rPr>
              <w:t>Investigator Information</w:t>
            </w:r>
          </w:p>
        </w:tc>
        <w:tc>
          <w:tcPr>
            <w:tcW w:w="1216" w:type="dxa"/>
            <w:shd w:val="clear" w:color="auto" w:fill="auto"/>
            <w:tcMar>
              <w:top w:w="29" w:type="dxa"/>
              <w:left w:w="29" w:type="dxa"/>
              <w:bottom w:w="29" w:type="dxa"/>
              <w:right w:w="29" w:type="dxa"/>
            </w:tcMar>
          </w:tcPr>
          <w:p w14:paraId="32C3A1B0" w14:textId="2D5D8621" w:rsidR="00503CA8" w:rsidRPr="00D01762" w:rsidRDefault="000E0C29" w:rsidP="00AB2743">
            <w:pPr>
              <w:spacing w:after="0" w:line="240" w:lineRule="auto"/>
              <w:contextualSpacing/>
              <w:rPr>
                <w:lang w:val="en-CA"/>
              </w:rPr>
            </w:pPr>
            <w:r w:rsidRPr="00D01762">
              <w:rPr>
                <w:lang w:val="en-CA"/>
              </w:rPr>
              <w:t xml:space="preserve">3, 6, 8, 9, </w:t>
            </w:r>
            <w:r w:rsidR="00B954F3" w:rsidRPr="00D01762">
              <w:rPr>
                <w:lang w:val="en-CA"/>
              </w:rPr>
              <w:t>11</w:t>
            </w:r>
            <w:r w:rsidRPr="00D01762">
              <w:rPr>
                <w:lang w:val="en-CA"/>
              </w:rPr>
              <w:t>, Glossary</w:t>
            </w:r>
          </w:p>
        </w:tc>
        <w:tc>
          <w:tcPr>
            <w:tcW w:w="5601" w:type="dxa"/>
            <w:tcMar>
              <w:top w:w="29" w:type="dxa"/>
              <w:left w:w="29" w:type="dxa"/>
              <w:bottom w:w="29" w:type="dxa"/>
              <w:right w:w="29" w:type="dxa"/>
            </w:tcMar>
          </w:tcPr>
          <w:tbl>
            <w:tblPr>
              <w:tblStyle w:val="TableGridLight"/>
              <w:tblW w:w="5472" w:type="dxa"/>
              <w:tblLayout w:type="fixed"/>
              <w:tblLook w:val="04A0" w:firstRow="1" w:lastRow="0" w:firstColumn="1" w:lastColumn="0" w:noHBand="0" w:noVBand="1"/>
            </w:tblPr>
            <w:tblGrid>
              <w:gridCol w:w="5472"/>
            </w:tblGrid>
            <w:tr w:rsidR="00064C84" w:rsidRPr="00D01762" w14:paraId="4D40935B" w14:textId="77777777" w:rsidTr="004022FD">
              <w:trPr>
                <w:trHeight w:val="143"/>
              </w:trPr>
              <w:tc>
                <w:tcPr>
                  <w:tcW w:w="5257" w:type="dxa"/>
                </w:tcPr>
                <w:p w14:paraId="4161FB5A" w14:textId="77777777" w:rsidR="00064C84" w:rsidRPr="00064C84" w:rsidRDefault="00064C84" w:rsidP="00064C84">
                  <w:pPr>
                    <w:spacing w:after="0"/>
                    <w:contextualSpacing/>
                    <w:rPr>
                      <w:sz w:val="20"/>
                      <w:u w:val="single"/>
                    </w:rPr>
                  </w:pPr>
                  <w:r w:rsidRPr="00064C84">
                    <w:rPr>
                      <w:sz w:val="20"/>
                      <w:u w:val="single"/>
                    </w:rPr>
                    <w:t>Notes:</w:t>
                  </w:r>
                </w:p>
                <w:p w14:paraId="66F48EC0" w14:textId="77777777" w:rsidR="00064C84" w:rsidRPr="00064C84" w:rsidRDefault="00064C84" w:rsidP="00064C84">
                  <w:pPr>
                    <w:spacing w:after="0"/>
                    <w:contextualSpacing/>
                    <w:rPr>
                      <w:sz w:val="20"/>
                    </w:rPr>
                  </w:pPr>
                  <w:r w:rsidRPr="00064C84">
                    <w:rPr>
                      <w:sz w:val="20"/>
                    </w:rPr>
                    <w:t>Novice investigators are considered high risk.</w:t>
                  </w:r>
                </w:p>
                <w:p w14:paraId="4F153A89" w14:textId="1744246B" w:rsidR="00064C84" w:rsidRPr="00064C84" w:rsidRDefault="00064C84" w:rsidP="00064C84">
                  <w:pPr>
                    <w:spacing w:after="0"/>
                    <w:contextualSpacing/>
                    <w:rPr>
                      <w:sz w:val="20"/>
                    </w:rPr>
                  </w:pPr>
                  <w:r w:rsidRPr="00064C84">
                    <w:rPr>
                      <w:sz w:val="20"/>
                    </w:rPr>
                    <w:lastRenderedPageBreak/>
                    <w:t>Must have one person des</w:t>
                  </w:r>
                  <w:bookmarkStart w:id="6" w:name="_GoBack"/>
                  <w:bookmarkEnd w:id="6"/>
                  <w:r w:rsidRPr="00064C84">
                    <w:rPr>
                      <w:sz w:val="20"/>
                    </w:rPr>
                    <w:t>ignated one person as PI.</w:t>
                  </w:r>
                </w:p>
                <w:p w14:paraId="02CEA946" w14:textId="7C736AFD" w:rsidR="00064C84" w:rsidRPr="00064C84" w:rsidRDefault="00064C84" w:rsidP="00064C84">
                  <w:pPr>
                    <w:spacing w:after="0"/>
                    <w:contextualSpacing/>
                    <w:rPr>
                      <w:lang w:eastAsia="en-CA"/>
                    </w:rPr>
                  </w:pPr>
                  <w:r w:rsidRPr="00064C84">
                    <w:rPr>
                      <w:sz w:val="20"/>
                    </w:rPr>
                    <w:t>If it is student research, the faculty advisor is the PI.</w:t>
                  </w:r>
                </w:p>
              </w:tc>
            </w:tr>
            <w:tr w:rsidR="00E74AF3" w:rsidRPr="00D01762" w14:paraId="44BA9B71" w14:textId="77777777" w:rsidTr="004022FD">
              <w:trPr>
                <w:trHeight w:val="143"/>
              </w:trPr>
              <w:tc>
                <w:tcPr>
                  <w:tcW w:w="5257" w:type="dxa"/>
                </w:tcPr>
                <w:p w14:paraId="49F485B7" w14:textId="77777777" w:rsidR="00E74AF3" w:rsidRPr="00D01762" w:rsidRDefault="00E74AF3" w:rsidP="00AB2743">
                  <w:pPr>
                    <w:spacing w:after="0"/>
                    <w:contextualSpacing/>
                    <w:rPr>
                      <w:rFonts w:cstheme="minorHAnsi"/>
                      <w:lang w:eastAsia="en-CA"/>
                    </w:rPr>
                  </w:pPr>
                  <w:bookmarkStart w:id="7" w:name="_Hlk56416528"/>
                  <w:r w:rsidRPr="00D01762">
                    <w:rPr>
                      <w:b/>
                      <w:lang w:eastAsia="en-CA"/>
                    </w:rPr>
                    <w:lastRenderedPageBreak/>
                    <w:t>Comments:</w:t>
                  </w:r>
                </w:p>
              </w:tc>
            </w:tr>
            <w:tr w:rsidR="00E74AF3" w:rsidRPr="00D01762" w14:paraId="3F5BA63E" w14:textId="77777777" w:rsidTr="004022FD">
              <w:trPr>
                <w:trHeight w:val="143"/>
              </w:trPr>
              <w:tc>
                <w:tcPr>
                  <w:tcW w:w="5257" w:type="dxa"/>
                </w:tcPr>
                <w:p w14:paraId="45EA0F59" w14:textId="77777777" w:rsidR="00E74AF3" w:rsidRPr="00D01762" w:rsidRDefault="00E74AF3" w:rsidP="00AB2743">
                  <w:pPr>
                    <w:spacing w:after="0"/>
                    <w:contextualSpacing/>
                    <w:rPr>
                      <w:rFonts w:cstheme="minorHAnsi"/>
                      <w:lang w:eastAsia="en-CA"/>
                    </w:rPr>
                  </w:pPr>
                </w:p>
              </w:tc>
            </w:tr>
            <w:bookmarkEnd w:id="7"/>
          </w:tbl>
          <w:p w14:paraId="012D094A" w14:textId="0A6306ED" w:rsidR="007A786C" w:rsidRPr="00D01762" w:rsidRDefault="007A786C" w:rsidP="00AB2743">
            <w:pPr>
              <w:spacing w:after="0" w:line="240" w:lineRule="auto"/>
              <w:contextualSpacing/>
              <w:rPr>
                <w:lang w:val="en-CA"/>
              </w:rPr>
            </w:pPr>
          </w:p>
        </w:tc>
        <w:sdt>
          <w:sdtPr>
            <w:rPr>
              <w:lang w:val="en-CA"/>
            </w:rPr>
            <w:alias w:val="Assessment"/>
            <w:tag w:val="Assessment"/>
            <w:id w:val="-1277171796"/>
            <w:placeholder>
              <w:docPart w:val="82F83325C9AB45F6ACB500A5048DE29C"/>
            </w:placeholder>
            <w:dropDownList>
              <w:listItem w:displayText="Select one" w:value="Select one"/>
              <w:listItem w:displayText="Major ethics implication" w:value="Major ethics implication"/>
              <w:listItem w:displayText="Minor ethics implication" w:value="Minor ethics implication"/>
              <w:listItem w:displayText="Suggestions only" w:value="Suggestions only"/>
              <w:listItem w:displayText="Could not assess" w:value="Could not assess"/>
              <w:listItem w:displayText="No changes needed" w:value="No changes needed"/>
            </w:dropDownList>
          </w:sdtPr>
          <w:sdtContent>
            <w:tc>
              <w:tcPr>
                <w:tcW w:w="1400" w:type="dxa"/>
                <w:tcMar>
                  <w:top w:w="29" w:type="dxa"/>
                  <w:left w:w="29" w:type="dxa"/>
                  <w:bottom w:w="29" w:type="dxa"/>
                  <w:right w:w="29" w:type="dxa"/>
                </w:tcMar>
              </w:tcPr>
              <w:p w14:paraId="37CA15A7" w14:textId="0B8C1595" w:rsidR="00503CA8" w:rsidRPr="00D01762" w:rsidRDefault="005C2AE1" w:rsidP="00AB2743">
                <w:pPr>
                  <w:spacing w:after="0" w:line="240" w:lineRule="auto"/>
                  <w:contextualSpacing/>
                  <w:rPr>
                    <w:lang w:val="en-CA"/>
                  </w:rPr>
                </w:pPr>
                <w:r w:rsidRPr="00D01762">
                  <w:rPr>
                    <w:lang w:val="en-CA"/>
                  </w:rPr>
                  <w:t xml:space="preserve">Select </w:t>
                </w:r>
                <w:r w:rsidRPr="00D01762">
                  <w:rPr>
                    <w:lang w:val="en-CA"/>
                  </w:rPr>
                  <w:lastRenderedPageBreak/>
                  <w:t>one</w:t>
                </w:r>
              </w:p>
            </w:tc>
          </w:sdtContent>
        </w:sdt>
      </w:tr>
      <w:tr w:rsidR="000E6DA5" w:rsidRPr="00D01762" w14:paraId="23E679B1" w14:textId="77777777" w:rsidTr="00074558">
        <w:tc>
          <w:tcPr>
            <w:tcW w:w="1863" w:type="dxa"/>
            <w:shd w:val="clear" w:color="auto" w:fill="auto"/>
            <w:tcMar>
              <w:top w:w="29" w:type="dxa"/>
              <w:left w:w="29" w:type="dxa"/>
              <w:bottom w:w="29" w:type="dxa"/>
              <w:right w:w="29" w:type="dxa"/>
            </w:tcMar>
          </w:tcPr>
          <w:p w14:paraId="224ABA5F" w14:textId="2EEA92B0" w:rsidR="000E6DA5" w:rsidRPr="00D01762" w:rsidRDefault="000E6DA5" w:rsidP="00AB2743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lang w:val="en-CA"/>
              </w:rPr>
            </w:pPr>
            <w:r>
              <w:rPr>
                <w:lang w:val="en-CA"/>
              </w:rPr>
              <w:lastRenderedPageBreak/>
              <w:t>Research Affiliation</w:t>
            </w:r>
          </w:p>
        </w:tc>
        <w:tc>
          <w:tcPr>
            <w:tcW w:w="1216" w:type="dxa"/>
            <w:shd w:val="clear" w:color="auto" w:fill="auto"/>
            <w:tcMar>
              <w:top w:w="29" w:type="dxa"/>
              <w:left w:w="29" w:type="dxa"/>
              <w:bottom w:w="29" w:type="dxa"/>
              <w:right w:w="29" w:type="dxa"/>
            </w:tcMar>
          </w:tcPr>
          <w:p w14:paraId="27DC8091" w14:textId="77777777" w:rsidR="000E6DA5" w:rsidRPr="00D01762" w:rsidRDefault="000E6DA5" w:rsidP="00AB2743">
            <w:pPr>
              <w:spacing w:after="0" w:line="240" w:lineRule="auto"/>
              <w:contextualSpacing/>
              <w:rPr>
                <w:lang w:val="en-CA"/>
              </w:rPr>
            </w:pPr>
          </w:p>
        </w:tc>
        <w:tc>
          <w:tcPr>
            <w:tcW w:w="5601" w:type="dxa"/>
            <w:tcMar>
              <w:top w:w="29" w:type="dxa"/>
              <w:left w:w="29" w:type="dxa"/>
              <w:bottom w:w="29" w:type="dxa"/>
              <w:right w:w="29" w:type="dxa"/>
            </w:tcMar>
          </w:tcPr>
          <w:p w14:paraId="41358C09" w14:textId="6B142256" w:rsidR="00175305" w:rsidRPr="00175305" w:rsidRDefault="00175305" w:rsidP="00AB2743">
            <w:pPr>
              <w:spacing w:after="0"/>
              <w:contextualSpacing/>
              <w:rPr>
                <w:lang w:eastAsia="en-CA"/>
              </w:rPr>
            </w:pPr>
            <w:r>
              <w:rPr>
                <w:u w:val="single"/>
                <w:lang w:eastAsia="en-CA"/>
              </w:rPr>
              <w:t xml:space="preserve">Notes: </w:t>
            </w:r>
            <w:r>
              <w:rPr>
                <w:lang w:eastAsia="en-CA"/>
              </w:rPr>
              <w:t>Is this research being conducted on behalf of Georgian College OR for another institution or purpose</w:t>
            </w:r>
          </w:p>
          <w:tbl>
            <w:tblPr>
              <w:tblStyle w:val="TableGridLight"/>
              <w:tblW w:w="5472" w:type="dxa"/>
              <w:tblLayout w:type="fixed"/>
              <w:tblLook w:val="04A0" w:firstRow="1" w:lastRow="0" w:firstColumn="1" w:lastColumn="0" w:noHBand="0" w:noVBand="1"/>
            </w:tblPr>
            <w:tblGrid>
              <w:gridCol w:w="5472"/>
            </w:tblGrid>
            <w:tr w:rsidR="00175305" w:rsidRPr="00D01762" w14:paraId="225BEC98" w14:textId="77777777" w:rsidTr="00711C8F">
              <w:trPr>
                <w:trHeight w:val="143"/>
              </w:trPr>
              <w:tc>
                <w:tcPr>
                  <w:tcW w:w="5257" w:type="dxa"/>
                </w:tcPr>
                <w:p w14:paraId="7816EBAB" w14:textId="77777777" w:rsidR="00175305" w:rsidRPr="00D01762" w:rsidRDefault="00175305" w:rsidP="00175305">
                  <w:pPr>
                    <w:spacing w:after="0"/>
                    <w:contextualSpacing/>
                    <w:rPr>
                      <w:rFonts w:cstheme="minorHAnsi"/>
                      <w:lang w:eastAsia="en-CA"/>
                    </w:rPr>
                  </w:pPr>
                  <w:r w:rsidRPr="00D01762">
                    <w:rPr>
                      <w:b/>
                      <w:lang w:eastAsia="en-CA"/>
                    </w:rPr>
                    <w:t>Comments:</w:t>
                  </w:r>
                </w:p>
              </w:tc>
            </w:tr>
            <w:tr w:rsidR="00175305" w:rsidRPr="00D01762" w14:paraId="28BCC340" w14:textId="77777777" w:rsidTr="00711C8F">
              <w:trPr>
                <w:trHeight w:val="143"/>
              </w:trPr>
              <w:tc>
                <w:tcPr>
                  <w:tcW w:w="5257" w:type="dxa"/>
                </w:tcPr>
                <w:p w14:paraId="3B90453B" w14:textId="77777777" w:rsidR="00175305" w:rsidRPr="00D01762" w:rsidRDefault="00175305" w:rsidP="00175305">
                  <w:pPr>
                    <w:spacing w:after="0"/>
                    <w:contextualSpacing/>
                    <w:rPr>
                      <w:rFonts w:cstheme="minorHAnsi"/>
                      <w:lang w:eastAsia="en-CA"/>
                    </w:rPr>
                  </w:pPr>
                </w:p>
              </w:tc>
            </w:tr>
          </w:tbl>
          <w:p w14:paraId="513CFB0A" w14:textId="7E7625D7" w:rsidR="00175305" w:rsidRPr="00D01762" w:rsidRDefault="00175305" w:rsidP="00AB2743">
            <w:pPr>
              <w:spacing w:after="0"/>
              <w:contextualSpacing/>
              <w:rPr>
                <w:b/>
                <w:lang w:eastAsia="en-CA"/>
              </w:rPr>
            </w:pPr>
          </w:p>
        </w:tc>
        <w:sdt>
          <w:sdtPr>
            <w:rPr>
              <w:lang w:val="en-CA"/>
            </w:rPr>
            <w:alias w:val="Select one"/>
            <w:tag w:val="Select One"/>
            <w:id w:val="491464079"/>
            <w:placeholder>
              <w:docPart w:val="65F284B6EC564A7B8FC6AC3367822489"/>
            </w:placeholder>
            <w:showingPlcHdr/>
            <w:dropDownList>
              <w:listItem w:displayText="Major ethics implication" w:value="Major ethics implication"/>
              <w:listItem w:displayText="Minor ethics implication" w:value="Minor ethics implication"/>
              <w:listItem w:displayText="Suggestions only" w:value="Suggestions only"/>
              <w:listItem w:displayText="Could not assess" w:value="Could not assess"/>
              <w:listItem w:displayText="No changes needed " w:value="No changes needed "/>
            </w:dropDownList>
          </w:sdtPr>
          <w:sdtContent>
            <w:tc>
              <w:tcPr>
                <w:tcW w:w="1400" w:type="dxa"/>
                <w:tcMar>
                  <w:top w:w="29" w:type="dxa"/>
                  <w:left w:w="29" w:type="dxa"/>
                  <w:bottom w:w="29" w:type="dxa"/>
                  <w:right w:w="29" w:type="dxa"/>
                </w:tcMar>
              </w:tcPr>
              <w:p w14:paraId="2B778999" w14:textId="6811BC65" w:rsidR="000E6DA5" w:rsidRDefault="00771DF2" w:rsidP="00AB2743">
                <w:pPr>
                  <w:spacing w:after="0" w:line="240" w:lineRule="auto"/>
                  <w:contextualSpacing/>
                  <w:rPr>
                    <w:lang w:val="en-CA"/>
                  </w:rPr>
                </w:pPr>
                <w:r w:rsidRPr="00175305">
                  <w:rPr>
                    <w:rStyle w:val="PlaceholderText"/>
                    <w:color w:val="auto"/>
                  </w:rPr>
                  <w:t>Select one</w:t>
                </w:r>
              </w:p>
            </w:tc>
          </w:sdtContent>
        </w:sdt>
      </w:tr>
      <w:tr w:rsidR="0088365A" w:rsidRPr="00D01762" w14:paraId="09F80BC1" w14:textId="77777777" w:rsidTr="00074558">
        <w:tc>
          <w:tcPr>
            <w:tcW w:w="1863" w:type="dxa"/>
            <w:shd w:val="clear" w:color="auto" w:fill="auto"/>
            <w:tcMar>
              <w:top w:w="29" w:type="dxa"/>
              <w:left w:w="29" w:type="dxa"/>
              <w:bottom w:w="29" w:type="dxa"/>
              <w:right w:w="29" w:type="dxa"/>
            </w:tcMar>
          </w:tcPr>
          <w:p w14:paraId="41905263" w14:textId="77777777" w:rsidR="00503CA8" w:rsidRPr="00D01762" w:rsidRDefault="00503CA8" w:rsidP="00AB2743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lang w:val="en-CA"/>
              </w:rPr>
            </w:pPr>
            <w:bookmarkStart w:id="8" w:name="_gj9fv69h5wl" w:colFirst="0" w:colLast="0"/>
            <w:bookmarkEnd w:id="8"/>
            <w:r w:rsidRPr="00D01762">
              <w:rPr>
                <w:lang w:val="en-CA"/>
              </w:rPr>
              <w:t>Manager Approval</w:t>
            </w:r>
          </w:p>
        </w:tc>
        <w:tc>
          <w:tcPr>
            <w:tcW w:w="1216" w:type="dxa"/>
            <w:shd w:val="clear" w:color="auto" w:fill="auto"/>
            <w:tcMar>
              <w:top w:w="29" w:type="dxa"/>
              <w:left w:w="29" w:type="dxa"/>
              <w:bottom w:w="29" w:type="dxa"/>
              <w:right w:w="29" w:type="dxa"/>
            </w:tcMar>
          </w:tcPr>
          <w:p w14:paraId="58B585A4" w14:textId="5003D26C" w:rsidR="00503CA8" w:rsidRPr="00D01762" w:rsidRDefault="000E0C29" w:rsidP="00AB2743">
            <w:pPr>
              <w:spacing w:after="0" w:line="240" w:lineRule="auto"/>
              <w:contextualSpacing/>
              <w:rPr>
                <w:lang w:val="en-CA"/>
              </w:rPr>
            </w:pPr>
            <w:r w:rsidRPr="00D01762">
              <w:rPr>
                <w:lang w:val="en-CA"/>
              </w:rPr>
              <w:t>3.6, 5</w:t>
            </w:r>
            <w:r w:rsidR="004A250B" w:rsidRPr="00D01762">
              <w:rPr>
                <w:lang w:val="en-CA"/>
              </w:rPr>
              <w:t>.4, 5.5A</w:t>
            </w:r>
            <w:r w:rsidR="00F54D43" w:rsidRPr="00D01762">
              <w:rPr>
                <w:lang w:val="en-CA"/>
              </w:rPr>
              <w:t>, 9</w:t>
            </w:r>
          </w:p>
        </w:tc>
        <w:tc>
          <w:tcPr>
            <w:tcW w:w="5601" w:type="dxa"/>
            <w:tcMar>
              <w:top w:w="29" w:type="dxa"/>
              <w:left w:w="29" w:type="dxa"/>
              <w:bottom w:w="29" w:type="dxa"/>
              <w:right w:w="29" w:type="dxa"/>
            </w:tcMar>
          </w:tcPr>
          <w:tbl>
            <w:tblPr>
              <w:tblStyle w:val="TableGridLight"/>
              <w:tblW w:w="5472" w:type="dxa"/>
              <w:tblLayout w:type="fixed"/>
              <w:tblLook w:val="04A0" w:firstRow="1" w:lastRow="0" w:firstColumn="1" w:lastColumn="0" w:noHBand="0" w:noVBand="1"/>
            </w:tblPr>
            <w:tblGrid>
              <w:gridCol w:w="5472"/>
            </w:tblGrid>
            <w:tr w:rsidR="00E74AF3" w:rsidRPr="00D01762" w14:paraId="7F5A1BEF" w14:textId="77777777" w:rsidTr="004022FD">
              <w:trPr>
                <w:trHeight w:val="143"/>
              </w:trPr>
              <w:tc>
                <w:tcPr>
                  <w:tcW w:w="5257" w:type="dxa"/>
                </w:tcPr>
                <w:p w14:paraId="3A057B5B" w14:textId="77777777" w:rsidR="00E74AF3" w:rsidRPr="00D01762" w:rsidRDefault="00E74AF3" w:rsidP="00AB2743">
                  <w:pPr>
                    <w:spacing w:after="0"/>
                    <w:contextualSpacing/>
                    <w:rPr>
                      <w:rFonts w:cstheme="minorHAnsi"/>
                      <w:lang w:eastAsia="en-CA"/>
                    </w:rPr>
                  </w:pPr>
                  <w:r w:rsidRPr="00D01762">
                    <w:rPr>
                      <w:b/>
                      <w:lang w:eastAsia="en-CA"/>
                    </w:rPr>
                    <w:t>Comments:</w:t>
                  </w:r>
                </w:p>
              </w:tc>
            </w:tr>
            <w:tr w:rsidR="00E74AF3" w:rsidRPr="00D01762" w14:paraId="640DB7D2" w14:textId="77777777" w:rsidTr="004022FD">
              <w:trPr>
                <w:trHeight w:val="143"/>
              </w:trPr>
              <w:tc>
                <w:tcPr>
                  <w:tcW w:w="5257" w:type="dxa"/>
                </w:tcPr>
                <w:p w14:paraId="3EEEA3C6" w14:textId="77777777" w:rsidR="00E74AF3" w:rsidRPr="00D01762" w:rsidRDefault="00E74AF3" w:rsidP="00AB2743">
                  <w:pPr>
                    <w:spacing w:after="0"/>
                    <w:contextualSpacing/>
                    <w:rPr>
                      <w:rFonts w:cstheme="minorHAnsi"/>
                      <w:lang w:eastAsia="en-CA"/>
                    </w:rPr>
                  </w:pPr>
                </w:p>
              </w:tc>
            </w:tr>
          </w:tbl>
          <w:p w14:paraId="6EC50CA8" w14:textId="77EF58DB" w:rsidR="00503CA8" w:rsidRPr="00D01762" w:rsidRDefault="00503CA8" w:rsidP="00AB2743">
            <w:pPr>
              <w:spacing w:after="0" w:line="240" w:lineRule="auto"/>
              <w:contextualSpacing/>
              <w:rPr>
                <w:lang w:val="en-CA"/>
              </w:rPr>
            </w:pPr>
          </w:p>
        </w:tc>
        <w:sdt>
          <w:sdtPr>
            <w:rPr>
              <w:lang w:val="en-CA"/>
            </w:rPr>
            <w:alias w:val="Assessment"/>
            <w:tag w:val="Assessment"/>
            <w:id w:val="1792943495"/>
            <w:placeholder>
              <w:docPart w:val="DEB8E9F913AB4CEE915CDE3E80B4A458"/>
            </w:placeholder>
            <w:dropDownList>
              <w:listItem w:displayText="Select one" w:value="Select one"/>
              <w:listItem w:displayText="Major ethics implication" w:value="Major ethics implication"/>
              <w:listItem w:displayText="Minor ethics implication" w:value="Minor ethics implication"/>
              <w:listItem w:displayText="Suggestions only" w:value="Suggestions only"/>
              <w:listItem w:displayText="Could not assess" w:value="Could not assess"/>
              <w:listItem w:displayText="No changes needed" w:value="No changes needed"/>
            </w:dropDownList>
          </w:sdtPr>
          <w:sdtContent>
            <w:tc>
              <w:tcPr>
                <w:tcW w:w="1400" w:type="dxa"/>
                <w:tcMar>
                  <w:top w:w="29" w:type="dxa"/>
                  <w:left w:w="29" w:type="dxa"/>
                  <w:bottom w:w="29" w:type="dxa"/>
                  <w:right w:w="29" w:type="dxa"/>
                </w:tcMar>
              </w:tcPr>
              <w:p w14:paraId="18838E55" w14:textId="026BFFF3" w:rsidR="00503CA8" w:rsidRPr="00D01762" w:rsidRDefault="005C2AE1" w:rsidP="00AB2743">
                <w:pPr>
                  <w:spacing w:after="0" w:line="240" w:lineRule="auto"/>
                  <w:contextualSpacing/>
                  <w:rPr>
                    <w:lang w:val="en-CA"/>
                  </w:rPr>
                </w:pPr>
                <w:r w:rsidRPr="00D01762">
                  <w:rPr>
                    <w:lang w:val="en-CA"/>
                  </w:rPr>
                  <w:t>Select one</w:t>
                </w:r>
              </w:p>
            </w:tc>
          </w:sdtContent>
        </w:sdt>
      </w:tr>
      <w:tr w:rsidR="0088365A" w:rsidRPr="00D01762" w14:paraId="122D2A14" w14:textId="77777777" w:rsidTr="00074558">
        <w:tc>
          <w:tcPr>
            <w:tcW w:w="1863" w:type="dxa"/>
            <w:shd w:val="clear" w:color="auto" w:fill="auto"/>
            <w:tcMar>
              <w:top w:w="29" w:type="dxa"/>
              <w:left w:w="29" w:type="dxa"/>
              <w:bottom w:w="29" w:type="dxa"/>
              <w:right w:w="29" w:type="dxa"/>
            </w:tcMar>
          </w:tcPr>
          <w:p w14:paraId="0BE7996C" w14:textId="77777777" w:rsidR="00503CA8" w:rsidRPr="00D01762" w:rsidRDefault="00503CA8" w:rsidP="00AB2743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lang w:val="en-CA"/>
              </w:rPr>
            </w:pPr>
            <w:bookmarkStart w:id="9" w:name="_de6ni5a5aqgn" w:colFirst="0" w:colLast="0"/>
            <w:bookmarkEnd w:id="9"/>
            <w:r w:rsidRPr="00D01762">
              <w:rPr>
                <w:lang w:val="en-CA"/>
              </w:rPr>
              <w:t>Project Start/End Dates</w:t>
            </w:r>
          </w:p>
        </w:tc>
        <w:tc>
          <w:tcPr>
            <w:tcW w:w="1216" w:type="dxa"/>
            <w:shd w:val="clear" w:color="auto" w:fill="auto"/>
            <w:tcMar>
              <w:top w:w="29" w:type="dxa"/>
              <w:left w:w="29" w:type="dxa"/>
              <w:bottom w:w="29" w:type="dxa"/>
              <w:right w:w="29" w:type="dxa"/>
            </w:tcMar>
          </w:tcPr>
          <w:p w14:paraId="4EF58173" w14:textId="227033BF" w:rsidR="00503CA8" w:rsidRPr="00D01762" w:rsidRDefault="00503CA8" w:rsidP="00AB2743">
            <w:pPr>
              <w:spacing w:after="0" w:line="240" w:lineRule="auto"/>
              <w:contextualSpacing/>
              <w:rPr>
                <w:lang w:val="en-CA"/>
              </w:rPr>
            </w:pPr>
          </w:p>
        </w:tc>
        <w:tc>
          <w:tcPr>
            <w:tcW w:w="5601" w:type="dxa"/>
            <w:tcMar>
              <w:top w:w="29" w:type="dxa"/>
              <w:left w:w="29" w:type="dxa"/>
              <w:bottom w:w="29" w:type="dxa"/>
              <w:right w:w="29" w:type="dxa"/>
            </w:tcMar>
          </w:tcPr>
          <w:tbl>
            <w:tblPr>
              <w:tblStyle w:val="TableGridLight"/>
              <w:tblW w:w="5472" w:type="dxa"/>
              <w:tblLayout w:type="fixed"/>
              <w:tblLook w:val="04A0" w:firstRow="1" w:lastRow="0" w:firstColumn="1" w:lastColumn="0" w:noHBand="0" w:noVBand="1"/>
            </w:tblPr>
            <w:tblGrid>
              <w:gridCol w:w="1310"/>
              <w:gridCol w:w="4162"/>
            </w:tblGrid>
            <w:tr w:rsidR="00EE3B4F" w:rsidRPr="00D01762" w14:paraId="4ACEE7C4" w14:textId="1404A4F1" w:rsidTr="004022FD">
              <w:trPr>
                <w:trHeight w:val="143"/>
              </w:trPr>
              <w:sdt>
                <w:sdtPr>
                  <w:rPr>
                    <w:rFonts w:cstheme="minorHAnsi"/>
                    <w:lang w:eastAsia="en-CA"/>
                  </w:rPr>
                  <w:alias w:val="Yes/No/NA"/>
                  <w:tag w:val="Yes/No/NA"/>
                  <w:id w:val="936329705"/>
                  <w:placeholder>
                    <w:docPart w:val="4CEC96F28B894501A12EB017AAE8548F"/>
                  </w:placeholder>
                  <w:showingPlcHdr/>
                  <w:dropDownList>
                    <w:listItem w:displayText="Choose one." w:value="Choose one."/>
                    <w:listItem w:displayText="Yes" w:value="Yes"/>
                    <w:listItem w:displayText="No" w:value="No"/>
                    <w:listItem w:displayText="NA" w:value="NA"/>
                  </w:dropDownList>
                </w:sdtPr>
                <w:sdtContent>
                  <w:tc>
                    <w:tcPr>
                      <w:tcW w:w="1262" w:type="dxa"/>
                    </w:tcPr>
                    <w:p w14:paraId="7D51EBC5" w14:textId="4F2EB8D9" w:rsidR="00EE3B4F" w:rsidRPr="00D01762" w:rsidRDefault="00EE3B4F" w:rsidP="00EE3B4F">
                      <w:pPr>
                        <w:spacing w:after="0"/>
                        <w:contextualSpacing/>
                        <w:rPr>
                          <w:rFonts w:cstheme="minorHAnsi"/>
                          <w:lang w:eastAsia="en-CA"/>
                        </w:rPr>
                      </w:pPr>
                      <w:r w:rsidRPr="00D01762">
                        <w:rPr>
                          <w:rStyle w:val="PlaceholderText"/>
                        </w:rPr>
                        <w:t>Choose one.</w:t>
                      </w:r>
                    </w:p>
                  </w:tc>
                </w:sdtContent>
              </w:sdt>
              <w:tc>
                <w:tcPr>
                  <w:tcW w:w="4010" w:type="dxa"/>
                </w:tcPr>
                <w:p w14:paraId="11387943" w14:textId="129336DD" w:rsidR="00EE3B4F" w:rsidRPr="00D01762" w:rsidRDefault="00EE3B4F" w:rsidP="00EE3B4F">
                  <w:pPr>
                    <w:spacing w:after="160"/>
                  </w:pPr>
                  <w:r w:rsidRPr="00D01762">
                    <w:rPr>
                      <w:rFonts w:cstheme="minorHAnsi"/>
                      <w:lang w:eastAsia="en-CA"/>
                    </w:rPr>
                    <w:t>Do the timelines make sense?</w:t>
                  </w:r>
                </w:p>
              </w:tc>
            </w:tr>
            <w:tr w:rsidR="00EE3B4F" w:rsidRPr="00D01762" w14:paraId="142A080D" w14:textId="0EA446EC" w:rsidTr="004022FD">
              <w:trPr>
                <w:trHeight w:val="143"/>
              </w:trPr>
              <w:sdt>
                <w:sdtPr>
                  <w:rPr>
                    <w:rFonts w:cstheme="minorHAnsi"/>
                    <w:lang w:eastAsia="en-CA"/>
                  </w:rPr>
                  <w:alias w:val="Yes/No/NA"/>
                  <w:tag w:val="Yes/No/NA"/>
                  <w:id w:val="-792989443"/>
                  <w:placeholder>
                    <w:docPart w:val="85FA39B1BB1340409E78C33CDF2BA9A5"/>
                  </w:placeholder>
                  <w:showingPlcHdr/>
                  <w:dropDownList>
                    <w:listItem w:displayText="Choose one." w:value="Choose one."/>
                    <w:listItem w:displayText="Yes" w:value="Yes"/>
                    <w:listItem w:displayText="No" w:value="No"/>
                    <w:listItem w:displayText="NA" w:value="NA"/>
                  </w:dropDownList>
                </w:sdtPr>
                <w:sdtContent>
                  <w:tc>
                    <w:tcPr>
                      <w:tcW w:w="1262" w:type="dxa"/>
                    </w:tcPr>
                    <w:p w14:paraId="7E9E2623" w14:textId="1F83433D" w:rsidR="00EE3B4F" w:rsidRPr="00D01762" w:rsidRDefault="00EE3B4F" w:rsidP="00EE3B4F">
                      <w:pPr>
                        <w:spacing w:after="0"/>
                        <w:contextualSpacing/>
                        <w:rPr>
                          <w:rFonts w:cstheme="minorHAnsi"/>
                          <w:lang w:eastAsia="en-CA"/>
                        </w:rPr>
                      </w:pPr>
                      <w:r w:rsidRPr="00D01762">
                        <w:rPr>
                          <w:rStyle w:val="PlaceholderText"/>
                        </w:rPr>
                        <w:t>Choose one.</w:t>
                      </w:r>
                    </w:p>
                  </w:tc>
                </w:sdtContent>
              </w:sdt>
              <w:tc>
                <w:tcPr>
                  <w:tcW w:w="4010" w:type="dxa"/>
                </w:tcPr>
                <w:p w14:paraId="4F418474" w14:textId="6F6B814B" w:rsidR="00EE3B4F" w:rsidRPr="00D01762" w:rsidRDefault="00EE3B4F" w:rsidP="00EE3B4F">
                  <w:pPr>
                    <w:spacing w:after="160"/>
                  </w:pPr>
                  <w:r w:rsidRPr="00D01762">
                    <w:rPr>
                      <w:rFonts w:cstheme="minorHAnsi"/>
                      <w:lang w:eastAsia="en-CA"/>
                    </w:rPr>
                    <w:t>Do you think the time</w:t>
                  </w:r>
                  <w:r w:rsidR="0049148D">
                    <w:rPr>
                      <w:rFonts w:cstheme="minorHAnsi"/>
                      <w:lang w:eastAsia="en-CA"/>
                    </w:rPr>
                    <w:t xml:space="preserve"> allotted is reasonable?</w:t>
                  </w:r>
                </w:p>
              </w:tc>
            </w:tr>
            <w:tr w:rsidR="00EE3B4F" w:rsidRPr="00D01762" w14:paraId="60F0C510" w14:textId="77777777" w:rsidTr="004022FD">
              <w:trPr>
                <w:trHeight w:val="143"/>
              </w:trPr>
              <w:tc>
                <w:tcPr>
                  <w:tcW w:w="5272" w:type="dxa"/>
                  <w:gridSpan w:val="2"/>
                </w:tcPr>
                <w:p w14:paraId="66C64FD0" w14:textId="77777777" w:rsidR="00EE3B4F" w:rsidRPr="00D01762" w:rsidRDefault="00EE3B4F" w:rsidP="00BC45DA">
                  <w:pPr>
                    <w:spacing w:after="0"/>
                    <w:contextualSpacing/>
                    <w:rPr>
                      <w:rFonts w:cstheme="minorHAnsi"/>
                      <w:lang w:eastAsia="en-CA"/>
                    </w:rPr>
                  </w:pPr>
                  <w:r w:rsidRPr="00D01762">
                    <w:rPr>
                      <w:b/>
                      <w:lang w:eastAsia="en-CA"/>
                    </w:rPr>
                    <w:t>Comments:</w:t>
                  </w:r>
                </w:p>
              </w:tc>
            </w:tr>
            <w:tr w:rsidR="00EE3B4F" w:rsidRPr="00D01762" w14:paraId="0F4E4845" w14:textId="77777777" w:rsidTr="004022FD">
              <w:trPr>
                <w:trHeight w:val="287"/>
              </w:trPr>
              <w:tc>
                <w:tcPr>
                  <w:tcW w:w="5272" w:type="dxa"/>
                  <w:gridSpan w:val="2"/>
                </w:tcPr>
                <w:p w14:paraId="0FC4E33D" w14:textId="77777777" w:rsidR="00EE3B4F" w:rsidRPr="00D01762" w:rsidRDefault="00EE3B4F" w:rsidP="00BC45DA">
                  <w:pPr>
                    <w:spacing w:after="0"/>
                    <w:contextualSpacing/>
                    <w:rPr>
                      <w:rFonts w:cstheme="minorHAnsi"/>
                      <w:lang w:eastAsia="en-CA"/>
                    </w:rPr>
                  </w:pPr>
                </w:p>
              </w:tc>
            </w:tr>
          </w:tbl>
          <w:p w14:paraId="06417C85" w14:textId="77777777" w:rsidR="00503CA8" w:rsidRPr="00D01762" w:rsidRDefault="00503CA8" w:rsidP="00EE3B4F">
            <w:pPr>
              <w:spacing w:after="0" w:line="240" w:lineRule="auto"/>
              <w:contextualSpacing/>
              <w:rPr>
                <w:lang w:val="en-CA"/>
              </w:rPr>
            </w:pPr>
          </w:p>
        </w:tc>
        <w:sdt>
          <w:sdtPr>
            <w:rPr>
              <w:lang w:val="en-CA"/>
            </w:rPr>
            <w:alias w:val="Assessment"/>
            <w:tag w:val="Assessment"/>
            <w:id w:val="1852294034"/>
            <w:placeholder>
              <w:docPart w:val="35FFA032B1CC4C36AA5510C7B0DBBCBF"/>
            </w:placeholder>
            <w:dropDownList>
              <w:listItem w:displayText="Select one" w:value="Select one"/>
              <w:listItem w:displayText="Major ethics implication" w:value="Major ethics implication"/>
              <w:listItem w:displayText="Minor ethics implication" w:value="Minor ethics implication"/>
              <w:listItem w:displayText="Suggestions only" w:value="Suggestions only"/>
              <w:listItem w:displayText="Could not assess" w:value="Could not assess"/>
              <w:listItem w:displayText="No changes needed" w:value="No changes needed"/>
            </w:dropDownList>
          </w:sdtPr>
          <w:sdtContent>
            <w:tc>
              <w:tcPr>
                <w:tcW w:w="1400" w:type="dxa"/>
                <w:tcMar>
                  <w:top w:w="29" w:type="dxa"/>
                  <w:left w:w="29" w:type="dxa"/>
                  <w:bottom w:w="29" w:type="dxa"/>
                  <w:right w:w="29" w:type="dxa"/>
                </w:tcMar>
              </w:tcPr>
              <w:p w14:paraId="1952A268" w14:textId="0EC5FB45" w:rsidR="00503CA8" w:rsidRPr="00D01762" w:rsidRDefault="005C2AE1" w:rsidP="00AB2743">
                <w:pPr>
                  <w:spacing w:after="0" w:line="240" w:lineRule="auto"/>
                  <w:contextualSpacing/>
                  <w:rPr>
                    <w:lang w:val="en-CA"/>
                  </w:rPr>
                </w:pPr>
                <w:r w:rsidRPr="00D01762">
                  <w:rPr>
                    <w:lang w:val="en-CA"/>
                  </w:rPr>
                  <w:t>Select one</w:t>
                </w:r>
              </w:p>
            </w:tc>
          </w:sdtContent>
        </w:sdt>
      </w:tr>
      <w:tr w:rsidR="0088365A" w:rsidRPr="00D01762" w14:paraId="4C3FD998" w14:textId="77777777" w:rsidTr="00074558">
        <w:tc>
          <w:tcPr>
            <w:tcW w:w="1863" w:type="dxa"/>
            <w:shd w:val="clear" w:color="auto" w:fill="auto"/>
            <w:tcMar>
              <w:top w:w="29" w:type="dxa"/>
              <w:left w:w="29" w:type="dxa"/>
              <w:bottom w:w="29" w:type="dxa"/>
              <w:right w:w="29" w:type="dxa"/>
            </w:tcMar>
          </w:tcPr>
          <w:p w14:paraId="69B400E1" w14:textId="77777777" w:rsidR="00503CA8" w:rsidRPr="00D01762" w:rsidRDefault="00503CA8" w:rsidP="00AB2743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lang w:val="en-CA"/>
              </w:rPr>
            </w:pPr>
            <w:bookmarkStart w:id="10" w:name="_qunlutj1eik4" w:colFirst="0" w:colLast="0"/>
            <w:bookmarkEnd w:id="10"/>
            <w:r w:rsidRPr="00D01762">
              <w:rPr>
                <w:lang w:val="en-CA"/>
              </w:rPr>
              <w:t>Locations</w:t>
            </w:r>
          </w:p>
        </w:tc>
        <w:tc>
          <w:tcPr>
            <w:tcW w:w="1216" w:type="dxa"/>
            <w:shd w:val="clear" w:color="auto" w:fill="auto"/>
            <w:tcMar>
              <w:top w:w="29" w:type="dxa"/>
              <w:left w:w="29" w:type="dxa"/>
              <w:bottom w:w="29" w:type="dxa"/>
              <w:right w:w="29" w:type="dxa"/>
            </w:tcMar>
          </w:tcPr>
          <w:p w14:paraId="399299BF" w14:textId="0AB99EDB" w:rsidR="00503CA8" w:rsidRPr="00D01762" w:rsidRDefault="00AD0F10" w:rsidP="00AB2743">
            <w:pPr>
              <w:spacing w:after="0" w:line="240" w:lineRule="auto"/>
              <w:contextualSpacing/>
              <w:rPr>
                <w:lang w:val="en-CA"/>
              </w:rPr>
            </w:pPr>
            <w:r w:rsidRPr="00D01762">
              <w:rPr>
                <w:lang w:val="en-CA"/>
              </w:rPr>
              <w:t xml:space="preserve">5.1, 6.1, 8, </w:t>
            </w:r>
            <w:r w:rsidR="00335FB3" w:rsidRPr="00D01762">
              <w:rPr>
                <w:lang w:val="en-CA"/>
              </w:rPr>
              <w:t>9</w:t>
            </w:r>
          </w:p>
        </w:tc>
        <w:tc>
          <w:tcPr>
            <w:tcW w:w="5601" w:type="dxa"/>
            <w:tcMar>
              <w:top w:w="29" w:type="dxa"/>
              <w:left w:w="29" w:type="dxa"/>
              <w:bottom w:w="29" w:type="dxa"/>
              <w:right w:w="29" w:type="dxa"/>
            </w:tcMar>
          </w:tcPr>
          <w:tbl>
            <w:tblPr>
              <w:tblStyle w:val="TableGridLight"/>
              <w:tblW w:w="5472" w:type="dxa"/>
              <w:tblLayout w:type="fixed"/>
              <w:tblLook w:val="04A0" w:firstRow="1" w:lastRow="0" w:firstColumn="1" w:lastColumn="0" w:noHBand="0" w:noVBand="1"/>
            </w:tblPr>
            <w:tblGrid>
              <w:gridCol w:w="5472"/>
            </w:tblGrid>
            <w:tr w:rsidR="00E74AF3" w:rsidRPr="00D01762" w14:paraId="70DC0D3B" w14:textId="77777777" w:rsidTr="004022FD">
              <w:trPr>
                <w:trHeight w:val="143"/>
              </w:trPr>
              <w:tc>
                <w:tcPr>
                  <w:tcW w:w="5257" w:type="dxa"/>
                </w:tcPr>
                <w:p w14:paraId="2B838D9A" w14:textId="77777777" w:rsidR="00E74AF3" w:rsidRPr="00D01762" w:rsidRDefault="00E74AF3" w:rsidP="00AB2743">
                  <w:pPr>
                    <w:spacing w:after="0"/>
                    <w:contextualSpacing/>
                    <w:rPr>
                      <w:rFonts w:cstheme="minorHAnsi"/>
                      <w:lang w:eastAsia="en-CA"/>
                    </w:rPr>
                  </w:pPr>
                  <w:bookmarkStart w:id="11" w:name="_Hlk56416554"/>
                  <w:r w:rsidRPr="00D01762">
                    <w:rPr>
                      <w:b/>
                      <w:lang w:eastAsia="en-CA"/>
                    </w:rPr>
                    <w:t>Comments:</w:t>
                  </w:r>
                </w:p>
              </w:tc>
            </w:tr>
            <w:tr w:rsidR="00E74AF3" w:rsidRPr="00D01762" w14:paraId="747D590C" w14:textId="77777777" w:rsidTr="004022FD">
              <w:trPr>
                <w:trHeight w:val="143"/>
              </w:trPr>
              <w:tc>
                <w:tcPr>
                  <w:tcW w:w="5257" w:type="dxa"/>
                </w:tcPr>
                <w:p w14:paraId="44F48ACB" w14:textId="77777777" w:rsidR="00E74AF3" w:rsidRPr="00D01762" w:rsidRDefault="00E74AF3" w:rsidP="00AB2743">
                  <w:pPr>
                    <w:spacing w:after="0"/>
                    <w:contextualSpacing/>
                    <w:rPr>
                      <w:rFonts w:cstheme="minorHAnsi"/>
                      <w:lang w:eastAsia="en-CA"/>
                    </w:rPr>
                  </w:pPr>
                </w:p>
              </w:tc>
            </w:tr>
            <w:bookmarkEnd w:id="11"/>
          </w:tbl>
          <w:p w14:paraId="4820FE57" w14:textId="77777777" w:rsidR="00503CA8" w:rsidRPr="00D01762" w:rsidRDefault="00503CA8" w:rsidP="00AB2743">
            <w:pPr>
              <w:spacing w:after="0" w:line="240" w:lineRule="auto"/>
              <w:contextualSpacing/>
              <w:rPr>
                <w:lang w:val="en-CA"/>
              </w:rPr>
            </w:pPr>
          </w:p>
        </w:tc>
        <w:sdt>
          <w:sdtPr>
            <w:rPr>
              <w:lang w:val="en-CA"/>
            </w:rPr>
            <w:alias w:val="Assessment"/>
            <w:tag w:val="Assessment"/>
            <w:id w:val="2056732571"/>
            <w:placeholder>
              <w:docPart w:val="9319A3EDFE2F477EB7A0A9F529092A7E"/>
            </w:placeholder>
            <w:dropDownList>
              <w:listItem w:displayText="Select one" w:value="Select one"/>
              <w:listItem w:displayText="Major ethics implication" w:value="Major ethics implication"/>
              <w:listItem w:displayText="Minor ethics implication" w:value="Minor ethics implication"/>
              <w:listItem w:displayText="Suggestions only" w:value="Suggestions only"/>
              <w:listItem w:displayText="Could not assess" w:value="Could not assess"/>
              <w:listItem w:displayText="No changes needed" w:value="No changes needed"/>
            </w:dropDownList>
          </w:sdtPr>
          <w:sdtContent>
            <w:tc>
              <w:tcPr>
                <w:tcW w:w="1400" w:type="dxa"/>
                <w:tcMar>
                  <w:top w:w="29" w:type="dxa"/>
                  <w:left w:w="29" w:type="dxa"/>
                  <w:bottom w:w="29" w:type="dxa"/>
                  <w:right w:w="29" w:type="dxa"/>
                </w:tcMar>
              </w:tcPr>
              <w:p w14:paraId="34CA3429" w14:textId="2F247537" w:rsidR="00503CA8" w:rsidRPr="00D01762" w:rsidRDefault="005C2AE1" w:rsidP="00AB2743">
                <w:pPr>
                  <w:spacing w:after="0" w:line="240" w:lineRule="auto"/>
                  <w:contextualSpacing/>
                  <w:rPr>
                    <w:lang w:val="en-CA"/>
                  </w:rPr>
                </w:pPr>
                <w:r w:rsidRPr="00D01762">
                  <w:rPr>
                    <w:lang w:val="en-CA"/>
                  </w:rPr>
                  <w:t>Select one</w:t>
                </w:r>
              </w:p>
            </w:tc>
          </w:sdtContent>
        </w:sdt>
      </w:tr>
      <w:tr w:rsidR="0088365A" w:rsidRPr="00D01762" w14:paraId="7A1159C2" w14:textId="77777777" w:rsidTr="00074558">
        <w:tc>
          <w:tcPr>
            <w:tcW w:w="1863" w:type="dxa"/>
            <w:shd w:val="clear" w:color="auto" w:fill="auto"/>
            <w:tcMar>
              <w:top w:w="29" w:type="dxa"/>
              <w:left w:w="29" w:type="dxa"/>
              <w:bottom w:w="29" w:type="dxa"/>
              <w:right w:w="29" w:type="dxa"/>
            </w:tcMar>
          </w:tcPr>
          <w:p w14:paraId="488B67BF" w14:textId="40AB2ED8" w:rsidR="00503CA8" w:rsidRPr="00D01762" w:rsidRDefault="00503CA8" w:rsidP="00AB2743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lang w:val="en-CA"/>
              </w:rPr>
            </w:pPr>
            <w:bookmarkStart w:id="12" w:name="_j6gnay65jim" w:colFirst="0" w:colLast="0"/>
            <w:bookmarkEnd w:id="12"/>
            <w:r w:rsidRPr="00D01762">
              <w:rPr>
                <w:lang w:val="en-CA"/>
              </w:rPr>
              <w:t xml:space="preserve">Other </w:t>
            </w:r>
            <w:r w:rsidR="00F90AFA" w:rsidRPr="00D01762">
              <w:rPr>
                <w:lang w:val="en-CA"/>
              </w:rPr>
              <w:t>REB</w:t>
            </w:r>
            <w:r w:rsidRPr="00D01762">
              <w:rPr>
                <w:lang w:val="en-CA"/>
              </w:rPr>
              <w:t xml:space="preserve"> Approval</w:t>
            </w:r>
          </w:p>
        </w:tc>
        <w:tc>
          <w:tcPr>
            <w:tcW w:w="1216" w:type="dxa"/>
            <w:shd w:val="clear" w:color="auto" w:fill="auto"/>
            <w:tcMar>
              <w:top w:w="29" w:type="dxa"/>
              <w:left w:w="29" w:type="dxa"/>
              <w:bottom w:w="29" w:type="dxa"/>
              <w:right w:w="29" w:type="dxa"/>
            </w:tcMar>
          </w:tcPr>
          <w:p w14:paraId="2717E7D3" w14:textId="2E78389F" w:rsidR="00166EB6" w:rsidRPr="00D01762" w:rsidRDefault="00166EB6" w:rsidP="00AB2743">
            <w:pPr>
              <w:spacing w:after="0" w:line="240" w:lineRule="auto"/>
              <w:contextualSpacing/>
              <w:rPr>
                <w:lang w:val="en-CA"/>
              </w:rPr>
            </w:pPr>
            <w:r w:rsidRPr="00D01762">
              <w:rPr>
                <w:lang w:val="en-CA"/>
              </w:rPr>
              <w:t>8</w:t>
            </w:r>
            <w:r w:rsidR="00F54D43" w:rsidRPr="00D01762">
              <w:rPr>
                <w:lang w:val="en-CA"/>
              </w:rPr>
              <w:t>, 9.9</w:t>
            </w:r>
          </w:p>
        </w:tc>
        <w:tc>
          <w:tcPr>
            <w:tcW w:w="5601" w:type="dxa"/>
            <w:tcMar>
              <w:top w:w="29" w:type="dxa"/>
              <w:left w:w="29" w:type="dxa"/>
              <w:bottom w:w="29" w:type="dxa"/>
              <w:right w:w="29" w:type="dxa"/>
            </w:tcMar>
          </w:tcPr>
          <w:tbl>
            <w:tblPr>
              <w:tblStyle w:val="TableGridLight"/>
              <w:tblW w:w="5472" w:type="dxa"/>
              <w:tblLayout w:type="fixed"/>
              <w:tblLook w:val="04A0" w:firstRow="1" w:lastRow="0" w:firstColumn="1" w:lastColumn="0" w:noHBand="0" w:noVBand="1"/>
            </w:tblPr>
            <w:tblGrid>
              <w:gridCol w:w="5472"/>
            </w:tblGrid>
            <w:tr w:rsidR="00E74AF3" w:rsidRPr="00D01762" w14:paraId="075260DD" w14:textId="77777777" w:rsidTr="004022FD">
              <w:trPr>
                <w:trHeight w:val="143"/>
              </w:trPr>
              <w:tc>
                <w:tcPr>
                  <w:tcW w:w="5257" w:type="dxa"/>
                </w:tcPr>
                <w:p w14:paraId="07CE1042" w14:textId="77777777" w:rsidR="00E74AF3" w:rsidRPr="00D01762" w:rsidRDefault="00E74AF3" w:rsidP="00AB2743">
                  <w:pPr>
                    <w:spacing w:after="0"/>
                    <w:contextualSpacing/>
                    <w:rPr>
                      <w:rFonts w:cstheme="minorHAnsi"/>
                      <w:lang w:eastAsia="en-CA"/>
                    </w:rPr>
                  </w:pPr>
                  <w:r w:rsidRPr="00D01762">
                    <w:rPr>
                      <w:b/>
                      <w:lang w:eastAsia="en-CA"/>
                    </w:rPr>
                    <w:t>Comments:</w:t>
                  </w:r>
                </w:p>
              </w:tc>
            </w:tr>
            <w:tr w:rsidR="00E74AF3" w:rsidRPr="00D01762" w14:paraId="77400492" w14:textId="77777777" w:rsidTr="004022FD">
              <w:trPr>
                <w:trHeight w:val="143"/>
              </w:trPr>
              <w:tc>
                <w:tcPr>
                  <w:tcW w:w="5257" w:type="dxa"/>
                </w:tcPr>
                <w:p w14:paraId="7E5AAA31" w14:textId="77777777" w:rsidR="00E74AF3" w:rsidRPr="00D01762" w:rsidRDefault="00E74AF3" w:rsidP="00AB2743">
                  <w:pPr>
                    <w:spacing w:after="0"/>
                    <w:contextualSpacing/>
                    <w:rPr>
                      <w:rFonts w:cstheme="minorHAnsi"/>
                      <w:lang w:eastAsia="en-CA"/>
                    </w:rPr>
                  </w:pPr>
                </w:p>
              </w:tc>
            </w:tr>
          </w:tbl>
          <w:p w14:paraId="418F6B2A" w14:textId="77777777" w:rsidR="00503CA8" w:rsidRPr="00D01762" w:rsidRDefault="00503CA8" w:rsidP="00AB2743">
            <w:pPr>
              <w:spacing w:after="0" w:line="240" w:lineRule="auto"/>
              <w:contextualSpacing/>
              <w:rPr>
                <w:lang w:val="en-CA"/>
              </w:rPr>
            </w:pPr>
          </w:p>
        </w:tc>
        <w:sdt>
          <w:sdtPr>
            <w:rPr>
              <w:lang w:val="en-CA"/>
            </w:rPr>
            <w:alias w:val="Assessment"/>
            <w:tag w:val="Assessment"/>
            <w:id w:val="1586264841"/>
            <w:placeholder>
              <w:docPart w:val="31455A4D9918451D831954DBE72BE702"/>
            </w:placeholder>
            <w:dropDownList>
              <w:listItem w:displayText="Select one" w:value="Select one"/>
              <w:listItem w:displayText="Major ethics implication" w:value="Major ethics implication"/>
              <w:listItem w:displayText="Minor ethics implication" w:value="Minor ethics implication"/>
              <w:listItem w:displayText="Suggestions only" w:value="Suggestions only"/>
              <w:listItem w:displayText="Could not assess" w:value="Could not assess"/>
              <w:listItem w:displayText="No changes needed" w:value="No changes needed"/>
            </w:dropDownList>
          </w:sdtPr>
          <w:sdtContent>
            <w:tc>
              <w:tcPr>
                <w:tcW w:w="1400" w:type="dxa"/>
                <w:tcMar>
                  <w:top w:w="29" w:type="dxa"/>
                  <w:left w:w="29" w:type="dxa"/>
                  <w:bottom w:w="29" w:type="dxa"/>
                  <w:right w:w="29" w:type="dxa"/>
                </w:tcMar>
              </w:tcPr>
              <w:p w14:paraId="360F0A77" w14:textId="320B5B27" w:rsidR="00503CA8" w:rsidRPr="00D01762" w:rsidRDefault="005C2AE1" w:rsidP="00AB2743">
                <w:pPr>
                  <w:spacing w:after="0" w:line="240" w:lineRule="auto"/>
                  <w:contextualSpacing/>
                  <w:rPr>
                    <w:lang w:val="en-CA"/>
                  </w:rPr>
                </w:pPr>
                <w:r w:rsidRPr="00D01762">
                  <w:rPr>
                    <w:lang w:val="en-CA"/>
                  </w:rPr>
                  <w:t>Select one</w:t>
                </w:r>
              </w:p>
            </w:tc>
          </w:sdtContent>
        </w:sdt>
      </w:tr>
      <w:tr w:rsidR="0088365A" w:rsidRPr="00D01762" w14:paraId="18182C39" w14:textId="77777777" w:rsidTr="00074558">
        <w:tc>
          <w:tcPr>
            <w:tcW w:w="1863" w:type="dxa"/>
            <w:shd w:val="clear" w:color="auto" w:fill="auto"/>
            <w:tcMar>
              <w:top w:w="29" w:type="dxa"/>
              <w:left w:w="29" w:type="dxa"/>
              <w:bottom w:w="29" w:type="dxa"/>
              <w:right w:w="29" w:type="dxa"/>
            </w:tcMar>
          </w:tcPr>
          <w:p w14:paraId="06AD6237" w14:textId="77777777" w:rsidR="00503CA8" w:rsidRPr="00D01762" w:rsidRDefault="00503CA8" w:rsidP="00AB2743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lang w:val="en-CA"/>
              </w:rPr>
            </w:pPr>
            <w:bookmarkStart w:id="13" w:name="_77plcculjgq8" w:colFirst="0" w:colLast="0"/>
            <w:bookmarkEnd w:id="13"/>
            <w:r w:rsidRPr="00D01762">
              <w:rPr>
                <w:lang w:val="en-CA"/>
              </w:rPr>
              <w:t>Project Funding</w:t>
            </w:r>
          </w:p>
        </w:tc>
        <w:tc>
          <w:tcPr>
            <w:tcW w:w="1216" w:type="dxa"/>
            <w:shd w:val="clear" w:color="auto" w:fill="auto"/>
            <w:tcMar>
              <w:top w:w="29" w:type="dxa"/>
              <w:left w:w="29" w:type="dxa"/>
              <w:bottom w:w="29" w:type="dxa"/>
              <w:right w:w="29" w:type="dxa"/>
            </w:tcMar>
          </w:tcPr>
          <w:p w14:paraId="449D7979" w14:textId="29195D62" w:rsidR="00503CA8" w:rsidRPr="00D01762" w:rsidRDefault="00B34A98" w:rsidP="00AB2743">
            <w:pPr>
              <w:spacing w:after="0" w:line="240" w:lineRule="auto"/>
              <w:contextualSpacing/>
              <w:rPr>
                <w:lang w:val="en-CA"/>
              </w:rPr>
            </w:pPr>
            <w:r w:rsidRPr="00D01762">
              <w:rPr>
                <w:lang w:val="en-CA"/>
              </w:rPr>
              <w:t>7.4</w:t>
            </w:r>
          </w:p>
        </w:tc>
        <w:tc>
          <w:tcPr>
            <w:tcW w:w="5601" w:type="dxa"/>
            <w:tcMar>
              <w:top w:w="29" w:type="dxa"/>
              <w:left w:w="29" w:type="dxa"/>
              <w:bottom w:w="29" w:type="dxa"/>
              <w:right w:w="29" w:type="dxa"/>
            </w:tcMar>
          </w:tcPr>
          <w:tbl>
            <w:tblPr>
              <w:tblStyle w:val="TableGridLight"/>
              <w:tblW w:w="5472" w:type="dxa"/>
              <w:tblLayout w:type="fixed"/>
              <w:tblLook w:val="04A0" w:firstRow="1" w:lastRow="0" w:firstColumn="1" w:lastColumn="0" w:noHBand="0" w:noVBand="1"/>
            </w:tblPr>
            <w:tblGrid>
              <w:gridCol w:w="5472"/>
            </w:tblGrid>
            <w:tr w:rsidR="00E74AF3" w:rsidRPr="00D01762" w14:paraId="037347E1" w14:textId="77777777" w:rsidTr="004022FD">
              <w:trPr>
                <w:trHeight w:val="143"/>
              </w:trPr>
              <w:tc>
                <w:tcPr>
                  <w:tcW w:w="5257" w:type="dxa"/>
                </w:tcPr>
                <w:p w14:paraId="6DFC4F18" w14:textId="77777777" w:rsidR="00E74AF3" w:rsidRPr="00D01762" w:rsidRDefault="00E74AF3" w:rsidP="00AB2743">
                  <w:pPr>
                    <w:spacing w:after="0"/>
                    <w:contextualSpacing/>
                    <w:rPr>
                      <w:rFonts w:cstheme="minorHAnsi"/>
                      <w:lang w:eastAsia="en-CA"/>
                    </w:rPr>
                  </w:pPr>
                  <w:r w:rsidRPr="00D01762">
                    <w:rPr>
                      <w:b/>
                      <w:lang w:eastAsia="en-CA"/>
                    </w:rPr>
                    <w:t>Comments:</w:t>
                  </w:r>
                </w:p>
              </w:tc>
            </w:tr>
            <w:tr w:rsidR="00E74AF3" w:rsidRPr="00D01762" w14:paraId="28A4EEF3" w14:textId="77777777" w:rsidTr="004022FD">
              <w:trPr>
                <w:trHeight w:val="143"/>
              </w:trPr>
              <w:tc>
                <w:tcPr>
                  <w:tcW w:w="5257" w:type="dxa"/>
                </w:tcPr>
                <w:p w14:paraId="78993576" w14:textId="77777777" w:rsidR="00E74AF3" w:rsidRPr="00D01762" w:rsidRDefault="00E74AF3" w:rsidP="00AB2743">
                  <w:pPr>
                    <w:spacing w:after="0"/>
                    <w:contextualSpacing/>
                    <w:rPr>
                      <w:rFonts w:cstheme="minorHAnsi"/>
                      <w:lang w:eastAsia="en-CA"/>
                    </w:rPr>
                  </w:pPr>
                </w:p>
              </w:tc>
            </w:tr>
          </w:tbl>
          <w:p w14:paraId="6849F836" w14:textId="77777777" w:rsidR="00503CA8" w:rsidRPr="00D01762" w:rsidRDefault="00503CA8" w:rsidP="00AB2743">
            <w:pPr>
              <w:spacing w:after="0" w:line="240" w:lineRule="auto"/>
              <w:contextualSpacing/>
              <w:rPr>
                <w:lang w:val="en-CA"/>
              </w:rPr>
            </w:pPr>
          </w:p>
        </w:tc>
        <w:sdt>
          <w:sdtPr>
            <w:rPr>
              <w:lang w:val="en-CA"/>
            </w:rPr>
            <w:alias w:val="Assessment"/>
            <w:tag w:val="Assessment"/>
            <w:id w:val="-1346016445"/>
            <w:placeholder>
              <w:docPart w:val="449AE851BA37460E87D5E862743AC3BE"/>
            </w:placeholder>
            <w:dropDownList>
              <w:listItem w:displayText="Select one" w:value="Select one"/>
              <w:listItem w:displayText="Major ethics implication" w:value="Major ethics implication"/>
              <w:listItem w:displayText="Minor ethics implication" w:value="Minor ethics implication"/>
              <w:listItem w:displayText="Suggestions only" w:value="Suggestions only"/>
              <w:listItem w:displayText="Could not assess" w:value="Could not assess"/>
              <w:listItem w:displayText="No changes needed" w:value="No changes needed"/>
            </w:dropDownList>
          </w:sdtPr>
          <w:sdtContent>
            <w:tc>
              <w:tcPr>
                <w:tcW w:w="1400" w:type="dxa"/>
                <w:tcMar>
                  <w:top w:w="29" w:type="dxa"/>
                  <w:left w:w="29" w:type="dxa"/>
                  <w:bottom w:w="29" w:type="dxa"/>
                  <w:right w:w="29" w:type="dxa"/>
                </w:tcMar>
              </w:tcPr>
              <w:p w14:paraId="78C426FA" w14:textId="23EFAF80" w:rsidR="00503CA8" w:rsidRPr="00D01762" w:rsidRDefault="005C2AE1" w:rsidP="00AB2743">
                <w:pPr>
                  <w:spacing w:after="0" w:line="240" w:lineRule="auto"/>
                  <w:contextualSpacing/>
                  <w:rPr>
                    <w:lang w:val="en-CA"/>
                  </w:rPr>
                </w:pPr>
                <w:r w:rsidRPr="00D01762">
                  <w:rPr>
                    <w:lang w:val="en-CA"/>
                  </w:rPr>
                  <w:t>Select one</w:t>
                </w:r>
              </w:p>
            </w:tc>
          </w:sdtContent>
        </w:sdt>
      </w:tr>
      <w:tr w:rsidR="0088365A" w:rsidRPr="00D01762" w14:paraId="4A37CA17" w14:textId="77777777" w:rsidTr="00074558">
        <w:tc>
          <w:tcPr>
            <w:tcW w:w="1863" w:type="dxa"/>
            <w:shd w:val="clear" w:color="auto" w:fill="auto"/>
            <w:tcMar>
              <w:top w:w="29" w:type="dxa"/>
              <w:left w:w="29" w:type="dxa"/>
              <w:bottom w:w="29" w:type="dxa"/>
              <w:right w:w="29" w:type="dxa"/>
            </w:tcMar>
          </w:tcPr>
          <w:p w14:paraId="726553A8" w14:textId="77777777" w:rsidR="00503CA8" w:rsidRPr="00D01762" w:rsidRDefault="00503CA8" w:rsidP="00AB2743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lang w:val="en-CA"/>
              </w:rPr>
            </w:pPr>
            <w:bookmarkStart w:id="14" w:name="_8k8nko1wot5p" w:colFirst="0" w:colLast="0"/>
            <w:bookmarkEnd w:id="14"/>
            <w:r w:rsidRPr="00D01762">
              <w:rPr>
                <w:lang w:val="en-CA"/>
              </w:rPr>
              <w:t>Conflict of Interest</w:t>
            </w:r>
          </w:p>
        </w:tc>
        <w:tc>
          <w:tcPr>
            <w:tcW w:w="1216" w:type="dxa"/>
            <w:shd w:val="clear" w:color="auto" w:fill="auto"/>
            <w:tcMar>
              <w:top w:w="29" w:type="dxa"/>
              <w:left w:w="29" w:type="dxa"/>
              <w:bottom w:w="29" w:type="dxa"/>
              <w:right w:w="29" w:type="dxa"/>
            </w:tcMar>
          </w:tcPr>
          <w:p w14:paraId="1B8762D6" w14:textId="77777777" w:rsidR="00503CA8" w:rsidRPr="00D01762" w:rsidRDefault="00B34A98" w:rsidP="00AB2743">
            <w:pPr>
              <w:spacing w:after="0" w:line="240" w:lineRule="auto"/>
              <w:contextualSpacing/>
              <w:rPr>
                <w:lang w:val="en-CA"/>
              </w:rPr>
            </w:pPr>
            <w:r w:rsidRPr="00D01762">
              <w:rPr>
                <w:lang w:val="en-CA"/>
              </w:rPr>
              <w:t>7.4</w:t>
            </w:r>
          </w:p>
          <w:p w14:paraId="344742C7" w14:textId="1FC2C77B" w:rsidR="003E79D1" w:rsidRPr="00D01762" w:rsidRDefault="003E79D1" w:rsidP="00AB2743">
            <w:pPr>
              <w:spacing w:after="0" w:line="240" w:lineRule="auto"/>
              <w:contextualSpacing/>
              <w:rPr>
                <w:lang w:val="en-CA"/>
              </w:rPr>
            </w:pPr>
            <w:r w:rsidRPr="00D01762">
              <w:rPr>
                <w:lang w:val="en-CA"/>
              </w:rPr>
              <w:t>3.2 (e)</w:t>
            </w:r>
          </w:p>
        </w:tc>
        <w:tc>
          <w:tcPr>
            <w:tcW w:w="5601" w:type="dxa"/>
            <w:tcMar>
              <w:top w:w="29" w:type="dxa"/>
              <w:left w:w="29" w:type="dxa"/>
              <w:bottom w:w="29" w:type="dxa"/>
              <w:right w:w="29" w:type="dxa"/>
            </w:tcMar>
          </w:tcPr>
          <w:tbl>
            <w:tblPr>
              <w:tblStyle w:val="TableGridLight"/>
              <w:tblW w:w="5472" w:type="dxa"/>
              <w:tblLayout w:type="fixed"/>
              <w:tblLook w:val="04A0" w:firstRow="1" w:lastRow="0" w:firstColumn="1" w:lastColumn="0" w:noHBand="0" w:noVBand="1"/>
            </w:tblPr>
            <w:tblGrid>
              <w:gridCol w:w="915"/>
              <w:gridCol w:w="4557"/>
            </w:tblGrid>
            <w:tr w:rsidR="0085236D" w:rsidRPr="00D01762" w14:paraId="5C3535F0" w14:textId="77777777" w:rsidTr="004022FD">
              <w:trPr>
                <w:trHeight w:val="413"/>
              </w:trPr>
              <w:sdt>
                <w:sdtPr>
                  <w:rPr>
                    <w:rFonts w:cstheme="minorHAnsi"/>
                    <w:lang w:eastAsia="en-CA"/>
                  </w:rPr>
                  <w:alias w:val="Yes/No/NA"/>
                  <w:tag w:val="Yes/No/NA"/>
                  <w:id w:val="-249049770"/>
                  <w:lock w:val="sdtLocked"/>
                  <w:placeholder>
                    <w:docPart w:val="B33DF9D4CE2140FABE2EB5BD4D5A7E82"/>
                  </w:placeholder>
                  <w:showingPlcHdr/>
                  <w:dropDownList>
                    <w:listItem w:displayText="Choose one." w:value="Choose one."/>
                    <w:listItem w:displayText="Yes" w:value="Yes"/>
                    <w:listItem w:displayText="No" w:value="No"/>
                    <w:listItem w:displayText="NA" w:value="NA"/>
                  </w:dropDownList>
                </w:sdtPr>
                <w:sdtContent>
                  <w:tc>
                    <w:tcPr>
                      <w:tcW w:w="879" w:type="dxa"/>
                    </w:tcPr>
                    <w:p w14:paraId="7F27020D" w14:textId="78F41C5F" w:rsidR="0085236D" w:rsidRPr="00D01762" w:rsidRDefault="0085236D" w:rsidP="00AB2743">
                      <w:pPr>
                        <w:spacing w:after="0"/>
                        <w:contextualSpacing/>
                        <w:rPr>
                          <w:rFonts w:cstheme="minorHAnsi"/>
                          <w:lang w:eastAsia="en-CA"/>
                        </w:rPr>
                      </w:pPr>
                      <w:r w:rsidRPr="00D01762">
                        <w:rPr>
                          <w:rStyle w:val="PlaceholderText"/>
                        </w:rPr>
                        <w:t xml:space="preserve">Choose </w:t>
                      </w:r>
                      <w:r w:rsidR="00D85C3A" w:rsidRPr="00D01762">
                        <w:rPr>
                          <w:rStyle w:val="PlaceholderText"/>
                        </w:rPr>
                        <w:t>one</w:t>
                      </w:r>
                      <w:r w:rsidRPr="00D01762">
                        <w:rPr>
                          <w:rStyle w:val="PlaceholderText"/>
                        </w:rPr>
                        <w:t>.</w:t>
                      </w:r>
                    </w:p>
                  </w:tc>
                </w:sdtContent>
              </w:sdt>
              <w:tc>
                <w:tcPr>
                  <w:tcW w:w="4378" w:type="dxa"/>
                  <w:hideMark/>
                </w:tcPr>
                <w:p w14:paraId="1C7C00BE" w14:textId="3A913AC4" w:rsidR="0085236D" w:rsidRPr="00D01762" w:rsidRDefault="0085236D" w:rsidP="00AB2743">
                  <w:pPr>
                    <w:spacing w:after="0"/>
                    <w:contextualSpacing/>
                    <w:rPr>
                      <w:rFonts w:cstheme="minorHAnsi"/>
                      <w:lang w:eastAsia="en-CA"/>
                    </w:rPr>
                  </w:pPr>
                  <w:r w:rsidRPr="00D01762">
                    <w:rPr>
                      <w:rFonts w:cstheme="minorHAnsi"/>
                      <w:lang w:eastAsia="en-CA"/>
                    </w:rPr>
                    <w:t>Conflict of interest issues are clearly described</w:t>
                  </w:r>
                </w:p>
              </w:tc>
            </w:tr>
            <w:tr w:rsidR="0085236D" w:rsidRPr="00D01762" w14:paraId="5FCF3213" w14:textId="77777777" w:rsidTr="004022FD">
              <w:trPr>
                <w:trHeight w:val="602"/>
              </w:trPr>
              <w:sdt>
                <w:sdtPr>
                  <w:rPr>
                    <w:rFonts w:cstheme="minorHAnsi"/>
                    <w:lang w:eastAsia="en-CA"/>
                  </w:rPr>
                  <w:alias w:val="Yes/No/NA"/>
                  <w:tag w:val="Yes/No/NA"/>
                  <w:id w:val="1386599804"/>
                  <w:placeholder>
                    <w:docPart w:val="1830E19A3A8D4F7DA4DD95A83AD07A83"/>
                  </w:placeholder>
                  <w:showingPlcHdr/>
                  <w:dropDownList>
                    <w:listItem w:displayText="Choose one." w:value="Choose one."/>
                    <w:listItem w:displayText="Yes" w:value="Yes"/>
                    <w:listItem w:displayText="No" w:value="No"/>
                    <w:listItem w:displayText="NA" w:value="NA"/>
                  </w:dropDownList>
                </w:sdtPr>
                <w:sdtContent>
                  <w:tc>
                    <w:tcPr>
                      <w:tcW w:w="879" w:type="dxa"/>
                    </w:tcPr>
                    <w:p w14:paraId="49C9D938" w14:textId="26D0AD1A" w:rsidR="0085236D" w:rsidRPr="00D01762" w:rsidRDefault="003E79D1" w:rsidP="00AB2743">
                      <w:pPr>
                        <w:spacing w:after="0"/>
                        <w:contextualSpacing/>
                        <w:rPr>
                          <w:rFonts w:cstheme="minorHAnsi"/>
                          <w:lang w:eastAsia="en-CA"/>
                        </w:rPr>
                      </w:pPr>
                      <w:r w:rsidRPr="00D01762">
                        <w:rPr>
                          <w:rStyle w:val="PlaceholderText"/>
                        </w:rPr>
                        <w:t>Choose one.</w:t>
                      </w:r>
                    </w:p>
                  </w:tc>
                </w:sdtContent>
              </w:sdt>
              <w:tc>
                <w:tcPr>
                  <w:tcW w:w="4378" w:type="dxa"/>
                  <w:hideMark/>
                </w:tcPr>
                <w:p w14:paraId="7B0A93A6" w14:textId="4F0E2BEF" w:rsidR="0085236D" w:rsidRPr="00D01762" w:rsidRDefault="0085236D" w:rsidP="00AB2743">
                  <w:pPr>
                    <w:spacing w:after="0"/>
                    <w:contextualSpacing/>
                    <w:rPr>
                      <w:rFonts w:cstheme="minorHAnsi"/>
                      <w:lang w:eastAsia="en-CA"/>
                    </w:rPr>
                  </w:pPr>
                  <w:r w:rsidRPr="00D01762">
                    <w:rPr>
                      <w:rFonts w:cstheme="minorHAnsi"/>
                      <w:lang w:eastAsia="en-CA"/>
                    </w:rPr>
                    <w:t>Commercialization potential is clearly outlined and complete</w:t>
                  </w:r>
                </w:p>
              </w:tc>
            </w:tr>
            <w:tr w:rsidR="00E74AF3" w:rsidRPr="00D01762" w14:paraId="36D8E620" w14:textId="77777777" w:rsidTr="004022FD">
              <w:trPr>
                <w:trHeight w:val="188"/>
              </w:trPr>
              <w:tc>
                <w:tcPr>
                  <w:tcW w:w="5257" w:type="dxa"/>
                  <w:gridSpan w:val="2"/>
                </w:tcPr>
                <w:p w14:paraId="2BC16F55" w14:textId="0C647ED9" w:rsidR="00E74AF3" w:rsidRPr="00D01762" w:rsidRDefault="00E74AF3" w:rsidP="00AB2743">
                  <w:pPr>
                    <w:spacing w:after="0"/>
                    <w:contextualSpacing/>
                    <w:rPr>
                      <w:rFonts w:cstheme="minorHAnsi"/>
                      <w:lang w:eastAsia="en-CA"/>
                    </w:rPr>
                  </w:pPr>
                  <w:r w:rsidRPr="00D01762">
                    <w:rPr>
                      <w:b/>
                      <w:lang w:eastAsia="en-CA"/>
                    </w:rPr>
                    <w:t>Comments:</w:t>
                  </w:r>
                </w:p>
              </w:tc>
            </w:tr>
            <w:tr w:rsidR="00E74AF3" w:rsidRPr="00D01762" w14:paraId="40C552CF" w14:textId="77777777" w:rsidTr="004022FD">
              <w:trPr>
                <w:trHeight w:val="70"/>
              </w:trPr>
              <w:tc>
                <w:tcPr>
                  <w:tcW w:w="5257" w:type="dxa"/>
                  <w:gridSpan w:val="2"/>
                </w:tcPr>
                <w:p w14:paraId="0A0018D5" w14:textId="02771673" w:rsidR="00E74AF3" w:rsidRPr="00D01762" w:rsidRDefault="00E74AF3" w:rsidP="00AB2743">
                  <w:pPr>
                    <w:spacing w:after="0"/>
                    <w:contextualSpacing/>
                    <w:rPr>
                      <w:rFonts w:cstheme="minorHAnsi"/>
                      <w:lang w:eastAsia="en-CA"/>
                    </w:rPr>
                  </w:pPr>
                </w:p>
              </w:tc>
            </w:tr>
          </w:tbl>
          <w:p w14:paraId="2CD991C1" w14:textId="1589A6D9" w:rsidR="00503CA8" w:rsidRPr="00D01762" w:rsidRDefault="00503CA8" w:rsidP="00AB2743">
            <w:pPr>
              <w:spacing w:after="0" w:line="240" w:lineRule="auto"/>
              <w:contextualSpacing/>
              <w:rPr>
                <w:lang w:val="en-CA"/>
              </w:rPr>
            </w:pPr>
            <w:r w:rsidRPr="00D01762">
              <w:rPr>
                <w:lang w:val="en-CA"/>
              </w:rPr>
              <w:t>Relationships with participants is part of this - authority; supervisory; influence; employment</w:t>
            </w:r>
          </w:p>
          <w:p w14:paraId="31B95B34" w14:textId="77777777" w:rsidR="00503CA8" w:rsidRPr="00D01762" w:rsidRDefault="00503CA8" w:rsidP="00AB2743">
            <w:pPr>
              <w:spacing w:after="0" w:line="240" w:lineRule="auto"/>
              <w:contextualSpacing/>
              <w:rPr>
                <w:lang w:val="en-CA"/>
              </w:rPr>
            </w:pPr>
            <w:r w:rsidRPr="00D01762">
              <w:rPr>
                <w:lang w:val="en-CA"/>
              </w:rPr>
              <w:t>Research involving students has a power dimension</w:t>
            </w:r>
          </w:p>
          <w:p w14:paraId="2EEC954F" w14:textId="77777777" w:rsidR="00503CA8" w:rsidRPr="00D01762" w:rsidRDefault="00503CA8" w:rsidP="00AB2743">
            <w:pPr>
              <w:spacing w:after="0" w:line="240" w:lineRule="auto"/>
              <w:contextualSpacing/>
              <w:rPr>
                <w:lang w:val="en-CA"/>
              </w:rPr>
            </w:pPr>
            <w:r w:rsidRPr="00D01762">
              <w:rPr>
                <w:lang w:val="en-CA"/>
              </w:rPr>
              <w:t>Friends /colleagues /partnerships</w:t>
            </w:r>
          </w:p>
        </w:tc>
        <w:sdt>
          <w:sdtPr>
            <w:rPr>
              <w:lang w:val="en-CA"/>
            </w:rPr>
            <w:alias w:val="Assessment"/>
            <w:tag w:val="Assessment"/>
            <w:id w:val="-1875531008"/>
            <w:placeholder>
              <w:docPart w:val="6019AFB0FA42407884B5F995A5F5E2BB"/>
            </w:placeholder>
            <w:dropDownList>
              <w:listItem w:displayText="Select one" w:value="Select one"/>
              <w:listItem w:displayText="Major ethics implication" w:value="Major ethics implication"/>
              <w:listItem w:displayText="Minor ethics implication" w:value="Minor ethics implication"/>
              <w:listItem w:displayText="Suggestions only" w:value="Suggestions only"/>
              <w:listItem w:displayText="Could not assess" w:value="Could not assess"/>
              <w:listItem w:displayText="No changes needed" w:value="No changes needed"/>
            </w:dropDownList>
          </w:sdtPr>
          <w:sdtContent>
            <w:tc>
              <w:tcPr>
                <w:tcW w:w="1400" w:type="dxa"/>
                <w:tcMar>
                  <w:top w:w="29" w:type="dxa"/>
                  <w:left w:w="29" w:type="dxa"/>
                  <w:bottom w:w="29" w:type="dxa"/>
                  <w:right w:w="29" w:type="dxa"/>
                </w:tcMar>
              </w:tcPr>
              <w:p w14:paraId="4528D31D" w14:textId="42275BE5" w:rsidR="00503CA8" w:rsidRPr="00D01762" w:rsidRDefault="005C2AE1" w:rsidP="00AB2743">
                <w:pPr>
                  <w:spacing w:after="0" w:line="240" w:lineRule="auto"/>
                  <w:contextualSpacing/>
                  <w:rPr>
                    <w:lang w:val="en-CA"/>
                  </w:rPr>
                </w:pPr>
                <w:r w:rsidRPr="00D01762">
                  <w:rPr>
                    <w:lang w:val="en-CA"/>
                  </w:rPr>
                  <w:t>Select one</w:t>
                </w:r>
              </w:p>
            </w:tc>
          </w:sdtContent>
        </w:sdt>
      </w:tr>
      <w:tr w:rsidR="00F06037" w:rsidRPr="00D01762" w14:paraId="79615285" w14:textId="77777777" w:rsidTr="00EA5527">
        <w:tc>
          <w:tcPr>
            <w:tcW w:w="10080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9" w:type="dxa"/>
              <w:left w:w="29" w:type="dxa"/>
              <w:bottom w:w="29" w:type="dxa"/>
              <w:right w:w="29" w:type="dxa"/>
            </w:tcMar>
          </w:tcPr>
          <w:p w14:paraId="20EE8497" w14:textId="4EEF967C" w:rsidR="00F06037" w:rsidRPr="00D01762" w:rsidRDefault="00074558" w:rsidP="0015192E">
            <w:pPr>
              <w:pStyle w:val="Heading3"/>
              <w:rPr>
                <w:lang w:val="en-CA"/>
              </w:rPr>
            </w:pPr>
            <w:bookmarkStart w:id="15" w:name="_jt2sikvjzoie" w:colFirst="0" w:colLast="0"/>
            <w:bookmarkEnd w:id="15"/>
            <w:r w:rsidRPr="00D01762">
              <w:rPr>
                <w:lang w:val="en-CA"/>
              </w:rPr>
              <w:t>SECTION B – SUMMARY OF THE PROPOSED RESEARCH</w:t>
            </w:r>
          </w:p>
        </w:tc>
      </w:tr>
      <w:tr w:rsidR="00F06037" w:rsidRPr="00D01762" w14:paraId="5A623FDB" w14:textId="77777777" w:rsidTr="00074558">
        <w:tc>
          <w:tcPr>
            <w:tcW w:w="18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9" w:type="dxa"/>
              <w:left w:w="29" w:type="dxa"/>
              <w:bottom w:w="29" w:type="dxa"/>
              <w:right w:w="29" w:type="dxa"/>
            </w:tcMar>
          </w:tcPr>
          <w:p w14:paraId="7467911C" w14:textId="77777777" w:rsidR="00F06037" w:rsidRPr="00D01762" w:rsidRDefault="00F06037" w:rsidP="0015192E">
            <w:pPr>
              <w:pStyle w:val="Heading4"/>
              <w:rPr>
                <w:lang w:val="en-CA"/>
              </w:rPr>
            </w:pPr>
            <w:r w:rsidRPr="00D01762">
              <w:rPr>
                <w:lang w:val="en-CA"/>
              </w:rPr>
              <w:t>Question</w:t>
            </w:r>
          </w:p>
        </w:tc>
        <w:tc>
          <w:tcPr>
            <w:tcW w:w="12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9" w:type="dxa"/>
              <w:left w:w="29" w:type="dxa"/>
              <w:bottom w:w="29" w:type="dxa"/>
              <w:right w:w="29" w:type="dxa"/>
            </w:tcMar>
          </w:tcPr>
          <w:p w14:paraId="1894508C" w14:textId="77777777" w:rsidR="00F06037" w:rsidRPr="00D01762" w:rsidRDefault="00F06037" w:rsidP="0015192E">
            <w:pPr>
              <w:pStyle w:val="Heading4"/>
              <w:rPr>
                <w:lang w:val="en-CA"/>
              </w:rPr>
            </w:pPr>
            <w:r w:rsidRPr="00D01762">
              <w:rPr>
                <w:lang w:val="en-CA"/>
              </w:rPr>
              <w:t>TCPS 2</w:t>
            </w:r>
          </w:p>
          <w:p w14:paraId="0075F78D" w14:textId="0CE2BBDE" w:rsidR="00F06037" w:rsidRPr="00D01762" w:rsidRDefault="00F06037" w:rsidP="0015192E">
            <w:pPr>
              <w:pStyle w:val="Heading4"/>
              <w:rPr>
                <w:lang w:val="en-CA"/>
              </w:rPr>
            </w:pPr>
            <w:r w:rsidRPr="00D01762">
              <w:rPr>
                <w:lang w:val="en-CA"/>
              </w:rPr>
              <w:t>Reference</w:t>
            </w:r>
          </w:p>
        </w:tc>
        <w:tc>
          <w:tcPr>
            <w:tcW w:w="56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9" w:type="dxa"/>
              <w:left w:w="29" w:type="dxa"/>
              <w:bottom w:w="29" w:type="dxa"/>
              <w:right w:w="29" w:type="dxa"/>
            </w:tcMar>
          </w:tcPr>
          <w:p w14:paraId="4436C6CC" w14:textId="497C24A3" w:rsidR="00F06037" w:rsidRPr="00D01762" w:rsidRDefault="00F06037" w:rsidP="0015192E">
            <w:pPr>
              <w:pStyle w:val="Heading4"/>
              <w:rPr>
                <w:lang w:val="en-CA"/>
              </w:rPr>
            </w:pPr>
            <w:r w:rsidRPr="00D01762">
              <w:rPr>
                <w:lang w:val="en-CA"/>
              </w:rPr>
              <w:t>Comments</w:t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9" w:type="dxa"/>
              <w:left w:w="29" w:type="dxa"/>
              <w:bottom w:w="29" w:type="dxa"/>
              <w:right w:w="29" w:type="dxa"/>
            </w:tcMar>
          </w:tcPr>
          <w:p w14:paraId="263F02FC" w14:textId="23D58599" w:rsidR="00F06037" w:rsidRPr="00D01762" w:rsidRDefault="00F06037" w:rsidP="0015192E">
            <w:pPr>
              <w:pStyle w:val="Heading4"/>
              <w:rPr>
                <w:lang w:val="en-CA"/>
              </w:rPr>
            </w:pPr>
            <w:r w:rsidRPr="00D01762">
              <w:rPr>
                <w:lang w:val="en-CA"/>
              </w:rPr>
              <w:t>Implication</w:t>
            </w:r>
          </w:p>
        </w:tc>
      </w:tr>
      <w:tr w:rsidR="00F06037" w:rsidRPr="00D01762" w14:paraId="405E51A8" w14:textId="77777777" w:rsidTr="00074558">
        <w:tc>
          <w:tcPr>
            <w:tcW w:w="1863" w:type="dxa"/>
            <w:shd w:val="clear" w:color="auto" w:fill="auto"/>
            <w:tcMar>
              <w:top w:w="29" w:type="dxa"/>
              <w:left w:w="29" w:type="dxa"/>
              <w:bottom w:w="29" w:type="dxa"/>
              <w:right w:w="29" w:type="dxa"/>
            </w:tcMar>
          </w:tcPr>
          <w:p w14:paraId="0638AB40" w14:textId="77777777" w:rsidR="00F06037" w:rsidRPr="00D01762" w:rsidRDefault="00F06037" w:rsidP="00AB2743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lang w:val="en-CA"/>
              </w:rPr>
            </w:pPr>
            <w:bookmarkStart w:id="16" w:name="_63ndn92rhzrv" w:colFirst="0" w:colLast="0"/>
            <w:bookmarkEnd w:id="16"/>
            <w:r w:rsidRPr="00D01762">
              <w:rPr>
                <w:lang w:val="en-CA"/>
              </w:rPr>
              <w:t>Rationale</w:t>
            </w:r>
          </w:p>
        </w:tc>
        <w:tc>
          <w:tcPr>
            <w:tcW w:w="1216" w:type="dxa"/>
            <w:tcMar>
              <w:top w:w="29" w:type="dxa"/>
              <w:left w:w="29" w:type="dxa"/>
              <w:bottom w:w="29" w:type="dxa"/>
              <w:right w:w="29" w:type="dxa"/>
            </w:tcMar>
          </w:tcPr>
          <w:p w14:paraId="386ADD22" w14:textId="30115D30" w:rsidR="00F06037" w:rsidRPr="00D01762" w:rsidRDefault="003E79D1" w:rsidP="00AB2743">
            <w:pPr>
              <w:spacing w:after="0" w:line="240" w:lineRule="auto"/>
              <w:contextualSpacing/>
              <w:rPr>
                <w:lang w:val="en-CA"/>
              </w:rPr>
            </w:pPr>
            <w:r w:rsidRPr="00D01762">
              <w:rPr>
                <w:lang w:val="en-CA"/>
              </w:rPr>
              <w:t>3.2 (b)</w:t>
            </w:r>
          </w:p>
        </w:tc>
        <w:tc>
          <w:tcPr>
            <w:tcW w:w="5601" w:type="dxa"/>
            <w:shd w:val="clear" w:color="auto" w:fill="auto"/>
            <w:tcMar>
              <w:top w:w="29" w:type="dxa"/>
              <w:left w:w="29" w:type="dxa"/>
              <w:bottom w:w="29" w:type="dxa"/>
              <w:right w:w="29" w:type="dxa"/>
            </w:tcMar>
          </w:tcPr>
          <w:tbl>
            <w:tblPr>
              <w:tblStyle w:val="TableGridLight"/>
              <w:tblW w:w="5472" w:type="dxa"/>
              <w:tblLayout w:type="fixed"/>
              <w:tblLook w:val="04A0" w:firstRow="1" w:lastRow="0" w:firstColumn="1" w:lastColumn="0" w:noHBand="0" w:noVBand="1"/>
            </w:tblPr>
            <w:tblGrid>
              <w:gridCol w:w="929"/>
              <w:gridCol w:w="4543"/>
            </w:tblGrid>
            <w:tr w:rsidR="003E79D1" w:rsidRPr="00D01762" w14:paraId="21102E9B" w14:textId="77777777" w:rsidTr="004022FD">
              <w:trPr>
                <w:trHeight w:val="315"/>
              </w:trPr>
              <w:sdt>
                <w:sdtPr>
                  <w:rPr>
                    <w:rFonts w:cstheme="minorHAnsi"/>
                    <w:lang w:eastAsia="en-CA"/>
                  </w:rPr>
                  <w:alias w:val="Yes/No/NA"/>
                  <w:tag w:val="Yes/No/NA"/>
                  <w:id w:val="-220127807"/>
                  <w:placeholder>
                    <w:docPart w:val="BFF2AE5D70D744A995416B6B96CA356A"/>
                  </w:placeholder>
                  <w:showingPlcHdr/>
                  <w:dropDownList>
                    <w:listItem w:displayText="Choose one." w:value="Choose one."/>
                    <w:listItem w:displayText="Yes" w:value="Yes"/>
                    <w:listItem w:displayText="No" w:value="No"/>
                    <w:listItem w:displayText="NA" w:value="NA"/>
                  </w:dropDownList>
                </w:sdtPr>
                <w:sdtContent>
                  <w:tc>
                    <w:tcPr>
                      <w:tcW w:w="937" w:type="dxa"/>
                    </w:tcPr>
                    <w:p w14:paraId="4010403D" w14:textId="60B31A92" w:rsidR="003E79D1" w:rsidRPr="00D01762" w:rsidRDefault="003E79D1" w:rsidP="00AB2743">
                      <w:pPr>
                        <w:spacing w:after="0"/>
                        <w:contextualSpacing/>
                        <w:rPr>
                          <w:lang w:eastAsia="en-CA"/>
                        </w:rPr>
                      </w:pPr>
                      <w:r w:rsidRPr="00D01762">
                        <w:rPr>
                          <w:rStyle w:val="PlaceholderText"/>
                        </w:rPr>
                        <w:t>Choose one.</w:t>
                      </w:r>
                    </w:p>
                  </w:tc>
                </w:sdtContent>
              </w:sdt>
              <w:tc>
                <w:tcPr>
                  <w:tcW w:w="4590" w:type="dxa"/>
                  <w:hideMark/>
                </w:tcPr>
                <w:p w14:paraId="6A1ACBFA" w14:textId="12959B36" w:rsidR="003E79D1" w:rsidRPr="00D01762" w:rsidRDefault="003E79D1" w:rsidP="00AB2743">
                  <w:pPr>
                    <w:spacing w:after="0"/>
                    <w:contextualSpacing/>
                    <w:rPr>
                      <w:lang w:eastAsia="en-CA"/>
                    </w:rPr>
                  </w:pPr>
                  <w:r w:rsidRPr="00D01762">
                    <w:rPr>
                      <w:lang w:eastAsia="en-CA"/>
                    </w:rPr>
                    <w:t>The purpose/objectives of the study are clearly described</w:t>
                  </w:r>
                </w:p>
              </w:tc>
            </w:tr>
            <w:tr w:rsidR="003E79D1" w:rsidRPr="00D01762" w14:paraId="0AB0726A" w14:textId="77777777" w:rsidTr="004022FD">
              <w:trPr>
                <w:trHeight w:val="315"/>
              </w:trPr>
              <w:sdt>
                <w:sdtPr>
                  <w:rPr>
                    <w:rFonts w:cstheme="minorHAnsi"/>
                    <w:lang w:eastAsia="en-CA"/>
                  </w:rPr>
                  <w:alias w:val="Yes/No/NA"/>
                  <w:tag w:val="Yes/No/NA"/>
                  <w:id w:val="-1090154152"/>
                  <w:placeholder>
                    <w:docPart w:val="92B3BD898DD74685BE56614A3719C44B"/>
                  </w:placeholder>
                  <w:showingPlcHdr/>
                  <w:dropDownList>
                    <w:listItem w:displayText="Choose one." w:value="Choose one."/>
                    <w:listItem w:displayText="Yes" w:value="Yes"/>
                    <w:listItem w:displayText="No" w:value="No"/>
                    <w:listItem w:displayText="NA" w:value="NA"/>
                  </w:dropDownList>
                </w:sdtPr>
                <w:sdtContent>
                  <w:tc>
                    <w:tcPr>
                      <w:tcW w:w="937" w:type="dxa"/>
                    </w:tcPr>
                    <w:p w14:paraId="4210D40D" w14:textId="69A8F65B" w:rsidR="003E79D1" w:rsidRPr="00D01762" w:rsidRDefault="003E79D1" w:rsidP="00AB2743">
                      <w:pPr>
                        <w:spacing w:after="0"/>
                        <w:contextualSpacing/>
                        <w:rPr>
                          <w:lang w:eastAsia="en-CA"/>
                        </w:rPr>
                      </w:pPr>
                      <w:r w:rsidRPr="00D01762">
                        <w:rPr>
                          <w:rStyle w:val="PlaceholderText"/>
                        </w:rPr>
                        <w:t>Choose one.</w:t>
                      </w:r>
                    </w:p>
                  </w:tc>
                </w:sdtContent>
              </w:sdt>
              <w:tc>
                <w:tcPr>
                  <w:tcW w:w="4590" w:type="dxa"/>
                  <w:hideMark/>
                </w:tcPr>
                <w:p w14:paraId="04D8C2A9" w14:textId="10702D94" w:rsidR="003E79D1" w:rsidRPr="00D01762" w:rsidRDefault="003E79D1" w:rsidP="00AB2743">
                  <w:pPr>
                    <w:spacing w:after="0"/>
                    <w:contextualSpacing/>
                    <w:rPr>
                      <w:lang w:eastAsia="en-CA"/>
                    </w:rPr>
                  </w:pPr>
                  <w:r w:rsidRPr="00D01762">
                    <w:rPr>
                      <w:lang w:eastAsia="en-CA"/>
                    </w:rPr>
                    <w:t>Rationale for the study is clearly outlined</w:t>
                  </w:r>
                </w:p>
              </w:tc>
            </w:tr>
            <w:tr w:rsidR="00E95E53" w:rsidRPr="00D01762" w14:paraId="184CACB4" w14:textId="77777777" w:rsidTr="004022FD">
              <w:trPr>
                <w:trHeight w:val="315"/>
              </w:trPr>
              <w:sdt>
                <w:sdtPr>
                  <w:rPr>
                    <w:rFonts w:cstheme="minorHAnsi"/>
                    <w:lang w:eastAsia="en-CA"/>
                  </w:rPr>
                  <w:alias w:val="Yes/No/NA"/>
                  <w:tag w:val="Yes/No/NA"/>
                  <w:id w:val="-2003576510"/>
                  <w:placeholder>
                    <w:docPart w:val="155D21DF95FE49B3BEDC130022075912"/>
                  </w:placeholder>
                  <w:showingPlcHdr/>
                  <w:dropDownList>
                    <w:listItem w:displayText="Choose one." w:value="Choose one."/>
                    <w:listItem w:displayText="Yes" w:value="Yes"/>
                    <w:listItem w:displayText="No" w:value="No"/>
                    <w:listItem w:displayText="NA" w:value="NA"/>
                  </w:dropDownList>
                </w:sdtPr>
                <w:sdtContent>
                  <w:tc>
                    <w:tcPr>
                      <w:tcW w:w="937" w:type="dxa"/>
                    </w:tcPr>
                    <w:p w14:paraId="7D8A8AAF" w14:textId="11175B7A" w:rsidR="00E95E53" w:rsidRPr="00D01762" w:rsidRDefault="00E95E53" w:rsidP="00AB2743">
                      <w:pPr>
                        <w:spacing w:after="0"/>
                        <w:contextualSpacing/>
                        <w:rPr>
                          <w:rFonts w:cstheme="minorHAnsi"/>
                          <w:lang w:eastAsia="en-CA"/>
                        </w:rPr>
                      </w:pPr>
                      <w:r w:rsidRPr="00D01762">
                        <w:rPr>
                          <w:rStyle w:val="PlaceholderText"/>
                        </w:rPr>
                        <w:t>Choose one.</w:t>
                      </w:r>
                    </w:p>
                  </w:tc>
                </w:sdtContent>
              </w:sdt>
              <w:tc>
                <w:tcPr>
                  <w:tcW w:w="4590" w:type="dxa"/>
                </w:tcPr>
                <w:p w14:paraId="46F74CDE" w14:textId="7BCAC73A" w:rsidR="00E95E53" w:rsidRPr="00D01762" w:rsidRDefault="00E95E53" w:rsidP="00AB2743">
                  <w:pPr>
                    <w:spacing w:after="0"/>
                    <w:contextualSpacing/>
                    <w:rPr>
                      <w:lang w:eastAsia="en-CA"/>
                    </w:rPr>
                  </w:pPr>
                  <w:r w:rsidRPr="00D01762">
                    <w:rPr>
                      <w:lang w:eastAsia="en-CA"/>
                    </w:rPr>
                    <w:t>The research question(s) are clear</w:t>
                  </w:r>
                </w:p>
              </w:tc>
            </w:tr>
            <w:tr w:rsidR="00E74AF3" w:rsidRPr="00D01762" w14:paraId="7A0B4C4C" w14:textId="77777777" w:rsidTr="004022FD">
              <w:trPr>
                <w:trHeight w:val="188"/>
              </w:trPr>
              <w:tc>
                <w:tcPr>
                  <w:tcW w:w="5527" w:type="dxa"/>
                  <w:gridSpan w:val="2"/>
                </w:tcPr>
                <w:p w14:paraId="36FBEEF7" w14:textId="77777777" w:rsidR="00E74AF3" w:rsidRPr="00D01762" w:rsidRDefault="00E74AF3" w:rsidP="00AB2743">
                  <w:pPr>
                    <w:spacing w:after="0"/>
                    <w:contextualSpacing/>
                    <w:rPr>
                      <w:rFonts w:cstheme="minorHAnsi"/>
                      <w:lang w:eastAsia="en-CA"/>
                    </w:rPr>
                  </w:pPr>
                  <w:r w:rsidRPr="00D01762">
                    <w:rPr>
                      <w:b/>
                      <w:lang w:eastAsia="en-CA"/>
                    </w:rPr>
                    <w:t>Comments:</w:t>
                  </w:r>
                </w:p>
              </w:tc>
            </w:tr>
            <w:tr w:rsidR="00E74AF3" w:rsidRPr="00D01762" w14:paraId="0B1E69A8" w14:textId="77777777" w:rsidTr="004022FD">
              <w:trPr>
                <w:trHeight w:val="70"/>
              </w:trPr>
              <w:tc>
                <w:tcPr>
                  <w:tcW w:w="5527" w:type="dxa"/>
                  <w:gridSpan w:val="2"/>
                </w:tcPr>
                <w:p w14:paraId="70ABD52F" w14:textId="77777777" w:rsidR="00E74AF3" w:rsidRPr="00D01762" w:rsidRDefault="00E74AF3" w:rsidP="00AB2743">
                  <w:pPr>
                    <w:spacing w:after="0"/>
                    <w:contextualSpacing/>
                    <w:rPr>
                      <w:rFonts w:cstheme="minorHAnsi"/>
                      <w:lang w:eastAsia="en-CA"/>
                    </w:rPr>
                  </w:pPr>
                </w:p>
              </w:tc>
            </w:tr>
          </w:tbl>
          <w:p w14:paraId="470E5EF0" w14:textId="4AD7C656" w:rsidR="00F06037" w:rsidRPr="00D01762" w:rsidRDefault="00F06037" w:rsidP="00AB2743">
            <w:pPr>
              <w:spacing w:after="0" w:line="240" w:lineRule="auto"/>
              <w:contextualSpacing/>
              <w:rPr>
                <w:lang w:val="en-CA"/>
              </w:rPr>
            </w:pPr>
          </w:p>
        </w:tc>
        <w:sdt>
          <w:sdtPr>
            <w:rPr>
              <w:lang w:val="en-CA"/>
            </w:rPr>
            <w:alias w:val="Assessment"/>
            <w:tag w:val="Assessment"/>
            <w:id w:val="1468848819"/>
            <w:placeholder>
              <w:docPart w:val="46508E3EC9ED4508B9DC192EC0962D80"/>
            </w:placeholder>
            <w:dropDownList>
              <w:listItem w:displayText="Select one" w:value="Select one"/>
              <w:listItem w:displayText="Major ethics implication" w:value="Major ethics implication"/>
              <w:listItem w:displayText="Minor ethics implication" w:value="Minor ethics implication"/>
              <w:listItem w:displayText="Suggestions only" w:value="Suggestions only"/>
              <w:listItem w:displayText="Could not assess" w:value="Could not assess"/>
              <w:listItem w:displayText="No changes needed" w:value="No changes needed"/>
            </w:dropDownList>
          </w:sdtPr>
          <w:sdtContent>
            <w:tc>
              <w:tcPr>
                <w:tcW w:w="1400" w:type="dxa"/>
                <w:shd w:val="clear" w:color="auto" w:fill="auto"/>
                <w:tcMar>
                  <w:top w:w="29" w:type="dxa"/>
                  <w:left w:w="29" w:type="dxa"/>
                  <w:bottom w:w="29" w:type="dxa"/>
                  <w:right w:w="29" w:type="dxa"/>
                </w:tcMar>
              </w:tcPr>
              <w:p w14:paraId="0D5CE8DE" w14:textId="2DFE289C" w:rsidR="00F06037" w:rsidRPr="00D01762" w:rsidRDefault="005C2AE1" w:rsidP="00AB2743">
                <w:pPr>
                  <w:spacing w:after="0" w:line="240" w:lineRule="auto"/>
                  <w:contextualSpacing/>
                  <w:rPr>
                    <w:lang w:val="en-CA"/>
                  </w:rPr>
                </w:pPr>
                <w:r w:rsidRPr="00D01762">
                  <w:rPr>
                    <w:lang w:val="en-CA"/>
                  </w:rPr>
                  <w:t>Select one</w:t>
                </w:r>
              </w:p>
            </w:tc>
          </w:sdtContent>
        </w:sdt>
      </w:tr>
      <w:tr w:rsidR="00F06037" w:rsidRPr="00D01762" w14:paraId="3C1B450A" w14:textId="77777777" w:rsidTr="00157DEE">
        <w:trPr>
          <w:trHeight w:val="401"/>
        </w:trPr>
        <w:tc>
          <w:tcPr>
            <w:tcW w:w="1863" w:type="dxa"/>
            <w:shd w:val="clear" w:color="auto" w:fill="auto"/>
            <w:tcMar>
              <w:top w:w="29" w:type="dxa"/>
              <w:left w:w="29" w:type="dxa"/>
              <w:bottom w:w="29" w:type="dxa"/>
              <w:right w:w="29" w:type="dxa"/>
            </w:tcMar>
          </w:tcPr>
          <w:p w14:paraId="7D6F7F08" w14:textId="77777777" w:rsidR="00F06037" w:rsidRPr="00D01762" w:rsidRDefault="00F06037" w:rsidP="00AB2743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lang w:val="en-CA"/>
              </w:rPr>
            </w:pPr>
            <w:bookmarkStart w:id="17" w:name="_8zty9bq9dpf3" w:colFirst="0" w:colLast="0"/>
            <w:bookmarkEnd w:id="17"/>
            <w:r w:rsidRPr="00D01762">
              <w:rPr>
                <w:lang w:val="en-CA"/>
              </w:rPr>
              <w:t>Methodology</w:t>
            </w:r>
          </w:p>
        </w:tc>
        <w:tc>
          <w:tcPr>
            <w:tcW w:w="1216" w:type="dxa"/>
            <w:tcMar>
              <w:top w:w="29" w:type="dxa"/>
              <w:left w:w="29" w:type="dxa"/>
              <w:bottom w:w="29" w:type="dxa"/>
              <w:right w:w="29" w:type="dxa"/>
            </w:tcMar>
          </w:tcPr>
          <w:p w14:paraId="691E281B" w14:textId="77777777" w:rsidR="00F06037" w:rsidRPr="00D01762" w:rsidRDefault="003E79D1" w:rsidP="00AB2743">
            <w:pPr>
              <w:spacing w:after="0" w:line="240" w:lineRule="auto"/>
              <w:contextualSpacing/>
              <w:rPr>
                <w:lang w:val="en-CA"/>
              </w:rPr>
            </w:pPr>
            <w:r w:rsidRPr="00D01762">
              <w:rPr>
                <w:lang w:val="en-CA"/>
              </w:rPr>
              <w:t>3, 4, 5</w:t>
            </w:r>
            <w:r w:rsidR="00C070EE" w:rsidRPr="00D01762">
              <w:rPr>
                <w:lang w:val="en-CA"/>
              </w:rPr>
              <w:t>, 9, 10</w:t>
            </w:r>
          </w:p>
          <w:p w14:paraId="6AFAC27C" w14:textId="663B85F4" w:rsidR="00C070EE" w:rsidRPr="00D01762" w:rsidRDefault="00C070EE" w:rsidP="00AB2743">
            <w:pPr>
              <w:spacing w:after="0" w:line="240" w:lineRule="auto"/>
              <w:contextualSpacing/>
              <w:rPr>
                <w:lang w:val="en-CA"/>
              </w:rPr>
            </w:pPr>
            <w:r w:rsidRPr="00D01762">
              <w:rPr>
                <w:lang w:val="en-CA"/>
              </w:rPr>
              <w:t>11: Clinical Trials</w:t>
            </w:r>
          </w:p>
          <w:p w14:paraId="5DCE2D10" w14:textId="49A3A670" w:rsidR="00C070EE" w:rsidRPr="00D01762" w:rsidRDefault="00C070EE" w:rsidP="00AB2743">
            <w:pPr>
              <w:spacing w:after="0" w:line="240" w:lineRule="auto"/>
              <w:contextualSpacing/>
              <w:rPr>
                <w:lang w:val="en-CA"/>
              </w:rPr>
            </w:pPr>
            <w:r w:rsidRPr="00D01762">
              <w:rPr>
                <w:lang w:val="en-CA"/>
              </w:rPr>
              <w:t>12: Human Biological</w:t>
            </w:r>
          </w:p>
          <w:p w14:paraId="2D6D85CB" w14:textId="26F69C12" w:rsidR="00C070EE" w:rsidRPr="00D01762" w:rsidRDefault="00C070EE" w:rsidP="00AB2743">
            <w:pPr>
              <w:spacing w:after="0" w:line="240" w:lineRule="auto"/>
              <w:contextualSpacing/>
              <w:rPr>
                <w:lang w:val="en-CA"/>
              </w:rPr>
            </w:pPr>
            <w:r w:rsidRPr="00D01762">
              <w:rPr>
                <w:lang w:val="en-CA"/>
              </w:rPr>
              <w:t>13: Human Genetic</w:t>
            </w:r>
          </w:p>
        </w:tc>
        <w:tc>
          <w:tcPr>
            <w:tcW w:w="5601" w:type="dxa"/>
            <w:shd w:val="clear" w:color="auto" w:fill="auto"/>
            <w:tcMar>
              <w:top w:w="29" w:type="dxa"/>
              <w:left w:w="29" w:type="dxa"/>
              <w:bottom w:w="29" w:type="dxa"/>
              <w:right w:w="29" w:type="dxa"/>
            </w:tcMar>
          </w:tcPr>
          <w:tbl>
            <w:tblPr>
              <w:tblStyle w:val="TableGridLight"/>
              <w:tblW w:w="5472" w:type="dxa"/>
              <w:tblLayout w:type="fixed"/>
              <w:tblLook w:val="04A0" w:firstRow="1" w:lastRow="0" w:firstColumn="1" w:lastColumn="0" w:noHBand="0" w:noVBand="1"/>
            </w:tblPr>
            <w:tblGrid>
              <w:gridCol w:w="939"/>
              <w:gridCol w:w="4533"/>
            </w:tblGrid>
            <w:tr w:rsidR="00227BDC" w:rsidRPr="00D01762" w14:paraId="0D34EA93" w14:textId="77777777" w:rsidTr="00566D5F">
              <w:trPr>
                <w:trHeight w:val="413"/>
              </w:trPr>
              <w:sdt>
                <w:sdtPr>
                  <w:rPr>
                    <w:rFonts w:cstheme="minorHAnsi"/>
                    <w:lang w:eastAsia="en-CA"/>
                  </w:rPr>
                  <w:alias w:val="Yes/No/NA"/>
                  <w:tag w:val="Yes/No/NA"/>
                  <w:id w:val="638153176"/>
                  <w:placeholder>
                    <w:docPart w:val="456F5383E6E440F0A1696A1301F69722"/>
                  </w:placeholder>
                  <w:showingPlcHdr/>
                  <w:dropDownList>
                    <w:listItem w:displayText="Choose one." w:value="Choose one."/>
                    <w:listItem w:displayText="Yes" w:value="Yes"/>
                    <w:listItem w:displayText="No" w:value="No"/>
                    <w:listItem w:displayText="NA" w:value="NA"/>
                  </w:dropDownList>
                </w:sdtPr>
                <w:sdtContent>
                  <w:tc>
                    <w:tcPr>
                      <w:tcW w:w="932" w:type="dxa"/>
                    </w:tcPr>
                    <w:p w14:paraId="18C65CA4" w14:textId="77777777" w:rsidR="00227BDC" w:rsidRPr="00D01762" w:rsidRDefault="00227BDC" w:rsidP="00AB2743">
                      <w:pPr>
                        <w:spacing w:after="0"/>
                        <w:contextualSpacing/>
                        <w:rPr>
                          <w:rFonts w:cstheme="minorHAnsi"/>
                          <w:lang w:eastAsia="en-CA"/>
                        </w:rPr>
                      </w:pPr>
                      <w:r w:rsidRPr="00D01762">
                        <w:rPr>
                          <w:rStyle w:val="PlaceholderText"/>
                        </w:rPr>
                        <w:t>Choose one.</w:t>
                      </w:r>
                    </w:p>
                  </w:tc>
                </w:sdtContent>
              </w:sdt>
              <w:tc>
                <w:tcPr>
                  <w:tcW w:w="4500" w:type="dxa"/>
                  <w:hideMark/>
                </w:tcPr>
                <w:p w14:paraId="0CDCC9C3" w14:textId="3A841FBB" w:rsidR="00227BDC" w:rsidRPr="00D01762" w:rsidRDefault="00227BDC" w:rsidP="00AB2743">
                  <w:pPr>
                    <w:spacing w:after="0"/>
                    <w:contextualSpacing/>
                    <w:rPr>
                      <w:rFonts w:cstheme="minorHAnsi"/>
                      <w:lang w:eastAsia="en-CA"/>
                    </w:rPr>
                  </w:pPr>
                  <w:r w:rsidRPr="00D01762">
                    <w:rPr>
                      <w:lang w:eastAsia="en-CA"/>
                    </w:rPr>
                    <w:t>Methodology is clearly described</w:t>
                  </w:r>
                </w:p>
              </w:tc>
            </w:tr>
            <w:tr w:rsidR="00157DEE" w:rsidRPr="00D01762" w14:paraId="0815106D" w14:textId="77777777" w:rsidTr="00566D5F">
              <w:trPr>
                <w:trHeight w:val="413"/>
              </w:trPr>
              <w:sdt>
                <w:sdtPr>
                  <w:rPr>
                    <w:rFonts w:cstheme="minorHAnsi"/>
                    <w:lang w:eastAsia="en-CA"/>
                  </w:rPr>
                  <w:alias w:val="Yes/No/NA"/>
                  <w:tag w:val="Yes/No/NA"/>
                  <w:id w:val="228662426"/>
                  <w:placeholder>
                    <w:docPart w:val="C27677841F6745328DC73BCF48AFCB45"/>
                  </w:placeholder>
                  <w:showingPlcHdr/>
                  <w:dropDownList>
                    <w:listItem w:displayText="Choose one." w:value="Choose one."/>
                    <w:listItem w:displayText="Yes" w:value="Yes"/>
                    <w:listItem w:displayText="No" w:value="No"/>
                    <w:listItem w:displayText="NA" w:value="NA"/>
                  </w:dropDownList>
                </w:sdtPr>
                <w:sdtContent>
                  <w:tc>
                    <w:tcPr>
                      <w:tcW w:w="932" w:type="dxa"/>
                    </w:tcPr>
                    <w:p w14:paraId="27B3D6F9" w14:textId="44C74761" w:rsidR="00157DEE" w:rsidRPr="00D01762" w:rsidRDefault="00157DEE" w:rsidP="00AB2743">
                      <w:pPr>
                        <w:spacing w:after="0"/>
                        <w:contextualSpacing/>
                        <w:rPr>
                          <w:rFonts w:cstheme="minorHAnsi"/>
                          <w:lang w:eastAsia="en-CA"/>
                        </w:rPr>
                      </w:pPr>
                      <w:r w:rsidRPr="00D01762">
                        <w:rPr>
                          <w:rStyle w:val="PlaceholderText"/>
                        </w:rPr>
                        <w:t>Choose one.</w:t>
                      </w:r>
                    </w:p>
                  </w:tc>
                </w:sdtContent>
              </w:sdt>
              <w:tc>
                <w:tcPr>
                  <w:tcW w:w="4500" w:type="dxa"/>
                </w:tcPr>
                <w:p w14:paraId="394ADD35" w14:textId="68B3DA7D" w:rsidR="00157DEE" w:rsidRPr="00D01762" w:rsidRDefault="00157DEE" w:rsidP="00AB2743">
                  <w:pPr>
                    <w:spacing w:after="0"/>
                    <w:contextualSpacing/>
                    <w:rPr>
                      <w:lang w:eastAsia="en-CA"/>
                    </w:rPr>
                  </w:pPr>
                  <w:r w:rsidRPr="00D01762">
                    <w:rPr>
                      <w:lang w:eastAsia="en-CA"/>
                    </w:rPr>
                    <w:t>Methodology/design adequate to answer research question(s)</w:t>
                  </w:r>
                </w:p>
              </w:tc>
            </w:tr>
            <w:tr w:rsidR="00157DEE" w:rsidRPr="00D01762" w14:paraId="56D53CC6" w14:textId="77777777" w:rsidTr="00566D5F">
              <w:trPr>
                <w:trHeight w:val="413"/>
              </w:trPr>
              <w:sdt>
                <w:sdtPr>
                  <w:rPr>
                    <w:rFonts w:cstheme="minorHAnsi"/>
                    <w:lang w:eastAsia="en-CA"/>
                  </w:rPr>
                  <w:alias w:val="Yes/No/NA"/>
                  <w:tag w:val="Yes/No/NA"/>
                  <w:id w:val="-124861854"/>
                  <w:placeholder>
                    <w:docPart w:val="915D16F8EE9A4C8E92F7833B224434DA"/>
                  </w:placeholder>
                  <w:showingPlcHdr/>
                  <w:dropDownList>
                    <w:listItem w:displayText="Choose one." w:value="Choose one."/>
                    <w:listItem w:displayText="Yes" w:value="Yes"/>
                    <w:listItem w:displayText="No" w:value="No"/>
                    <w:listItem w:displayText="NA" w:value="NA"/>
                  </w:dropDownList>
                </w:sdtPr>
                <w:sdtContent>
                  <w:tc>
                    <w:tcPr>
                      <w:tcW w:w="932" w:type="dxa"/>
                    </w:tcPr>
                    <w:p w14:paraId="51C7EAFA" w14:textId="4DD5185B" w:rsidR="00157DEE" w:rsidRPr="00D01762" w:rsidRDefault="00157DEE" w:rsidP="00AB2743">
                      <w:pPr>
                        <w:spacing w:after="0"/>
                        <w:contextualSpacing/>
                        <w:rPr>
                          <w:rFonts w:cstheme="minorHAnsi"/>
                          <w:lang w:eastAsia="en-CA"/>
                        </w:rPr>
                      </w:pPr>
                      <w:r w:rsidRPr="00D01762">
                        <w:rPr>
                          <w:rStyle w:val="PlaceholderText"/>
                        </w:rPr>
                        <w:t>Choose one.</w:t>
                      </w:r>
                    </w:p>
                  </w:tc>
                </w:sdtContent>
              </w:sdt>
              <w:tc>
                <w:tcPr>
                  <w:tcW w:w="4500" w:type="dxa"/>
                </w:tcPr>
                <w:p w14:paraId="7D8E4AB7" w14:textId="29999A10" w:rsidR="00157DEE" w:rsidRPr="00D01762" w:rsidRDefault="00157DEE" w:rsidP="00AB2743">
                  <w:pPr>
                    <w:spacing w:after="0"/>
                    <w:contextualSpacing/>
                    <w:rPr>
                      <w:lang w:eastAsia="en-CA"/>
                    </w:rPr>
                  </w:pPr>
                  <w:r w:rsidRPr="00D01762">
                    <w:rPr>
                      <w:lang w:eastAsia="en-CA"/>
                    </w:rPr>
                    <w:t>Data analysis plan is adequately described</w:t>
                  </w:r>
                </w:p>
              </w:tc>
            </w:tr>
            <w:tr w:rsidR="009F2B31" w:rsidRPr="00D01762" w14:paraId="19E16380" w14:textId="77777777" w:rsidTr="00566D5F">
              <w:trPr>
                <w:trHeight w:val="143"/>
              </w:trPr>
              <w:sdt>
                <w:sdtPr>
                  <w:rPr>
                    <w:rFonts w:cstheme="minorHAnsi"/>
                    <w:lang w:eastAsia="en-CA"/>
                  </w:rPr>
                  <w:alias w:val="Yes/No/NA"/>
                  <w:tag w:val="Yes/No/NA"/>
                  <w:id w:val="362476859"/>
                  <w:placeholder>
                    <w:docPart w:val="BCA9805E9A7542D6AC0A763AD816B214"/>
                  </w:placeholder>
                  <w:showingPlcHdr/>
                  <w:dropDownList>
                    <w:listItem w:displayText="Choose one." w:value="Choose one."/>
                    <w:listItem w:displayText="Yes" w:value="Yes"/>
                    <w:listItem w:displayText="No" w:value="No"/>
                    <w:listItem w:displayText="NA" w:value="NA"/>
                  </w:dropDownList>
                </w:sdtPr>
                <w:sdtContent>
                  <w:tc>
                    <w:tcPr>
                      <w:tcW w:w="932" w:type="dxa"/>
                    </w:tcPr>
                    <w:p w14:paraId="1DE69D28" w14:textId="1B837DFD" w:rsidR="009F2B31" w:rsidRPr="00D01762" w:rsidRDefault="009F2B31" w:rsidP="00AB2743">
                      <w:pPr>
                        <w:spacing w:after="0"/>
                        <w:contextualSpacing/>
                        <w:rPr>
                          <w:rFonts w:cstheme="minorHAnsi"/>
                          <w:lang w:eastAsia="en-CA"/>
                        </w:rPr>
                      </w:pPr>
                      <w:r w:rsidRPr="00D01762">
                        <w:rPr>
                          <w:rStyle w:val="PlaceholderText"/>
                        </w:rPr>
                        <w:t>Choose one.</w:t>
                      </w:r>
                    </w:p>
                  </w:tc>
                </w:sdtContent>
              </w:sdt>
              <w:tc>
                <w:tcPr>
                  <w:tcW w:w="4500" w:type="dxa"/>
                </w:tcPr>
                <w:p w14:paraId="3327D349" w14:textId="4728509E" w:rsidR="009F2B31" w:rsidRPr="00D01762" w:rsidRDefault="009F2B31" w:rsidP="00AB2743">
                  <w:pPr>
                    <w:spacing w:after="0"/>
                    <w:contextualSpacing/>
                    <w:rPr>
                      <w:rFonts w:cstheme="minorHAnsi"/>
                      <w:lang w:eastAsia="en-CA"/>
                    </w:rPr>
                  </w:pPr>
                  <w:r w:rsidRPr="00D01762">
                    <w:rPr>
                      <w:rFonts w:cstheme="minorHAnsi"/>
                      <w:lang w:eastAsia="en-CA"/>
                    </w:rPr>
                    <w:t>Data analysis plan is appropriate</w:t>
                  </w:r>
                </w:p>
              </w:tc>
            </w:tr>
            <w:tr w:rsidR="00227BDC" w:rsidRPr="00D01762" w14:paraId="7DAC07EE" w14:textId="77777777" w:rsidTr="00566D5F">
              <w:trPr>
                <w:trHeight w:val="143"/>
              </w:trPr>
              <w:sdt>
                <w:sdtPr>
                  <w:rPr>
                    <w:rFonts w:cstheme="minorHAnsi"/>
                    <w:lang w:eastAsia="en-CA"/>
                  </w:rPr>
                  <w:alias w:val="Yes/No/NA"/>
                  <w:tag w:val="Yes/No/NA"/>
                  <w:id w:val="-1049144705"/>
                  <w:placeholder>
                    <w:docPart w:val="374AC3108FFC4B18B3E544C72980CC6F"/>
                  </w:placeholder>
                  <w:showingPlcHdr/>
                  <w:dropDownList>
                    <w:listItem w:displayText="Choose one." w:value="Choose one."/>
                    <w:listItem w:displayText="Yes" w:value="Yes"/>
                    <w:listItem w:displayText="No" w:value="No"/>
                    <w:listItem w:displayText="NA" w:value="NA"/>
                  </w:dropDownList>
                </w:sdtPr>
                <w:sdtContent>
                  <w:tc>
                    <w:tcPr>
                      <w:tcW w:w="932" w:type="dxa"/>
                    </w:tcPr>
                    <w:p w14:paraId="4217CDBD" w14:textId="77777777" w:rsidR="00227BDC" w:rsidRPr="00D01762" w:rsidRDefault="00227BDC" w:rsidP="00AB2743">
                      <w:pPr>
                        <w:spacing w:after="0"/>
                        <w:contextualSpacing/>
                        <w:rPr>
                          <w:rFonts w:cstheme="minorHAnsi"/>
                          <w:lang w:eastAsia="en-CA"/>
                        </w:rPr>
                      </w:pPr>
                      <w:r w:rsidRPr="00D01762">
                        <w:rPr>
                          <w:rStyle w:val="PlaceholderText"/>
                        </w:rPr>
                        <w:t>Choose one.</w:t>
                      </w:r>
                    </w:p>
                  </w:tc>
                </w:sdtContent>
              </w:sdt>
              <w:tc>
                <w:tcPr>
                  <w:tcW w:w="4500" w:type="dxa"/>
                  <w:hideMark/>
                </w:tcPr>
                <w:p w14:paraId="263C9850" w14:textId="7C342BBC" w:rsidR="00227BDC" w:rsidRPr="00D01762" w:rsidRDefault="009F2B31" w:rsidP="00AB2743">
                  <w:pPr>
                    <w:spacing w:after="0"/>
                    <w:contextualSpacing/>
                    <w:rPr>
                      <w:rFonts w:cstheme="minorHAnsi"/>
                      <w:lang w:eastAsia="en-CA"/>
                    </w:rPr>
                  </w:pPr>
                  <w:r w:rsidRPr="00D01762">
                    <w:rPr>
                      <w:rFonts w:cstheme="minorHAnsi"/>
                      <w:lang w:eastAsia="en-CA"/>
                    </w:rPr>
                    <w:t>Use of deception, placebo, or control</w:t>
                  </w:r>
                  <w:r w:rsidR="00623D56" w:rsidRPr="00D01762">
                    <w:rPr>
                      <w:rFonts w:cstheme="minorHAnsi"/>
                      <w:lang w:eastAsia="en-CA"/>
                    </w:rPr>
                    <w:t xml:space="preserve">, this is well explained and </w:t>
                  </w:r>
                  <w:r w:rsidRPr="00D01762">
                    <w:rPr>
                      <w:rFonts w:cstheme="minorHAnsi"/>
                      <w:lang w:eastAsia="en-CA"/>
                    </w:rPr>
                    <w:t>justified</w:t>
                  </w:r>
                </w:p>
              </w:tc>
            </w:tr>
            <w:tr w:rsidR="00623D56" w:rsidRPr="00D01762" w14:paraId="7C3C8539" w14:textId="77777777" w:rsidTr="00566D5F">
              <w:trPr>
                <w:trHeight w:val="143"/>
              </w:trPr>
              <w:sdt>
                <w:sdtPr>
                  <w:rPr>
                    <w:rFonts w:cstheme="minorHAnsi"/>
                    <w:lang w:eastAsia="en-CA"/>
                  </w:rPr>
                  <w:alias w:val="Yes/No/NA"/>
                  <w:tag w:val="Yes/No/NA"/>
                  <w:id w:val="-257208417"/>
                  <w:placeholder>
                    <w:docPart w:val="62D214F273E74BAFA9B584908C2334D7"/>
                  </w:placeholder>
                  <w:showingPlcHdr/>
                  <w:dropDownList>
                    <w:listItem w:displayText="Choose one." w:value="Choose one."/>
                    <w:listItem w:displayText="Yes" w:value="Yes"/>
                    <w:listItem w:displayText="No" w:value="No"/>
                    <w:listItem w:displayText="NA" w:value="NA"/>
                  </w:dropDownList>
                </w:sdtPr>
                <w:sdtContent>
                  <w:tc>
                    <w:tcPr>
                      <w:tcW w:w="932" w:type="dxa"/>
                    </w:tcPr>
                    <w:p w14:paraId="7BE7343C" w14:textId="6FC8BB56" w:rsidR="00623D56" w:rsidRPr="00D01762" w:rsidRDefault="00623D56" w:rsidP="00AB2743">
                      <w:pPr>
                        <w:spacing w:after="0"/>
                        <w:contextualSpacing/>
                        <w:rPr>
                          <w:rFonts w:cstheme="minorHAnsi"/>
                          <w:lang w:eastAsia="en-CA"/>
                        </w:rPr>
                      </w:pPr>
                      <w:r w:rsidRPr="00D01762">
                        <w:rPr>
                          <w:rStyle w:val="PlaceholderText"/>
                        </w:rPr>
                        <w:t>Choose one.</w:t>
                      </w:r>
                    </w:p>
                  </w:tc>
                </w:sdtContent>
              </w:sdt>
              <w:tc>
                <w:tcPr>
                  <w:tcW w:w="4500" w:type="dxa"/>
                </w:tcPr>
                <w:p w14:paraId="6FCBE5D1" w14:textId="1118BF62" w:rsidR="00623D56" w:rsidRPr="00D01762" w:rsidRDefault="00623D56" w:rsidP="00AB2743">
                  <w:pPr>
                    <w:spacing w:after="0"/>
                    <w:contextualSpacing/>
                    <w:rPr>
                      <w:rFonts w:cstheme="minorHAnsi"/>
                      <w:lang w:eastAsia="en-CA"/>
                    </w:rPr>
                  </w:pPr>
                  <w:r w:rsidRPr="00D01762">
                    <w:rPr>
                      <w:rFonts w:cstheme="minorHAnsi"/>
                      <w:lang w:eastAsia="en-CA"/>
                    </w:rPr>
                    <w:t xml:space="preserve">Experimental aspects are identified as such </w:t>
                  </w:r>
                </w:p>
              </w:tc>
            </w:tr>
            <w:tr w:rsidR="00E74AF3" w:rsidRPr="00D01762" w14:paraId="6A4E57A2" w14:textId="77777777" w:rsidTr="00566D5F">
              <w:trPr>
                <w:trHeight w:val="188"/>
              </w:trPr>
              <w:tc>
                <w:tcPr>
                  <w:tcW w:w="5432" w:type="dxa"/>
                  <w:gridSpan w:val="2"/>
                </w:tcPr>
                <w:p w14:paraId="70864693" w14:textId="77777777" w:rsidR="00E74AF3" w:rsidRPr="00D01762" w:rsidRDefault="00E74AF3" w:rsidP="00AB2743">
                  <w:pPr>
                    <w:spacing w:after="0"/>
                    <w:contextualSpacing/>
                    <w:rPr>
                      <w:rFonts w:cstheme="minorHAnsi"/>
                      <w:lang w:eastAsia="en-CA"/>
                    </w:rPr>
                  </w:pPr>
                  <w:r w:rsidRPr="00D01762">
                    <w:rPr>
                      <w:b/>
                      <w:lang w:eastAsia="en-CA"/>
                    </w:rPr>
                    <w:t>Comments:</w:t>
                  </w:r>
                </w:p>
              </w:tc>
            </w:tr>
            <w:tr w:rsidR="00E74AF3" w:rsidRPr="00D01762" w14:paraId="05BC6B94" w14:textId="77777777" w:rsidTr="00566D5F">
              <w:trPr>
                <w:trHeight w:val="107"/>
              </w:trPr>
              <w:tc>
                <w:tcPr>
                  <w:tcW w:w="5432" w:type="dxa"/>
                  <w:gridSpan w:val="2"/>
                </w:tcPr>
                <w:p w14:paraId="339F6A43" w14:textId="77777777" w:rsidR="00E74AF3" w:rsidRPr="00D01762" w:rsidRDefault="00E74AF3" w:rsidP="00AB2743">
                  <w:pPr>
                    <w:spacing w:after="0"/>
                    <w:contextualSpacing/>
                    <w:rPr>
                      <w:rFonts w:cstheme="minorHAnsi"/>
                      <w:lang w:eastAsia="en-CA"/>
                    </w:rPr>
                  </w:pPr>
                </w:p>
              </w:tc>
            </w:tr>
          </w:tbl>
          <w:p w14:paraId="3969506A" w14:textId="12603BAA" w:rsidR="00F06037" w:rsidRPr="00D01762" w:rsidRDefault="00F06037" w:rsidP="00AB2743">
            <w:pPr>
              <w:spacing w:after="0" w:line="240" w:lineRule="auto"/>
              <w:contextualSpacing/>
              <w:rPr>
                <w:lang w:val="en-CA"/>
              </w:rPr>
            </w:pPr>
          </w:p>
        </w:tc>
        <w:sdt>
          <w:sdtPr>
            <w:rPr>
              <w:lang w:val="en-CA"/>
            </w:rPr>
            <w:alias w:val="Assessment"/>
            <w:tag w:val="Assessment"/>
            <w:id w:val="-1420176634"/>
            <w:placeholder>
              <w:docPart w:val="AE56A90F024343C29EFEFFE22BDAD4C2"/>
            </w:placeholder>
            <w:dropDownList>
              <w:listItem w:displayText="Select one" w:value="Select one"/>
              <w:listItem w:displayText="Major ethics implication" w:value="Major ethics implication"/>
              <w:listItem w:displayText="Minor ethics implication" w:value="Minor ethics implication"/>
              <w:listItem w:displayText="Suggestions only" w:value="Suggestions only"/>
              <w:listItem w:displayText="Could not assess" w:value="Could not assess"/>
              <w:listItem w:displayText="No changes needed" w:value="No changes needed"/>
            </w:dropDownList>
          </w:sdtPr>
          <w:sdtContent>
            <w:tc>
              <w:tcPr>
                <w:tcW w:w="1400" w:type="dxa"/>
                <w:shd w:val="clear" w:color="auto" w:fill="auto"/>
                <w:tcMar>
                  <w:top w:w="29" w:type="dxa"/>
                  <w:left w:w="29" w:type="dxa"/>
                  <w:bottom w:w="29" w:type="dxa"/>
                  <w:right w:w="29" w:type="dxa"/>
                </w:tcMar>
              </w:tcPr>
              <w:p w14:paraId="183ECBC0" w14:textId="78173F20" w:rsidR="00F06037" w:rsidRPr="00D01762" w:rsidRDefault="005C2AE1" w:rsidP="00AB2743">
                <w:pPr>
                  <w:spacing w:after="0" w:line="240" w:lineRule="auto"/>
                  <w:contextualSpacing/>
                  <w:rPr>
                    <w:lang w:val="en-CA"/>
                  </w:rPr>
                </w:pPr>
                <w:r w:rsidRPr="00D01762">
                  <w:rPr>
                    <w:lang w:val="en-CA"/>
                  </w:rPr>
                  <w:t>Select one</w:t>
                </w:r>
              </w:p>
            </w:tc>
          </w:sdtContent>
        </w:sdt>
      </w:tr>
      <w:tr w:rsidR="00F06037" w:rsidRPr="00D01762" w14:paraId="0AD19055" w14:textId="77777777" w:rsidTr="00074558">
        <w:tc>
          <w:tcPr>
            <w:tcW w:w="1863" w:type="dxa"/>
            <w:shd w:val="clear" w:color="auto" w:fill="auto"/>
            <w:tcMar>
              <w:top w:w="29" w:type="dxa"/>
              <w:left w:w="29" w:type="dxa"/>
              <w:bottom w:w="29" w:type="dxa"/>
              <w:right w:w="29" w:type="dxa"/>
            </w:tcMar>
          </w:tcPr>
          <w:p w14:paraId="7D3464A0" w14:textId="77777777" w:rsidR="00F06037" w:rsidRPr="00D01762" w:rsidRDefault="00F06037" w:rsidP="00AB2743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lang w:val="en-CA"/>
              </w:rPr>
            </w:pPr>
            <w:bookmarkStart w:id="18" w:name="_oyk5cr8hwnf6" w:colFirst="0" w:colLast="0"/>
            <w:bookmarkEnd w:id="18"/>
            <w:r w:rsidRPr="00D01762">
              <w:rPr>
                <w:lang w:val="en-CA"/>
              </w:rPr>
              <w:t>Participants</w:t>
            </w:r>
          </w:p>
        </w:tc>
        <w:tc>
          <w:tcPr>
            <w:tcW w:w="1216" w:type="dxa"/>
            <w:tcMar>
              <w:top w:w="29" w:type="dxa"/>
              <w:left w:w="29" w:type="dxa"/>
              <w:bottom w:w="29" w:type="dxa"/>
              <w:right w:w="29" w:type="dxa"/>
            </w:tcMar>
          </w:tcPr>
          <w:p w14:paraId="2798468B" w14:textId="4D93C44A" w:rsidR="00F06037" w:rsidRPr="00D01762" w:rsidRDefault="00C070EE" w:rsidP="00AB2743">
            <w:pPr>
              <w:spacing w:after="0" w:line="240" w:lineRule="auto"/>
              <w:contextualSpacing/>
              <w:rPr>
                <w:lang w:val="en-CA"/>
              </w:rPr>
            </w:pPr>
            <w:r w:rsidRPr="00D01762">
              <w:rPr>
                <w:lang w:val="en-CA"/>
              </w:rPr>
              <w:t>4, 9</w:t>
            </w:r>
          </w:p>
        </w:tc>
        <w:tc>
          <w:tcPr>
            <w:tcW w:w="5601" w:type="dxa"/>
            <w:shd w:val="clear" w:color="auto" w:fill="auto"/>
            <w:tcMar>
              <w:top w:w="29" w:type="dxa"/>
              <w:left w:w="29" w:type="dxa"/>
              <w:bottom w:w="29" w:type="dxa"/>
              <w:right w:w="29" w:type="dxa"/>
            </w:tcMar>
          </w:tcPr>
          <w:tbl>
            <w:tblPr>
              <w:tblStyle w:val="TableGridLight"/>
              <w:tblW w:w="5472" w:type="dxa"/>
              <w:tblLayout w:type="fixed"/>
              <w:tblLook w:val="04A0" w:firstRow="1" w:lastRow="0" w:firstColumn="1" w:lastColumn="0" w:noHBand="0" w:noVBand="1"/>
            </w:tblPr>
            <w:tblGrid>
              <w:gridCol w:w="932"/>
              <w:gridCol w:w="4540"/>
            </w:tblGrid>
            <w:tr w:rsidR="00C070EE" w:rsidRPr="00D01762" w14:paraId="71CEA793" w14:textId="77777777" w:rsidTr="004022FD">
              <w:trPr>
                <w:trHeight w:val="413"/>
              </w:trPr>
              <w:sdt>
                <w:sdtPr>
                  <w:rPr>
                    <w:rFonts w:cstheme="minorHAnsi"/>
                    <w:lang w:eastAsia="en-CA"/>
                  </w:rPr>
                  <w:alias w:val="Yes/No/NA"/>
                  <w:tag w:val="Yes/No/NA"/>
                  <w:id w:val="-922479260"/>
                  <w:placeholder>
                    <w:docPart w:val="2F763E6F686D4EC28DAF3A0F7B03398A"/>
                  </w:placeholder>
                  <w:showingPlcHdr/>
                  <w:dropDownList>
                    <w:listItem w:displayText="Choose one." w:value="Choose one."/>
                    <w:listItem w:displayText="Yes" w:value="Yes"/>
                    <w:listItem w:displayText="No" w:value="No"/>
                    <w:listItem w:displayText="NA" w:value="NA"/>
                  </w:dropDownList>
                </w:sdtPr>
                <w:sdtContent>
                  <w:tc>
                    <w:tcPr>
                      <w:tcW w:w="932" w:type="dxa"/>
                    </w:tcPr>
                    <w:p w14:paraId="101CC5D4" w14:textId="77777777" w:rsidR="00C070EE" w:rsidRPr="00D01762" w:rsidRDefault="00C070EE" w:rsidP="00AB2743">
                      <w:pPr>
                        <w:spacing w:after="0"/>
                        <w:contextualSpacing/>
                        <w:rPr>
                          <w:rFonts w:cstheme="minorHAnsi"/>
                          <w:lang w:eastAsia="en-CA"/>
                        </w:rPr>
                      </w:pPr>
                      <w:r w:rsidRPr="00D01762">
                        <w:rPr>
                          <w:rStyle w:val="PlaceholderText"/>
                        </w:rPr>
                        <w:t>Choose one.</w:t>
                      </w:r>
                    </w:p>
                  </w:tc>
                </w:sdtContent>
              </w:sdt>
              <w:tc>
                <w:tcPr>
                  <w:tcW w:w="4540" w:type="dxa"/>
                </w:tcPr>
                <w:p w14:paraId="3ADE00BA" w14:textId="6D8BD6C7" w:rsidR="00C070EE" w:rsidRPr="00D01762" w:rsidRDefault="00D3334E" w:rsidP="00AB2743">
                  <w:pPr>
                    <w:spacing w:after="0"/>
                    <w:contextualSpacing/>
                    <w:rPr>
                      <w:rFonts w:cstheme="minorHAnsi"/>
                      <w:lang w:eastAsia="en-CA"/>
                    </w:rPr>
                  </w:pPr>
                  <w:r w:rsidRPr="00D01762">
                    <w:rPr>
                      <w:rFonts w:cstheme="minorHAnsi"/>
                      <w:lang w:eastAsia="en-CA"/>
                    </w:rPr>
                    <w:t>The participant group is fully described</w:t>
                  </w:r>
                </w:p>
              </w:tc>
            </w:tr>
            <w:tr w:rsidR="00C070EE" w:rsidRPr="00D01762" w14:paraId="3CA95265" w14:textId="77777777" w:rsidTr="004022FD">
              <w:trPr>
                <w:trHeight w:val="143"/>
              </w:trPr>
              <w:sdt>
                <w:sdtPr>
                  <w:rPr>
                    <w:rFonts w:cstheme="minorHAnsi"/>
                    <w:lang w:eastAsia="en-CA"/>
                  </w:rPr>
                  <w:alias w:val="Yes/No/NA"/>
                  <w:tag w:val="Yes/No/NA"/>
                  <w:id w:val="-192695797"/>
                  <w:placeholder>
                    <w:docPart w:val="138574D810294A8A8B59A138169EA8E3"/>
                  </w:placeholder>
                  <w:showingPlcHdr/>
                  <w:dropDownList>
                    <w:listItem w:displayText="Choose one." w:value="Choose one."/>
                    <w:listItem w:displayText="Yes" w:value="Yes"/>
                    <w:listItem w:displayText="No" w:value="No"/>
                    <w:listItem w:displayText="NA" w:value="NA"/>
                  </w:dropDownList>
                </w:sdtPr>
                <w:sdtContent>
                  <w:tc>
                    <w:tcPr>
                      <w:tcW w:w="932" w:type="dxa"/>
                    </w:tcPr>
                    <w:p w14:paraId="1FFFA199" w14:textId="77777777" w:rsidR="00C070EE" w:rsidRPr="00D01762" w:rsidRDefault="00C070EE" w:rsidP="00AB2743">
                      <w:pPr>
                        <w:spacing w:after="0"/>
                        <w:contextualSpacing/>
                        <w:rPr>
                          <w:rFonts w:cstheme="minorHAnsi"/>
                          <w:lang w:eastAsia="en-CA"/>
                        </w:rPr>
                      </w:pPr>
                      <w:r w:rsidRPr="00D01762">
                        <w:rPr>
                          <w:rStyle w:val="PlaceholderText"/>
                        </w:rPr>
                        <w:t>Choose one.</w:t>
                      </w:r>
                    </w:p>
                  </w:tc>
                </w:sdtContent>
              </w:sdt>
              <w:tc>
                <w:tcPr>
                  <w:tcW w:w="4540" w:type="dxa"/>
                </w:tcPr>
                <w:p w14:paraId="2CE73357" w14:textId="62178463" w:rsidR="00C070EE" w:rsidRPr="00D01762" w:rsidRDefault="00D3334E" w:rsidP="00AB2743">
                  <w:pPr>
                    <w:spacing w:after="0"/>
                    <w:contextualSpacing/>
                    <w:rPr>
                      <w:rFonts w:cstheme="minorHAnsi"/>
                      <w:lang w:eastAsia="en-CA"/>
                    </w:rPr>
                  </w:pPr>
                  <w:r w:rsidRPr="00D01762">
                    <w:rPr>
                      <w:rFonts w:cstheme="minorHAnsi"/>
                      <w:lang w:eastAsia="en-CA"/>
                    </w:rPr>
                    <w:t>Exclusions are explained</w:t>
                  </w:r>
                </w:p>
              </w:tc>
            </w:tr>
            <w:tr w:rsidR="00C070EE" w:rsidRPr="00D01762" w14:paraId="51EACEBD" w14:textId="77777777" w:rsidTr="004022FD">
              <w:trPr>
                <w:trHeight w:val="413"/>
              </w:trPr>
              <w:sdt>
                <w:sdtPr>
                  <w:rPr>
                    <w:rFonts w:cstheme="minorHAnsi"/>
                    <w:lang w:eastAsia="en-CA"/>
                  </w:rPr>
                  <w:alias w:val="Yes/No/NA"/>
                  <w:tag w:val="Yes/No/NA"/>
                  <w:id w:val="78952008"/>
                  <w:placeholder>
                    <w:docPart w:val="ED27EB6D953347F4A2DA39EB29B8EA17"/>
                  </w:placeholder>
                  <w:showingPlcHdr/>
                  <w:dropDownList>
                    <w:listItem w:displayText="Choose one." w:value="Choose one."/>
                    <w:listItem w:displayText="Yes" w:value="Yes"/>
                    <w:listItem w:displayText="No" w:value="No"/>
                    <w:listItem w:displayText="NA" w:value="NA"/>
                  </w:dropDownList>
                </w:sdtPr>
                <w:sdtContent>
                  <w:tc>
                    <w:tcPr>
                      <w:tcW w:w="932" w:type="dxa"/>
                    </w:tcPr>
                    <w:p w14:paraId="46CAB299" w14:textId="77777777" w:rsidR="00C070EE" w:rsidRPr="00D01762" w:rsidRDefault="00C070EE" w:rsidP="00AB2743">
                      <w:pPr>
                        <w:spacing w:after="0"/>
                        <w:contextualSpacing/>
                        <w:rPr>
                          <w:rFonts w:cstheme="minorHAnsi"/>
                          <w:lang w:eastAsia="en-CA"/>
                        </w:rPr>
                      </w:pPr>
                      <w:r w:rsidRPr="00D01762">
                        <w:rPr>
                          <w:rStyle w:val="PlaceholderText"/>
                        </w:rPr>
                        <w:t>Choose one.</w:t>
                      </w:r>
                    </w:p>
                  </w:tc>
                </w:sdtContent>
              </w:sdt>
              <w:tc>
                <w:tcPr>
                  <w:tcW w:w="4540" w:type="dxa"/>
                </w:tcPr>
                <w:p w14:paraId="6932837A" w14:textId="1731A0E6" w:rsidR="00C070EE" w:rsidRPr="00D01762" w:rsidRDefault="00D3334E" w:rsidP="00AB2743">
                  <w:pPr>
                    <w:spacing w:after="0"/>
                    <w:contextualSpacing/>
                    <w:rPr>
                      <w:rFonts w:cstheme="minorHAnsi"/>
                      <w:lang w:eastAsia="en-CA"/>
                    </w:rPr>
                  </w:pPr>
                  <w:r w:rsidRPr="00D01762">
                    <w:rPr>
                      <w:rFonts w:cstheme="minorHAnsi"/>
                      <w:lang w:eastAsia="en-CA"/>
                    </w:rPr>
                    <w:t>If Indigenous, vulnerable or marginalized, protection of interests is addressed</w:t>
                  </w:r>
                </w:p>
              </w:tc>
            </w:tr>
            <w:tr w:rsidR="00157DEE" w:rsidRPr="00D01762" w14:paraId="0F101BCD" w14:textId="77777777" w:rsidTr="00511E59">
              <w:trPr>
                <w:trHeight w:val="143"/>
              </w:trPr>
              <w:tc>
                <w:tcPr>
                  <w:tcW w:w="5472" w:type="dxa"/>
                  <w:gridSpan w:val="2"/>
                </w:tcPr>
                <w:p w14:paraId="73A15393" w14:textId="6B3905A4" w:rsidR="00157DEE" w:rsidRPr="00D01762" w:rsidRDefault="00157DEE" w:rsidP="00AB2743">
                  <w:pPr>
                    <w:spacing w:after="0"/>
                    <w:contextualSpacing/>
                    <w:rPr>
                      <w:rFonts w:cstheme="minorHAnsi"/>
                      <w:lang w:eastAsia="en-CA"/>
                    </w:rPr>
                  </w:pPr>
                  <w:r w:rsidRPr="00D01762">
                    <w:rPr>
                      <w:b/>
                      <w:lang w:eastAsia="en-CA"/>
                    </w:rPr>
                    <w:t>Comments:</w:t>
                  </w:r>
                </w:p>
              </w:tc>
            </w:tr>
            <w:tr w:rsidR="00157DEE" w:rsidRPr="00D01762" w14:paraId="1450851F" w14:textId="77777777" w:rsidTr="00157DEE">
              <w:trPr>
                <w:trHeight w:val="70"/>
              </w:trPr>
              <w:tc>
                <w:tcPr>
                  <w:tcW w:w="5472" w:type="dxa"/>
                  <w:gridSpan w:val="2"/>
                </w:tcPr>
                <w:p w14:paraId="2877BB13" w14:textId="7D70C747" w:rsidR="00157DEE" w:rsidRPr="00D01762" w:rsidRDefault="00157DEE" w:rsidP="00AB2743">
                  <w:pPr>
                    <w:spacing w:after="0"/>
                    <w:contextualSpacing/>
                    <w:rPr>
                      <w:rFonts w:cstheme="minorHAnsi"/>
                      <w:lang w:eastAsia="en-CA"/>
                    </w:rPr>
                  </w:pPr>
                </w:p>
              </w:tc>
            </w:tr>
          </w:tbl>
          <w:p w14:paraId="27DC6826" w14:textId="7E97B0D4" w:rsidR="00F06037" w:rsidRPr="00D01762" w:rsidRDefault="00F06037" w:rsidP="00D3334E">
            <w:pPr>
              <w:spacing w:after="0" w:line="240" w:lineRule="auto"/>
              <w:contextualSpacing/>
              <w:rPr>
                <w:lang w:val="en-CA"/>
              </w:rPr>
            </w:pPr>
          </w:p>
        </w:tc>
        <w:sdt>
          <w:sdtPr>
            <w:rPr>
              <w:lang w:val="en-CA"/>
            </w:rPr>
            <w:alias w:val="Assessment"/>
            <w:tag w:val="Assessment"/>
            <w:id w:val="-887261354"/>
            <w:placeholder>
              <w:docPart w:val="5801A099584B4513B308C1F5ECD070BC"/>
            </w:placeholder>
            <w:dropDownList>
              <w:listItem w:displayText="Select one" w:value="Select one"/>
              <w:listItem w:displayText="Major ethics implication" w:value="Major ethics implication"/>
              <w:listItem w:displayText="Minor ethics implication" w:value="Minor ethics implication"/>
              <w:listItem w:displayText="Suggestions only" w:value="Suggestions only"/>
              <w:listItem w:displayText="Could not assess" w:value="Could not assess"/>
              <w:listItem w:displayText="No changes needed" w:value="No changes needed"/>
            </w:dropDownList>
          </w:sdtPr>
          <w:sdtContent>
            <w:tc>
              <w:tcPr>
                <w:tcW w:w="1400" w:type="dxa"/>
                <w:shd w:val="clear" w:color="auto" w:fill="auto"/>
                <w:tcMar>
                  <w:top w:w="29" w:type="dxa"/>
                  <w:left w:w="29" w:type="dxa"/>
                  <w:bottom w:w="29" w:type="dxa"/>
                  <w:right w:w="29" w:type="dxa"/>
                </w:tcMar>
              </w:tcPr>
              <w:p w14:paraId="38FE3204" w14:textId="3ADC5CB0" w:rsidR="00F06037" w:rsidRPr="00D01762" w:rsidRDefault="005C2AE1" w:rsidP="00AB2743">
                <w:pPr>
                  <w:spacing w:after="0" w:line="240" w:lineRule="auto"/>
                  <w:contextualSpacing/>
                  <w:rPr>
                    <w:lang w:val="en-CA"/>
                  </w:rPr>
                </w:pPr>
                <w:r w:rsidRPr="00D01762">
                  <w:rPr>
                    <w:lang w:val="en-CA"/>
                  </w:rPr>
                  <w:t>Select one</w:t>
                </w:r>
              </w:p>
            </w:tc>
          </w:sdtContent>
        </w:sdt>
      </w:tr>
      <w:tr w:rsidR="00F06037" w:rsidRPr="00D01762" w14:paraId="1DCC7C0E" w14:textId="77777777" w:rsidTr="00074558">
        <w:tc>
          <w:tcPr>
            <w:tcW w:w="1863" w:type="dxa"/>
            <w:shd w:val="clear" w:color="auto" w:fill="auto"/>
            <w:tcMar>
              <w:top w:w="29" w:type="dxa"/>
              <w:left w:w="29" w:type="dxa"/>
              <w:bottom w:w="29" w:type="dxa"/>
              <w:right w:w="29" w:type="dxa"/>
            </w:tcMar>
          </w:tcPr>
          <w:p w14:paraId="249ACE4B" w14:textId="77777777" w:rsidR="00F06037" w:rsidRPr="00D01762" w:rsidRDefault="00F06037" w:rsidP="00AB2743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lang w:val="en-CA"/>
              </w:rPr>
            </w:pPr>
            <w:bookmarkStart w:id="19" w:name="_2f7jrha9anz5" w:colFirst="0" w:colLast="0"/>
            <w:bookmarkEnd w:id="19"/>
            <w:r w:rsidRPr="00D01762">
              <w:rPr>
                <w:lang w:val="en-CA"/>
              </w:rPr>
              <w:t>Recruitment</w:t>
            </w:r>
          </w:p>
        </w:tc>
        <w:tc>
          <w:tcPr>
            <w:tcW w:w="1216" w:type="dxa"/>
            <w:tcMar>
              <w:top w:w="29" w:type="dxa"/>
              <w:left w:w="29" w:type="dxa"/>
              <w:bottom w:w="29" w:type="dxa"/>
              <w:right w:w="29" w:type="dxa"/>
            </w:tcMar>
          </w:tcPr>
          <w:p w14:paraId="324A2235" w14:textId="5CDFD866" w:rsidR="00F06037" w:rsidRPr="00D01762" w:rsidRDefault="00166EB6" w:rsidP="00AB2743">
            <w:pPr>
              <w:spacing w:after="0" w:line="240" w:lineRule="auto"/>
              <w:contextualSpacing/>
              <w:rPr>
                <w:lang w:val="en-CA"/>
              </w:rPr>
            </w:pPr>
            <w:r w:rsidRPr="00D01762">
              <w:rPr>
                <w:lang w:val="en-CA"/>
              </w:rPr>
              <w:t xml:space="preserve">3.1, </w:t>
            </w:r>
            <w:r w:rsidR="008E0ECB" w:rsidRPr="00D01762">
              <w:rPr>
                <w:lang w:val="en-CA"/>
              </w:rPr>
              <w:t xml:space="preserve">3.3, </w:t>
            </w:r>
            <w:r w:rsidRPr="00D01762">
              <w:rPr>
                <w:lang w:val="en-CA"/>
              </w:rPr>
              <w:t>4</w:t>
            </w:r>
            <w:r w:rsidR="008E0ECB" w:rsidRPr="00D01762">
              <w:rPr>
                <w:lang w:val="en-CA"/>
              </w:rPr>
              <w:t>.1, 4.7, 6.11, 7.4</w:t>
            </w:r>
          </w:p>
        </w:tc>
        <w:tc>
          <w:tcPr>
            <w:tcW w:w="5601" w:type="dxa"/>
            <w:shd w:val="clear" w:color="auto" w:fill="auto"/>
            <w:tcMar>
              <w:top w:w="29" w:type="dxa"/>
              <w:left w:w="29" w:type="dxa"/>
              <w:bottom w:w="29" w:type="dxa"/>
              <w:right w:w="29" w:type="dxa"/>
            </w:tcMar>
          </w:tcPr>
          <w:tbl>
            <w:tblPr>
              <w:tblStyle w:val="TableGridLight"/>
              <w:tblW w:w="5472" w:type="dxa"/>
              <w:tblLayout w:type="fixed"/>
              <w:tblLook w:val="04A0" w:firstRow="1" w:lastRow="0" w:firstColumn="1" w:lastColumn="0" w:noHBand="0" w:noVBand="1"/>
            </w:tblPr>
            <w:tblGrid>
              <w:gridCol w:w="932"/>
              <w:gridCol w:w="4540"/>
            </w:tblGrid>
            <w:tr w:rsidR="00227BDC" w:rsidRPr="00D01762" w14:paraId="72CFA39F" w14:textId="77777777" w:rsidTr="004022FD">
              <w:trPr>
                <w:trHeight w:val="413"/>
              </w:trPr>
              <w:sdt>
                <w:sdtPr>
                  <w:rPr>
                    <w:rFonts w:cstheme="minorHAnsi"/>
                    <w:lang w:eastAsia="en-CA"/>
                  </w:rPr>
                  <w:alias w:val="Yes/No/NA"/>
                  <w:tag w:val="Yes/No/NA"/>
                  <w:id w:val="-439915637"/>
                  <w:placeholder>
                    <w:docPart w:val="E436DE2AED5049A1B649F6CEE6E5B5DF"/>
                  </w:placeholder>
                  <w:showingPlcHdr/>
                  <w:dropDownList>
                    <w:listItem w:displayText="Choose one." w:value="Choose one."/>
                    <w:listItem w:displayText="Yes" w:value="Yes"/>
                    <w:listItem w:displayText="No" w:value="No"/>
                    <w:listItem w:displayText="NA" w:value="NA"/>
                  </w:dropDownList>
                </w:sdtPr>
                <w:sdtContent>
                  <w:tc>
                    <w:tcPr>
                      <w:tcW w:w="932" w:type="dxa"/>
                    </w:tcPr>
                    <w:p w14:paraId="75281447" w14:textId="77777777" w:rsidR="00227BDC" w:rsidRPr="00D01762" w:rsidRDefault="00227BDC" w:rsidP="00AB2743">
                      <w:pPr>
                        <w:spacing w:after="0"/>
                        <w:contextualSpacing/>
                        <w:rPr>
                          <w:rFonts w:cstheme="minorHAnsi"/>
                          <w:lang w:eastAsia="en-CA"/>
                        </w:rPr>
                      </w:pPr>
                      <w:r w:rsidRPr="00D01762">
                        <w:rPr>
                          <w:rStyle w:val="PlaceholderText"/>
                        </w:rPr>
                        <w:t>Choose one.</w:t>
                      </w:r>
                    </w:p>
                  </w:tc>
                </w:sdtContent>
              </w:sdt>
              <w:tc>
                <w:tcPr>
                  <w:tcW w:w="4540" w:type="dxa"/>
                </w:tcPr>
                <w:p w14:paraId="1D9EDEA2" w14:textId="0F7D42C6" w:rsidR="00227BDC" w:rsidRPr="00D01762" w:rsidRDefault="00227BDC" w:rsidP="00AB2743">
                  <w:pPr>
                    <w:spacing w:after="0"/>
                    <w:contextualSpacing/>
                    <w:rPr>
                      <w:rFonts w:cstheme="minorHAnsi"/>
                      <w:lang w:eastAsia="en-CA"/>
                    </w:rPr>
                  </w:pPr>
                  <w:r w:rsidRPr="00D01762">
                    <w:rPr>
                      <w:lang w:eastAsia="en-CA"/>
                    </w:rPr>
                    <w:t>Description of recruitment procedures is complete</w:t>
                  </w:r>
                </w:p>
              </w:tc>
            </w:tr>
            <w:tr w:rsidR="00227BDC" w:rsidRPr="00D01762" w14:paraId="6FDC85E7" w14:textId="77777777" w:rsidTr="004022FD">
              <w:trPr>
                <w:trHeight w:val="143"/>
              </w:trPr>
              <w:sdt>
                <w:sdtPr>
                  <w:rPr>
                    <w:rFonts w:cstheme="minorHAnsi"/>
                    <w:lang w:eastAsia="en-CA"/>
                  </w:rPr>
                  <w:alias w:val="Yes/No/NA"/>
                  <w:tag w:val="Yes/No/NA"/>
                  <w:id w:val="-93710744"/>
                  <w:placeholder>
                    <w:docPart w:val="4E36F68C9CEF430F88C20B998B4BA19F"/>
                  </w:placeholder>
                  <w:showingPlcHdr/>
                  <w:dropDownList>
                    <w:listItem w:displayText="Choose one." w:value="Choose one."/>
                    <w:listItem w:displayText="Yes" w:value="Yes"/>
                    <w:listItem w:displayText="No" w:value="No"/>
                    <w:listItem w:displayText="NA" w:value="NA"/>
                  </w:dropDownList>
                </w:sdtPr>
                <w:sdtContent>
                  <w:tc>
                    <w:tcPr>
                      <w:tcW w:w="932" w:type="dxa"/>
                    </w:tcPr>
                    <w:p w14:paraId="22C50280" w14:textId="77777777" w:rsidR="00227BDC" w:rsidRPr="00D01762" w:rsidRDefault="00227BDC" w:rsidP="00AB2743">
                      <w:pPr>
                        <w:spacing w:after="0"/>
                        <w:contextualSpacing/>
                        <w:rPr>
                          <w:rFonts w:cstheme="minorHAnsi"/>
                          <w:lang w:eastAsia="en-CA"/>
                        </w:rPr>
                      </w:pPr>
                      <w:r w:rsidRPr="00D01762">
                        <w:rPr>
                          <w:rStyle w:val="PlaceholderText"/>
                        </w:rPr>
                        <w:t>Choose one.</w:t>
                      </w:r>
                    </w:p>
                  </w:tc>
                </w:sdtContent>
              </w:sdt>
              <w:tc>
                <w:tcPr>
                  <w:tcW w:w="4540" w:type="dxa"/>
                </w:tcPr>
                <w:p w14:paraId="7AFDA62A" w14:textId="53776DC9" w:rsidR="00227BDC" w:rsidRPr="00D01762" w:rsidRDefault="00227BDC" w:rsidP="00AB2743">
                  <w:pPr>
                    <w:spacing w:after="0"/>
                    <w:contextualSpacing/>
                    <w:rPr>
                      <w:rFonts w:cstheme="minorHAnsi"/>
                      <w:lang w:eastAsia="en-CA"/>
                    </w:rPr>
                  </w:pPr>
                  <w:r w:rsidRPr="00D01762">
                    <w:rPr>
                      <w:lang w:eastAsia="en-CA"/>
                    </w:rPr>
                    <w:t>Recruitment materials are included</w:t>
                  </w:r>
                </w:p>
              </w:tc>
            </w:tr>
            <w:tr w:rsidR="00227BDC" w:rsidRPr="00D01762" w14:paraId="03BCD616" w14:textId="77777777" w:rsidTr="004022FD">
              <w:trPr>
                <w:trHeight w:val="413"/>
              </w:trPr>
              <w:sdt>
                <w:sdtPr>
                  <w:rPr>
                    <w:rFonts w:cstheme="minorHAnsi"/>
                    <w:lang w:eastAsia="en-CA"/>
                  </w:rPr>
                  <w:alias w:val="Yes/No/NA"/>
                  <w:tag w:val="Yes/No/NA"/>
                  <w:id w:val="1660427484"/>
                  <w:placeholder>
                    <w:docPart w:val="64CA919EA0B441B59CF11303287C51C9"/>
                  </w:placeholder>
                  <w:showingPlcHdr/>
                  <w:dropDownList>
                    <w:listItem w:displayText="Choose one." w:value="Choose one."/>
                    <w:listItem w:displayText="Yes" w:value="Yes"/>
                    <w:listItem w:displayText="No" w:value="No"/>
                    <w:listItem w:displayText="NA" w:value="NA"/>
                  </w:dropDownList>
                </w:sdtPr>
                <w:sdtContent>
                  <w:tc>
                    <w:tcPr>
                      <w:tcW w:w="932" w:type="dxa"/>
                    </w:tcPr>
                    <w:p w14:paraId="196FB5FE" w14:textId="77777777" w:rsidR="00227BDC" w:rsidRPr="00D01762" w:rsidRDefault="00227BDC" w:rsidP="00AB2743">
                      <w:pPr>
                        <w:spacing w:after="0"/>
                        <w:contextualSpacing/>
                        <w:rPr>
                          <w:rFonts w:cstheme="minorHAnsi"/>
                          <w:lang w:eastAsia="en-CA"/>
                        </w:rPr>
                      </w:pPr>
                      <w:r w:rsidRPr="00D01762">
                        <w:rPr>
                          <w:rStyle w:val="PlaceholderText"/>
                        </w:rPr>
                        <w:t xml:space="preserve">Choose </w:t>
                      </w:r>
                      <w:r w:rsidRPr="00D01762">
                        <w:rPr>
                          <w:rStyle w:val="PlaceholderText"/>
                        </w:rPr>
                        <w:lastRenderedPageBreak/>
                        <w:t>one.</w:t>
                      </w:r>
                    </w:p>
                  </w:tc>
                </w:sdtContent>
              </w:sdt>
              <w:tc>
                <w:tcPr>
                  <w:tcW w:w="4540" w:type="dxa"/>
                </w:tcPr>
                <w:p w14:paraId="6DA5911C" w14:textId="1FCBBB5E" w:rsidR="00227BDC" w:rsidRPr="00D01762" w:rsidRDefault="00227BDC" w:rsidP="00AB2743">
                  <w:pPr>
                    <w:spacing w:after="0"/>
                    <w:contextualSpacing/>
                    <w:rPr>
                      <w:rFonts w:cstheme="minorHAnsi"/>
                      <w:lang w:eastAsia="en-CA"/>
                    </w:rPr>
                  </w:pPr>
                  <w:r w:rsidRPr="00D01762">
                    <w:rPr>
                      <w:lang w:eastAsia="en-CA"/>
                    </w:rPr>
                    <w:lastRenderedPageBreak/>
                    <w:t>Methods of recruitment are appropriate</w:t>
                  </w:r>
                </w:p>
              </w:tc>
            </w:tr>
            <w:tr w:rsidR="00227BDC" w:rsidRPr="00D01762" w14:paraId="68D0295F" w14:textId="77777777" w:rsidTr="004022FD">
              <w:trPr>
                <w:trHeight w:val="143"/>
              </w:trPr>
              <w:sdt>
                <w:sdtPr>
                  <w:rPr>
                    <w:rFonts w:cstheme="minorHAnsi"/>
                    <w:lang w:eastAsia="en-CA"/>
                  </w:rPr>
                  <w:alias w:val="Yes/No/NA"/>
                  <w:tag w:val="Yes/No/NA"/>
                  <w:id w:val="1698659814"/>
                  <w:placeholder>
                    <w:docPart w:val="1591C833946A4184BFAB0484F51F38CF"/>
                  </w:placeholder>
                  <w:showingPlcHdr/>
                  <w:dropDownList>
                    <w:listItem w:displayText="Choose one." w:value="Choose one."/>
                    <w:listItem w:displayText="Yes" w:value="Yes"/>
                    <w:listItem w:displayText="No" w:value="No"/>
                    <w:listItem w:displayText="NA" w:value="NA"/>
                  </w:dropDownList>
                </w:sdtPr>
                <w:sdtContent>
                  <w:tc>
                    <w:tcPr>
                      <w:tcW w:w="932" w:type="dxa"/>
                    </w:tcPr>
                    <w:p w14:paraId="7E6DC7A8" w14:textId="77777777" w:rsidR="00227BDC" w:rsidRPr="00D01762" w:rsidRDefault="00227BDC" w:rsidP="00AB2743">
                      <w:pPr>
                        <w:spacing w:after="0"/>
                        <w:contextualSpacing/>
                        <w:rPr>
                          <w:rFonts w:cstheme="minorHAnsi"/>
                          <w:lang w:eastAsia="en-CA"/>
                        </w:rPr>
                      </w:pPr>
                      <w:r w:rsidRPr="00D01762">
                        <w:rPr>
                          <w:rStyle w:val="PlaceholderText"/>
                        </w:rPr>
                        <w:t>Choose one.</w:t>
                      </w:r>
                    </w:p>
                  </w:tc>
                </w:sdtContent>
              </w:sdt>
              <w:tc>
                <w:tcPr>
                  <w:tcW w:w="4540" w:type="dxa"/>
                </w:tcPr>
                <w:p w14:paraId="549164AD" w14:textId="62F409CA" w:rsidR="00227BDC" w:rsidRPr="00D01762" w:rsidRDefault="00227BDC" w:rsidP="00AB2743">
                  <w:pPr>
                    <w:spacing w:after="0"/>
                    <w:contextualSpacing/>
                    <w:rPr>
                      <w:rFonts w:cstheme="minorHAnsi"/>
                      <w:lang w:eastAsia="en-CA"/>
                    </w:rPr>
                  </w:pPr>
                  <w:r w:rsidRPr="00D01762">
                    <w:rPr>
                      <w:lang w:eastAsia="en-CA"/>
                    </w:rPr>
                    <w:t>Recruitment procedures are not coercive, unduly influential</w:t>
                  </w:r>
                </w:p>
              </w:tc>
            </w:tr>
            <w:tr w:rsidR="00E74AF3" w:rsidRPr="00D01762" w14:paraId="759BCD88" w14:textId="77777777" w:rsidTr="004022FD">
              <w:trPr>
                <w:trHeight w:val="188"/>
              </w:trPr>
              <w:tc>
                <w:tcPr>
                  <w:tcW w:w="5472" w:type="dxa"/>
                  <w:gridSpan w:val="2"/>
                </w:tcPr>
                <w:p w14:paraId="29FD4DBB" w14:textId="77777777" w:rsidR="00E74AF3" w:rsidRPr="00D01762" w:rsidRDefault="00E74AF3" w:rsidP="00AB2743">
                  <w:pPr>
                    <w:spacing w:after="0"/>
                    <w:contextualSpacing/>
                    <w:rPr>
                      <w:rFonts w:cstheme="minorHAnsi"/>
                      <w:lang w:eastAsia="en-CA"/>
                    </w:rPr>
                  </w:pPr>
                  <w:r w:rsidRPr="00D01762">
                    <w:rPr>
                      <w:b/>
                      <w:lang w:eastAsia="en-CA"/>
                    </w:rPr>
                    <w:t>Comments:</w:t>
                  </w:r>
                </w:p>
              </w:tc>
            </w:tr>
            <w:tr w:rsidR="007244CC" w:rsidRPr="00D01762" w14:paraId="43929A3C" w14:textId="77777777" w:rsidTr="004022FD">
              <w:trPr>
                <w:trHeight w:val="188"/>
              </w:trPr>
              <w:tc>
                <w:tcPr>
                  <w:tcW w:w="5472" w:type="dxa"/>
                  <w:gridSpan w:val="2"/>
                </w:tcPr>
                <w:p w14:paraId="780A70B4" w14:textId="77777777" w:rsidR="007244CC" w:rsidRPr="00D01762" w:rsidRDefault="007244CC" w:rsidP="00AB2743">
                  <w:pPr>
                    <w:spacing w:after="0"/>
                    <w:contextualSpacing/>
                    <w:rPr>
                      <w:lang w:eastAsia="en-CA"/>
                    </w:rPr>
                  </w:pPr>
                </w:p>
              </w:tc>
            </w:tr>
          </w:tbl>
          <w:p w14:paraId="5B945DDC" w14:textId="7E41D62A" w:rsidR="00F06037" w:rsidRPr="00D01762" w:rsidRDefault="00F06037" w:rsidP="00AB2743">
            <w:pPr>
              <w:spacing w:after="0" w:line="240" w:lineRule="auto"/>
              <w:contextualSpacing/>
              <w:rPr>
                <w:lang w:val="en-CA"/>
              </w:rPr>
            </w:pPr>
          </w:p>
        </w:tc>
        <w:sdt>
          <w:sdtPr>
            <w:rPr>
              <w:lang w:val="en-CA"/>
            </w:rPr>
            <w:alias w:val="Assessment"/>
            <w:tag w:val="Assessment"/>
            <w:id w:val="1744992348"/>
            <w:placeholder>
              <w:docPart w:val="61EB49E534A54E348004D80FF09D6D6E"/>
            </w:placeholder>
            <w:dropDownList>
              <w:listItem w:displayText="Select one" w:value="Select one"/>
              <w:listItem w:displayText="Major ethics implication" w:value="Major ethics implication"/>
              <w:listItem w:displayText="Minor ethics implication" w:value="Minor ethics implication"/>
              <w:listItem w:displayText="Suggestions only" w:value="Suggestions only"/>
              <w:listItem w:displayText="Could not assess" w:value="Could not assess"/>
              <w:listItem w:displayText="No changes needed" w:value="No changes needed"/>
            </w:dropDownList>
          </w:sdtPr>
          <w:sdtContent>
            <w:tc>
              <w:tcPr>
                <w:tcW w:w="1400" w:type="dxa"/>
                <w:shd w:val="clear" w:color="auto" w:fill="auto"/>
                <w:tcMar>
                  <w:top w:w="29" w:type="dxa"/>
                  <w:left w:w="29" w:type="dxa"/>
                  <w:bottom w:w="29" w:type="dxa"/>
                  <w:right w:w="29" w:type="dxa"/>
                </w:tcMar>
              </w:tcPr>
              <w:p w14:paraId="65E1AD91" w14:textId="5C834231" w:rsidR="00F06037" w:rsidRPr="00D01762" w:rsidRDefault="005C2AE1" w:rsidP="00AB2743">
                <w:pPr>
                  <w:spacing w:after="0" w:line="240" w:lineRule="auto"/>
                  <w:contextualSpacing/>
                  <w:rPr>
                    <w:lang w:val="en-CA"/>
                  </w:rPr>
                </w:pPr>
                <w:r w:rsidRPr="00D01762">
                  <w:rPr>
                    <w:lang w:val="en-CA"/>
                  </w:rPr>
                  <w:t>Select one</w:t>
                </w:r>
              </w:p>
            </w:tc>
          </w:sdtContent>
        </w:sdt>
      </w:tr>
      <w:tr w:rsidR="00F06037" w:rsidRPr="00D01762" w14:paraId="0CAD090E" w14:textId="77777777" w:rsidTr="00074558">
        <w:tc>
          <w:tcPr>
            <w:tcW w:w="1863" w:type="dxa"/>
            <w:shd w:val="clear" w:color="auto" w:fill="auto"/>
            <w:tcMar>
              <w:top w:w="29" w:type="dxa"/>
              <w:left w:w="29" w:type="dxa"/>
              <w:bottom w:w="29" w:type="dxa"/>
              <w:right w:w="29" w:type="dxa"/>
            </w:tcMar>
          </w:tcPr>
          <w:p w14:paraId="662ED5FA" w14:textId="77777777" w:rsidR="008D411A" w:rsidRPr="00D01762" w:rsidRDefault="00F06037" w:rsidP="00C64519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lang w:val="en-CA"/>
              </w:rPr>
            </w:pPr>
            <w:bookmarkStart w:id="20" w:name="_2t5e7vaklwh5" w:colFirst="0" w:colLast="0"/>
            <w:bookmarkEnd w:id="20"/>
            <w:r w:rsidRPr="00D01762">
              <w:rPr>
                <w:lang w:val="en-CA"/>
              </w:rPr>
              <w:t>Informed Consent</w:t>
            </w:r>
          </w:p>
          <w:p w14:paraId="7119CE0C" w14:textId="77777777" w:rsidR="008D411A" w:rsidRPr="00D01762" w:rsidRDefault="008D411A" w:rsidP="008D411A">
            <w:pPr>
              <w:spacing w:after="0" w:line="240" w:lineRule="auto"/>
              <w:rPr>
                <w:lang w:val="en-CA"/>
              </w:rPr>
            </w:pPr>
          </w:p>
          <w:p w14:paraId="48BFD989" w14:textId="2A158ED3" w:rsidR="00511E59" w:rsidRPr="00D01762" w:rsidRDefault="00511E59" w:rsidP="008D411A">
            <w:pPr>
              <w:spacing w:after="0" w:line="240" w:lineRule="auto"/>
              <w:rPr>
                <w:lang w:val="en-CA"/>
              </w:rPr>
            </w:pPr>
            <w:r w:rsidRPr="00D01762">
              <w:rPr>
                <w:lang w:val="en-CA"/>
              </w:rPr>
              <w:t>See also the detailed checklist for the informed consent documents</w:t>
            </w:r>
            <w:r w:rsidR="00C64519" w:rsidRPr="00D01762">
              <w:rPr>
                <w:lang w:val="en-CA"/>
              </w:rPr>
              <w:t xml:space="preserve"> in Part 2</w:t>
            </w:r>
            <w:r w:rsidRPr="00D01762">
              <w:rPr>
                <w:lang w:val="en-CA"/>
              </w:rPr>
              <w:t xml:space="preserve"> of this checklist</w:t>
            </w:r>
            <w:r w:rsidR="00C64519" w:rsidRPr="00D01762">
              <w:rPr>
                <w:lang w:val="en-CA"/>
              </w:rPr>
              <w:t>.</w:t>
            </w:r>
          </w:p>
        </w:tc>
        <w:tc>
          <w:tcPr>
            <w:tcW w:w="1216" w:type="dxa"/>
            <w:tcMar>
              <w:top w:w="29" w:type="dxa"/>
              <w:left w:w="29" w:type="dxa"/>
              <w:bottom w:w="29" w:type="dxa"/>
              <w:right w:w="29" w:type="dxa"/>
            </w:tcMar>
          </w:tcPr>
          <w:p w14:paraId="1D6AD741" w14:textId="3A805921" w:rsidR="00F06037" w:rsidRPr="00D01762" w:rsidRDefault="00166EB6" w:rsidP="00AB2743">
            <w:pPr>
              <w:spacing w:after="0" w:line="240" w:lineRule="auto"/>
              <w:contextualSpacing/>
              <w:rPr>
                <w:lang w:val="en-CA"/>
              </w:rPr>
            </w:pPr>
            <w:r w:rsidRPr="00D01762">
              <w:rPr>
                <w:lang w:val="en-CA"/>
              </w:rPr>
              <w:t>3</w:t>
            </w:r>
          </w:p>
        </w:tc>
        <w:tc>
          <w:tcPr>
            <w:tcW w:w="5601" w:type="dxa"/>
            <w:shd w:val="clear" w:color="auto" w:fill="auto"/>
            <w:tcMar>
              <w:top w:w="29" w:type="dxa"/>
              <w:left w:w="29" w:type="dxa"/>
              <w:bottom w:w="29" w:type="dxa"/>
              <w:right w:w="29" w:type="dxa"/>
            </w:tcMar>
          </w:tcPr>
          <w:tbl>
            <w:tblPr>
              <w:tblStyle w:val="TableGridLight"/>
              <w:tblW w:w="5472" w:type="dxa"/>
              <w:tblLayout w:type="fixed"/>
              <w:tblLook w:val="04A0" w:firstRow="1" w:lastRow="0" w:firstColumn="1" w:lastColumn="0" w:noHBand="0" w:noVBand="1"/>
            </w:tblPr>
            <w:tblGrid>
              <w:gridCol w:w="932"/>
              <w:gridCol w:w="4540"/>
            </w:tblGrid>
            <w:tr w:rsidR="00166EB6" w:rsidRPr="00D01762" w14:paraId="12D46BC9" w14:textId="77777777" w:rsidTr="004022FD">
              <w:trPr>
                <w:trHeight w:val="413"/>
              </w:trPr>
              <w:sdt>
                <w:sdtPr>
                  <w:rPr>
                    <w:rFonts w:cstheme="minorHAnsi"/>
                    <w:lang w:eastAsia="en-CA"/>
                  </w:rPr>
                  <w:alias w:val="Yes/No/NA"/>
                  <w:tag w:val="Yes/No/NA"/>
                  <w:id w:val="1090744596"/>
                  <w:placeholder>
                    <w:docPart w:val="57551C73E5554299A7E6CECAB0BE5D0F"/>
                  </w:placeholder>
                  <w:showingPlcHdr/>
                  <w:dropDownList>
                    <w:listItem w:displayText="Choose one." w:value="Choose one."/>
                    <w:listItem w:displayText="Yes" w:value="Yes"/>
                    <w:listItem w:displayText="No" w:value="No"/>
                    <w:listItem w:displayText="NA" w:value="NA"/>
                  </w:dropDownList>
                </w:sdtPr>
                <w:sdtContent>
                  <w:tc>
                    <w:tcPr>
                      <w:tcW w:w="932" w:type="dxa"/>
                    </w:tcPr>
                    <w:p w14:paraId="4A8C63D1" w14:textId="77777777" w:rsidR="00166EB6" w:rsidRPr="00D01762" w:rsidRDefault="00166EB6" w:rsidP="00AB2743">
                      <w:pPr>
                        <w:spacing w:after="0"/>
                        <w:contextualSpacing/>
                        <w:rPr>
                          <w:rFonts w:cstheme="minorHAnsi"/>
                          <w:lang w:eastAsia="en-CA"/>
                        </w:rPr>
                      </w:pPr>
                      <w:r w:rsidRPr="00D01762">
                        <w:rPr>
                          <w:rStyle w:val="PlaceholderText"/>
                        </w:rPr>
                        <w:t>Choose one.</w:t>
                      </w:r>
                    </w:p>
                  </w:tc>
                </w:sdtContent>
              </w:sdt>
              <w:tc>
                <w:tcPr>
                  <w:tcW w:w="4540" w:type="dxa"/>
                </w:tcPr>
                <w:p w14:paraId="06DE223E" w14:textId="1C134A73" w:rsidR="00166EB6" w:rsidRPr="00D01762" w:rsidRDefault="00166EB6" w:rsidP="00AB2743">
                  <w:pPr>
                    <w:spacing w:after="0"/>
                    <w:contextualSpacing/>
                    <w:rPr>
                      <w:rFonts w:cstheme="minorHAnsi"/>
                      <w:lang w:eastAsia="en-CA"/>
                    </w:rPr>
                  </w:pPr>
                  <w:r w:rsidRPr="00D01762">
                    <w:rPr>
                      <w:lang w:eastAsia="en-CA"/>
                    </w:rPr>
                    <w:t xml:space="preserve">Information on the consent form </w:t>
                  </w:r>
                  <w:r w:rsidR="00157DEE" w:rsidRPr="00D01762">
                    <w:rPr>
                      <w:lang w:eastAsia="en-CA"/>
                    </w:rPr>
                    <w:t>corresponds</w:t>
                  </w:r>
                  <w:r w:rsidRPr="00D01762">
                    <w:rPr>
                      <w:lang w:eastAsia="en-CA"/>
                    </w:rPr>
                    <w:t xml:space="preserve"> to application</w:t>
                  </w:r>
                </w:p>
              </w:tc>
            </w:tr>
            <w:tr w:rsidR="00166EB6" w:rsidRPr="00D01762" w14:paraId="07C5A936" w14:textId="77777777" w:rsidTr="004022FD">
              <w:trPr>
                <w:trHeight w:val="143"/>
              </w:trPr>
              <w:sdt>
                <w:sdtPr>
                  <w:rPr>
                    <w:rFonts w:cstheme="minorHAnsi"/>
                    <w:lang w:eastAsia="en-CA"/>
                  </w:rPr>
                  <w:alias w:val="Yes/No/NA"/>
                  <w:tag w:val="Yes/No/NA"/>
                  <w:id w:val="1903104448"/>
                  <w:placeholder>
                    <w:docPart w:val="A2A020646AB543E2AC3B50854FBA028E"/>
                  </w:placeholder>
                  <w:showingPlcHdr/>
                  <w:dropDownList>
                    <w:listItem w:displayText="Choose one." w:value="Choose one."/>
                    <w:listItem w:displayText="Yes" w:value="Yes"/>
                    <w:listItem w:displayText="No" w:value="No"/>
                    <w:listItem w:displayText="NA" w:value="NA"/>
                  </w:dropDownList>
                </w:sdtPr>
                <w:sdtContent>
                  <w:tc>
                    <w:tcPr>
                      <w:tcW w:w="932" w:type="dxa"/>
                    </w:tcPr>
                    <w:p w14:paraId="7A37A787" w14:textId="77777777" w:rsidR="00166EB6" w:rsidRPr="00D01762" w:rsidRDefault="00166EB6" w:rsidP="00AB2743">
                      <w:pPr>
                        <w:spacing w:after="0"/>
                        <w:contextualSpacing/>
                        <w:rPr>
                          <w:rFonts w:cstheme="minorHAnsi"/>
                          <w:lang w:eastAsia="en-CA"/>
                        </w:rPr>
                      </w:pPr>
                      <w:r w:rsidRPr="00D01762">
                        <w:rPr>
                          <w:rStyle w:val="PlaceholderText"/>
                        </w:rPr>
                        <w:t>Choose one.</w:t>
                      </w:r>
                    </w:p>
                  </w:tc>
                </w:sdtContent>
              </w:sdt>
              <w:tc>
                <w:tcPr>
                  <w:tcW w:w="4540" w:type="dxa"/>
                </w:tcPr>
                <w:p w14:paraId="4422D802" w14:textId="35BF5600" w:rsidR="00166EB6" w:rsidRPr="00D01762" w:rsidRDefault="00166EB6" w:rsidP="00AB2743">
                  <w:pPr>
                    <w:spacing w:after="0"/>
                    <w:contextualSpacing/>
                    <w:rPr>
                      <w:rFonts w:cstheme="minorHAnsi"/>
                      <w:lang w:eastAsia="en-CA"/>
                    </w:rPr>
                  </w:pPr>
                  <w:r w:rsidRPr="00D01762">
                    <w:rPr>
                      <w:lang w:eastAsia="en-CA"/>
                    </w:rPr>
                    <w:t>Description of informed consent</w:t>
                  </w:r>
                  <w:r w:rsidR="00511E59" w:rsidRPr="00D01762">
                    <w:rPr>
                      <w:lang w:eastAsia="en-CA"/>
                    </w:rPr>
                    <w:t xml:space="preserve"> process</w:t>
                  </w:r>
                  <w:r w:rsidRPr="00D01762">
                    <w:rPr>
                      <w:lang w:eastAsia="en-CA"/>
                    </w:rPr>
                    <w:t xml:space="preserve"> is complete (if no written consent, alternative process is adequate</w:t>
                  </w:r>
                  <w:r w:rsidR="002E2E26" w:rsidRPr="00D01762">
                    <w:rPr>
                      <w:lang w:eastAsia="en-CA"/>
                    </w:rPr>
                    <w:t>)</w:t>
                  </w:r>
                </w:p>
              </w:tc>
            </w:tr>
            <w:tr w:rsidR="008F06D3" w:rsidRPr="00D01762" w14:paraId="32C2193A" w14:textId="77777777" w:rsidTr="004022FD">
              <w:trPr>
                <w:trHeight w:val="413"/>
              </w:trPr>
              <w:sdt>
                <w:sdtPr>
                  <w:rPr>
                    <w:rFonts w:cstheme="minorHAnsi"/>
                    <w:lang w:eastAsia="en-CA"/>
                  </w:rPr>
                  <w:alias w:val="Yes/No/NA"/>
                  <w:tag w:val="Yes/No/NA"/>
                  <w:id w:val="1249693390"/>
                  <w:placeholder>
                    <w:docPart w:val="A06B60DE1E964193A1A63F1AB3F5D192"/>
                  </w:placeholder>
                  <w:showingPlcHdr/>
                  <w:dropDownList>
                    <w:listItem w:displayText="Choose one." w:value="Choose one."/>
                    <w:listItem w:displayText="Yes" w:value="Yes"/>
                    <w:listItem w:displayText="No" w:value="No"/>
                    <w:listItem w:displayText="NA" w:value="NA"/>
                  </w:dropDownList>
                </w:sdtPr>
                <w:sdtContent>
                  <w:tc>
                    <w:tcPr>
                      <w:tcW w:w="932" w:type="dxa"/>
                    </w:tcPr>
                    <w:p w14:paraId="44F91FFC" w14:textId="0D74F224" w:rsidR="008F06D3" w:rsidRPr="00D01762" w:rsidRDefault="008F06D3" w:rsidP="00AB2743">
                      <w:pPr>
                        <w:spacing w:after="0"/>
                        <w:contextualSpacing/>
                        <w:rPr>
                          <w:rFonts w:cstheme="minorHAnsi"/>
                          <w:lang w:eastAsia="en-CA"/>
                        </w:rPr>
                      </w:pPr>
                      <w:r w:rsidRPr="00D01762">
                        <w:rPr>
                          <w:rStyle w:val="PlaceholderText"/>
                        </w:rPr>
                        <w:t>Choose one.</w:t>
                      </w:r>
                    </w:p>
                  </w:tc>
                </w:sdtContent>
              </w:sdt>
              <w:tc>
                <w:tcPr>
                  <w:tcW w:w="4540" w:type="dxa"/>
                </w:tcPr>
                <w:p w14:paraId="244CD633" w14:textId="3D0FB972" w:rsidR="008F06D3" w:rsidRPr="00D01762" w:rsidRDefault="008F06D3" w:rsidP="00AB2743">
                  <w:pPr>
                    <w:spacing w:after="0"/>
                    <w:contextualSpacing/>
                    <w:rPr>
                      <w:rFonts w:cstheme="minorHAnsi"/>
                      <w:lang w:eastAsia="en-CA"/>
                    </w:rPr>
                  </w:pPr>
                  <w:r w:rsidRPr="00D01762">
                    <w:rPr>
                      <w:lang w:eastAsia="en-CA"/>
                    </w:rPr>
                    <w:t>Process for handling consent if</w:t>
                  </w:r>
                  <w:r w:rsidR="008D411A" w:rsidRPr="00D01762">
                    <w:rPr>
                      <w:lang w:eastAsia="en-CA"/>
                    </w:rPr>
                    <w:t xml:space="preserve"> participant is</w:t>
                  </w:r>
                  <w:r w:rsidRPr="00D01762">
                    <w:rPr>
                      <w:lang w:eastAsia="en-CA"/>
                    </w:rPr>
                    <w:t xml:space="preserve"> not capable</w:t>
                  </w:r>
                  <w:r w:rsidR="00F93FBF" w:rsidRPr="00D01762">
                    <w:rPr>
                      <w:lang w:eastAsia="en-CA"/>
                    </w:rPr>
                    <w:t xml:space="preserve"> </w:t>
                  </w:r>
                  <w:r w:rsidRPr="00D01762">
                    <w:rPr>
                      <w:lang w:eastAsia="en-CA"/>
                    </w:rPr>
                    <w:t>is adequate</w:t>
                  </w:r>
                </w:p>
              </w:tc>
            </w:tr>
            <w:tr w:rsidR="008F06D3" w:rsidRPr="00D01762" w14:paraId="31CCEA57" w14:textId="77777777" w:rsidTr="004022FD">
              <w:trPr>
                <w:trHeight w:val="143"/>
              </w:trPr>
              <w:sdt>
                <w:sdtPr>
                  <w:rPr>
                    <w:rFonts w:cstheme="minorHAnsi"/>
                    <w:lang w:eastAsia="en-CA"/>
                  </w:rPr>
                  <w:alias w:val="Yes/No/NA"/>
                  <w:tag w:val="Yes/No/NA"/>
                  <w:id w:val="2013253670"/>
                  <w:placeholder>
                    <w:docPart w:val="89641F69E85C4ED4A893DCDEAACD6729"/>
                  </w:placeholder>
                  <w:showingPlcHdr/>
                  <w:dropDownList>
                    <w:listItem w:displayText="Choose one." w:value="Choose one."/>
                    <w:listItem w:displayText="Yes" w:value="Yes"/>
                    <w:listItem w:displayText="No" w:value="No"/>
                    <w:listItem w:displayText="NA" w:value="NA"/>
                  </w:dropDownList>
                </w:sdtPr>
                <w:sdtContent>
                  <w:tc>
                    <w:tcPr>
                      <w:tcW w:w="932" w:type="dxa"/>
                    </w:tcPr>
                    <w:p w14:paraId="5B4E9079" w14:textId="52FC9DA7" w:rsidR="008F06D3" w:rsidRPr="00D01762" w:rsidRDefault="008F06D3" w:rsidP="00AB2743">
                      <w:pPr>
                        <w:spacing w:after="0"/>
                        <w:contextualSpacing/>
                        <w:rPr>
                          <w:rFonts w:cstheme="minorHAnsi"/>
                          <w:lang w:eastAsia="en-CA"/>
                        </w:rPr>
                      </w:pPr>
                      <w:r w:rsidRPr="00D01762">
                        <w:rPr>
                          <w:rStyle w:val="PlaceholderText"/>
                        </w:rPr>
                        <w:t>Choose one.</w:t>
                      </w:r>
                    </w:p>
                  </w:tc>
                </w:sdtContent>
              </w:sdt>
              <w:tc>
                <w:tcPr>
                  <w:tcW w:w="4540" w:type="dxa"/>
                </w:tcPr>
                <w:p w14:paraId="700959F4" w14:textId="2F6A05B7" w:rsidR="008F06D3" w:rsidRPr="00D01762" w:rsidRDefault="008F06D3" w:rsidP="00AB2743">
                  <w:pPr>
                    <w:spacing w:after="0"/>
                    <w:contextualSpacing/>
                    <w:rPr>
                      <w:rFonts w:cstheme="minorHAnsi"/>
                      <w:lang w:eastAsia="en-CA"/>
                    </w:rPr>
                  </w:pPr>
                  <w:r w:rsidRPr="00D01762">
                    <w:rPr>
                      <w:lang w:eastAsia="en-CA"/>
                    </w:rPr>
                    <w:t>Process for handling withdrawal is adequate</w:t>
                  </w:r>
                </w:p>
              </w:tc>
            </w:tr>
            <w:tr w:rsidR="00F93FBF" w:rsidRPr="00D01762" w14:paraId="426DEB54" w14:textId="77777777" w:rsidTr="00F93FBF">
              <w:trPr>
                <w:trHeight w:val="125"/>
              </w:trPr>
              <w:tc>
                <w:tcPr>
                  <w:tcW w:w="5472" w:type="dxa"/>
                  <w:gridSpan w:val="2"/>
                </w:tcPr>
                <w:p w14:paraId="28182C72" w14:textId="196B97C6" w:rsidR="00F93FBF" w:rsidRPr="00D01762" w:rsidRDefault="00F93FBF" w:rsidP="00AB2743">
                  <w:pPr>
                    <w:spacing w:after="0"/>
                    <w:contextualSpacing/>
                    <w:rPr>
                      <w:rFonts w:cstheme="minorHAnsi"/>
                      <w:lang w:eastAsia="en-CA"/>
                    </w:rPr>
                  </w:pPr>
                  <w:r w:rsidRPr="00D01762">
                    <w:rPr>
                      <w:b/>
                      <w:lang w:eastAsia="en-CA"/>
                    </w:rPr>
                    <w:t>Comments:</w:t>
                  </w:r>
                </w:p>
              </w:tc>
            </w:tr>
            <w:tr w:rsidR="00F93FBF" w:rsidRPr="00D01762" w14:paraId="39A7C023" w14:textId="77777777" w:rsidTr="00F93FBF">
              <w:trPr>
                <w:trHeight w:val="70"/>
              </w:trPr>
              <w:tc>
                <w:tcPr>
                  <w:tcW w:w="5472" w:type="dxa"/>
                  <w:gridSpan w:val="2"/>
                </w:tcPr>
                <w:p w14:paraId="62D5A855" w14:textId="60524263" w:rsidR="00F93FBF" w:rsidRPr="00D01762" w:rsidRDefault="00F93FBF" w:rsidP="00AB2743">
                  <w:pPr>
                    <w:spacing w:after="0"/>
                    <w:contextualSpacing/>
                    <w:rPr>
                      <w:rFonts w:cstheme="minorHAnsi"/>
                      <w:lang w:eastAsia="en-CA"/>
                    </w:rPr>
                  </w:pPr>
                </w:p>
              </w:tc>
            </w:tr>
          </w:tbl>
          <w:p w14:paraId="03093C4F" w14:textId="4946D75D" w:rsidR="00F06037" w:rsidRPr="00D01762" w:rsidRDefault="00F06037" w:rsidP="00AB2743">
            <w:pPr>
              <w:spacing w:after="0" w:line="240" w:lineRule="auto"/>
              <w:contextualSpacing/>
              <w:rPr>
                <w:lang w:val="en-CA"/>
              </w:rPr>
            </w:pPr>
          </w:p>
        </w:tc>
        <w:sdt>
          <w:sdtPr>
            <w:rPr>
              <w:lang w:val="en-CA"/>
            </w:rPr>
            <w:alias w:val="Assessment"/>
            <w:tag w:val="Assessment"/>
            <w:id w:val="742299759"/>
            <w:placeholder>
              <w:docPart w:val="73B8ADB7852B4AF78FD6800072CB30C6"/>
            </w:placeholder>
            <w:dropDownList>
              <w:listItem w:displayText="Select one" w:value="Select one"/>
              <w:listItem w:displayText="Major ethics implication" w:value="Major ethics implication"/>
              <w:listItem w:displayText="Minor ethics implication" w:value="Minor ethics implication"/>
              <w:listItem w:displayText="Suggestions only" w:value="Suggestions only"/>
              <w:listItem w:displayText="Could not assess" w:value="Could not assess"/>
              <w:listItem w:displayText="No changes needed" w:value="No changes needed"/>
            </w:dropDownList>
          </w:sdtPr>
          <w:sdtContent>
            <w:tc>
              <w:tcPr>
                <w:tcW w:w="1400" w:type="dxa"/>
                <w:shd w:val="clear" w:color="auto" w:fill="auto"/>
                <w:tcMar>
                  <w:top w:w="29" w:type="dxa"/>
                  <w:left w:w="29" w:type="dxa"/>
                  <w:bottom w:w="29" w:type="dxa"/>
                  <w:right w:w="29" w:type="dxa"/>
                </w:tcMar>
              </w:tcPr>
              <w:p w14:paraId="145B4685" w14:textId="214B4DDE" w:rsidR="00F06037" w:rsidRPr="00D01762" w:rsidRDefault="005C2AE1" w:rsidP="00AB2743">
                <w:pPr>
                  <w:spacing w:after="0" w:line="240" w:lineRule="auto"/>
                  <w:contextualSpacing/>
                  <w:rPr>
                    <w:lang w:val="en-CA"/>
                  </w:rPr>
                </w:pPr>
                <w:r w:rsidRPr="00D01762">
                  <w:rPr>
                    <w:lang w:val="en-CA"/>
                  </w:rPr>
                  <w:t>Select one</w:t>
                </w:r>
              </w:p>
            </w:tc>
          </w:sdtContent>
        </w:sdt>
      </w:tr>
      <w:tr w:rsidR="00F06037" w:rsidRPr="00D01762" w14:paraId="771568A3" w14:textId="77777777" w:rsidTr="00074558">
        <w:tc>
          <w:tcPr>
            <w:tcW w:w="1863" w:type="dxa"/>
            <w:shd w:val="clear" w:color="auto" w:fill="auto"/>
            <w:tcMar>
              <w:top w:w="29" w:type="dxa"/>
              <w:left w:w="29" w:type="dxa"/>
              <w:bottom w:w="29" w:type="dxa"/>
              <w:right w:w="29" w:type="dxa"/>
            </w:tcMar>
          </w:tcPr>
          <w:p w14:paraId="6541130F" w14:textId="77777777" w:rsidR="00F06037" w:rsidRPr="00D01762" w:rsidRDefault="00F06037" w:rsidP="00AB2743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lang w:val="en-CA"/>
              </w:rPr>
            </w:pPr>
            <w:bookmarkStart w:id="21" w:name="_e10k3v1xqsip" w:colFirst="0" w:colLast="0"/>
            <w:bookmarkEnd w:id="21"/>
            <w:r w:rsidRPr="00D01762">
              <w:rPr>
                <w:lang w:val="en-CA"/>
              </w:rPr>
              <w:t>Collection of Personal Information</w:t>
            </w:r>
          </w:p>
        </w:tc>
        <w:tc>
          <w:tcPr>
            <w:tcW w:w="1216" w:type="dxa"/>
            <w:tcMar>
              <w:top w:w="29" w:type="dxa"/>
              <w:left w:w="29" w:type="dxa"/>
              <w:bottom w:w="29" w:type="dxa"/>
              <w:right w:w="29" w:type="dxa"/>
            </w:tcMar>
          </w:tcPr>
          <w:p w14:paraId="2CC5BB8F" w14:textId="1B522C21" w:rsidR="00F06037" w:rsidRPr="00D01762" w:rsidRDefault="00F40912" w:rsidP="00AB2743">
            <w:pPr>
              <w:spacing w:after="0" w:line="240" w:lineRule="auto"/>
              <w:contextualSpacing/>
              <w:rPr>
                <w:lang w:val="en-CA"/>
              </w:rPr>
            </w:pPr>
            <w:r w:rsidRPr="00D01762">
              <w:rPr>
                <w:lang w:val="en-CA"/>
              </w:rPr>
              <w:t>5</w:t>
            </w:r>
          </w:p>
        </w:tc>
        <w:tc>
          <w:tcPr>
            <w:tcW w:w="5601" w:type="dxa"/>
            <w:shd w:val="clear" w:color="auto" w:fill="auto"/>
            <w:tcMar>
              <w:top w:w="29" w:type="dxa"/>
              <w:left w:w="29" w:type="dxa"/>
              <w:bottom w:w="29" w:type="dxa"/>
              <w:right w:w="29" w:type="dxa"/>
            </w:tcMar>
          </w:tcPr>
          <w:tbl>
            <w:tblPr>
              <w:tblStyle w:val="TableGridLight"/>
              <w:tblW w:w="5472" w:type="dxa"/>
              <w:tblLayout w:type="fixed"/>
              <w:tblLook w:val="04A0" w:firstRow="1" w:lastRow="0" w:firstColumn="1" w:lastColumn="0" w:noHBand="0" w:noVBand="1"/>
            </w:tblPr>
            <w:tblGrid>
              <w:gridCol w:w="929"/>
              <w:gridCol w:w="4543"/>
            </w:tblGrid>
            <w:tr w:rsidR="008E0ECB" w:rsidRPr="00D01762" w14:paraId="2BBEC370" w14:textId="77777777" w:rsidTr="004022FD">
              <w:trPr>
                <w:trHeight w:val="143"/>
              </w:trPr>
              <w:sdt>
                <w:sdtPr>
                  <w:rPr>
                    <w:rFonts w:cstheme="minorHAnsi"/>
                    <w:lang w:eastAsia="en-CA"/>
                  </w:rPr>
                  <w:alias w:val="Yes/No/NA"/>
                  <w:tag w:val="Yes/No/NA"/>
                  <w:id w:val="-851651448"/>
                  <w:placeholder>
                    <w:docPart w:val="95C553DD594B437793EE6499CD3BB608"/>
                  </w:placeholder>
                  <w:showingPlcHdr/>
                  <w:dropDownList>
                    <w:listItem w:displayText="Choose one." w:value="Choose one."/>
                    <w:listItem w:displayText="Yes" w:value="Yes"/>
                    <w:listItem w:displayText="No" w:value="No"/>
                    <w:listItem w:displayText="NA" w:value="NA"/>
                  </w:dropDownList>
                </w:sdtPr>
                <w:sdtContent>
                  <w:tc>
                    <w:tcPr>
                      <w:tcW w:w="937" w:type="dxa"/>
                    </w:tcPr>
                    <w:p w14:paraId="23F65603" w14:textId="77777777" w:rsidR="008E0ECB" w:rsidRPr="00D01762" w:rsidRDefault="008E0ECB" w:rsidP="00AB2743">
                      <w:pPr>
                        <w:spacing w:after="0"/>
                        <w:contextualSpacing/>
                        <w:rPr>
                          <w:rFonts w:cstheme="minorHAnsi"/>
                          <w:lang w:eastAsia="en-CA"/>
                        </w:rPr>
                      </w:pPr>
                      <w:r w:rsidRPr="00D01762">
                        <w:rPr>
                          <w:rStyle w:val="PlaceholderText"/>
                        </w:rPr>
                        <w:t>Choose one.</w:t>
                      </w:r>
                    </w:p>
                  </w:tc>
                </w:sdtContent>
              </w:sdt>
              <w:tc>
                <w:tcPr>
                  <w:tcW w:w="4590" w:type="dxa"/>
                </w:tcPr>
                <w:p w14:paraId="3C4E87DB" w14:textId="54F6A547" w:rsidR="008E0ECB" w:rsidRPr="00D01762" w:rsidRDefault="007244CC" w:rsidP="00AB2743">
                  <w:pPr>
                    <w:spacing w:after="0"/>
                    <w:contextualSpacing/>
                    <w:rPr>
                      <w:lang w:eastAsia="en-CA"/>
                    </w:rPr>
                  </w:pPr>
                  <w:r w:rsidRPr="00D01762">
                    <w:rPr>
                      <w:lang w:eastAsia="en-CA"/>
                    </w:rPr>
                    <w:t>All identifiers from data collection instruments are addressed</w:t>
                  </w:r>
                </w:p>
              </w:tc>
            </w:tr>
            <w:tr w:rsidR="008E0ECB" w:rsidRPr="00D01762" w14:paraId="0B56FEE1" w14:textId="77777777" w:rsidTr="004022FD">
              <w:trPr>
                <w:trHeight w:val="143"/>
              </w:trPr>
              <w:sdt>
                <w:sdtPr>
                  <w:rPr>
                    <w:rFonts w:cstheme="minorHAnsi"/>
                    <w:lang w:eastAsia="en-CA"/>
                  </w:rPr>
                  <w:alias w:val="Yes/No/NA"/>
                  <w:tag w:val="Yes/No/NA"/>
                  <w:id w:val="-566646038"/>
                  <w:placeholder>
                    <w:docPart w:val="873020F369DC471697EAA639DA11F3D6"/>
                  </w:placeholder>
                  <w:showingPlcHdr/>
                  <w:dropDownList>
                    <w:listItem w:displayText="Choose one." w:value="Choose one."/>
                    <w:listItem w:displayText="Yes" w:value="Yes"/>
                    <w:listItem w:displayText="No" w:value="No"/>
                    <w:listItem w:displayText="NA" w:value="NA"/>
                  </w:dropDownList>
                </w:sdtPr>
                <w:sdtContent>
                  <w:tc>
                    <w:tcPr>
                      <w:tcW w:w="937" w:type="dxa"/>
                    </w:tcPr>
                    <w:p w14:paraId="505C6239" w14:textId="77777777" w:rsidR="008E0ECB" w:rsidRPr="00D01762" w:rsidRDefault="008E0ECB" w:rsidP="00AB2743">
                      <w:pPr>
                        <w:spacing w:after="0"/>
                        <w:contextualSpacing/>
                        <w:rPr>
                          <w:rFonts w:cstheme="minorHAnsi"/>
                          <w:lang w:eastAsia="en-CA"/>
                        </w:rPr>
                      </w:pPr>
                      <w:r w:rsidRPr="00D01762">
                        <w:rPr>
                          <w:rStyle w:val="PlaceholderText"/>
                        </w:rPr>
                        <w:t>Choose one.</w:t>
                      </w:r>
                    </w:p>
                  </w:tc>
                </w:sdtContent>
              </w:sdt>
              <w:tc>
                <w:tcPr>
                  <w:tcW w:w="4590" w:type="dxa"/>
                </w:tcPr>
                <w:p w14:paraId="033109F0" w14:textId="2460DCAE" w:rsidR="008E0ECB" w:rsidRPr="00D01762" w:rsidRDefault="007244CC" w:rsidP="00AB2743">
                  <w:pPr>
                    <w:spacing w:after="0"/>
                    <w:contextualSpacing/>
                    <w:rPr>
                      <w:lang w:eastAsia="en-CA"/>
                    </w:rPr>
                  </w:pPr>
                  <w:r w:rsidRPr="00D01762">
                    <w:rPr>
                      <w:lang w:eastAsia="en-CA"/>
                    </w:rPr>
                    <w:t xml:space="preserve">Includes </w:t>
                  </w:r>
                  <w:r w:rsidR="00C3111A" w:rsidRPr="00D01762">
                    <w:rPr>
                      <w:lang w:eastAsia="en-CA"/>
                    </w:rPr>
                    <w:t>personal information collected for administrative purposes (e.g. recruitment, incentives, feedback)</w:t>
                  </w:r>
                </w:p>
              </w:tc>
            </w:tr>
            <w:tr w:rsidR="008E0ECB" w:rsidRPr="00D01762" w14:paraId="3CF494B5" w14:textId="77777777" w:rsidTr="004022FD">
              <w:trPr>
                <w:trHeight w:val="143"/>
              </w:trPr>
              <w:sdt>
                <w:sdtPr>
                  <w:rPr>
                    <w:rFonts w:cstheme="minorHAnsi"/>
                    <w:lang w:eastAsia="en-CA"/>
                  </w:rPr>
                  <w:alias w:val="Yes/No/NA"/>
                  <w:tag w:val="Yes/No/NA"/>
                  <w:id w:val="-209180557"/>
                  <w:placeholder>
                    <w:docPart w:val="88182C09D5314376A7EB93D608137EEA"/>
                  </w:placeholder>
                  <w:showingPlcHdr/>
                  <w:dropDownList>
                    <w:listItem w:displayText="Choose one." w:value="Choose one."/>
                    <w:listItem w:displayText="Yes" w:value="Yes"/>
                    <w:listItem w:displayText="No" w:value="No"/>
                    <w:listItem w:displayText="NA" w:value="NA"/>
                  </w:dropDownList>
                </w:sdtPr>
                <w:sdtContent>
                  <w:tc>
                    <w:tcPr>
                      <w:tcW w:w="937" w:type="dxa"/>
                    </w:tcPr>
                    <w:p w14:paraId="681A1B90" w14:textId="77777777" w:rsidR="008E0ECB" w:rsidRPr="00D01762" w:rsidRDefault="008E0ECB" w:rsidP="00AB2743">
                      <w:pPr>
                        <w:spacing w:after="0"/>
                        <w:contextualSpacing/>
                        <w:rPr>
                          <w:rFonts w:cstheme="minorHAnsi"/>
                          <w:lang w:eastAsia="en-CA"/>
                        </w:rPr>
                      </w:pPr>
                      <w:r w:rsidRPr="00D01762">
                        <w:rPr>
                          <w:rStyle w:val="PlaceholderText"/>
                        </w:rPr>
                        <w:t>Choose one.</w:t>
                      </w:r>
                    </w:p>
                  </w:tc>
                </w:sdtContent>
              </w:sdt>
              <w:tc>
                <w:tcPr>
                  <w:tcW w:w="4590" w:type="dxa"/>
                </w:tcPr>
                <w:p w14:paraId="4CA04E9C" w14:textId="57DEF53A" w:rsidR="008E0ECB" w:rsidRPr="00D01762" w:rsidRDefault="00C3111A" w:rsidP="00AB2743">
                  <w:pPr>
                    <w:spacing w:after="0"/>
                    <w:contextualSpacing/>
                    <w:rPr>
                      <w:lang w:eastAsia="en-CA"/>
                    </w:rPr>
                  </w:pPr>
                  <w:r w:rsidRPr="00D01762">
                    <w:rPr>
                      <w:lang w:eastAsia="en-CA"/>
                    </w:rPr>
                    <w:t>Collection is explained and justified for all identifiers</w:t>
                  </w:r>
                </w:p>
              </w:tc>
            </w:tr>
            <w:tr w:rsidR="00C3111A" w:rsidRPr="00D01762" w14:paraId="4AF5E0F9" w14:textId="77777777" w:rsidTr="004022FD">
              <w:trPr>
                <w:trHeight w:val="143"/>
              </w:trPr>
              <w:sdt>
                <w:sdtPr>
                  <w:rPr>
                    <w:rFonts w:cstheme="minorHAnsi"/>
                    <w:lang w:eastAsia="en-CA"/>
                  </w:rPr>
                  <w:alias w:val="Yes/No/NA"/>
                  <w:tag w:val="Yes/No/NA"/>
                  <w:id w:val="1112857824"/>
                  <w:placeholder>
                    <w:docPart w:val="090ACD32EA9944C0AFA9C0ADAF90FC48"/>
                  </w:placeholder>
                  <w:showingPlcHdr/>
                  <w:dropDownList>
                    <w:listItem w:displayText="Choose one." w:value="Choose one."/>
                    <w:listItem w:displayText="Yes" w:value="Yes"/>
                    <w:listItem w:displayText="No" w:value="No"/>
                    <w:listItem w:displayText="NA" w:value="NA"/>
                  </w:dropDownList>
                </w:sdtPr>
                <w:sdtContent>
                  <w:tc>
                    <w:tcPr>
                      <w:tcW w:w="937" w:type="dxa"/>
                    </w:tcPr>
                    <w:p w14:paraId="66985DDF" w14:textId="6DABFAFD" w:rsidR="00C3111A" w:rsidRPr="00D01762" w:rsidRDefault="00C3111A" w:rsidP="00AB2743">
                      <w:pPr>
                        <w:spacing w:after="0"/>
                        <w:contextualSpacing/>
                        <w:rPr>
                          <w:rFonts w:cstheme="minorHAnsi"/>
                          <w:lang w:eastAsia="en-CA"/>
                        </w:rPr>
                      </w:pPr>
                      <w:r w:rsidRPr="00D01762">
                        <w:rPr>
                          <w:rStyle w:val="PlaceholderText"/>
                        </w:rPr>
                        <w:t>Choose one.</w:t>
                      </w:r>
                    </w:p>
                  </w:tc>
                </w:sdtContent>
              </w:sdt>
              <w:tc>
                <w:tcPr>
                  <w:tcW w:w="4590" w:type="dxa"/>
                </w:tcPr>
                <w:p w14:paraId="7E562C7E" w14:textId="5C7166BD" w:rsidR="00C3111A" w:rsidRPr="00D01762" w:rsidRDefault="00C3111A" w:rsidP="00AB2743">
                  <w:pPr>
                    <w:spacing w:after="0"/>
                    <w:contextualSpacing/>
                    <w:rPr>
                      <w:lang w:eastAsia="en-CA"/>
                    </w:rPr>
                  </w:pPr>
                  <w:r w:rsidRPr="00D01762">
                    <w:rPr>
                      <w:lang w:eastAsia="en-CA"/>
                    </w:rPr>
                    <w:t>Appropriate terms used for collection of demographic information (e.g. gender)</w:t>
                  </w:r>
                </w:p>
              </w:tc>
            </w:tr>
            <w:tr w:rsidR="004022FD" w:rsidRPr="00D01762" w14:paraId="1084F184" w14:textId="77777777" w:rsidTr="004022FD">
              <w:trPr>
                <w:trHeight w:val="143"/>
              </w:trPr>
              <w:tc>
                <w:tcPr>
                  <w:tcW w:w="5527" w:type="dxa"/>
                  <w:gridSpan w:val="2"/>
                </w:tcPr>
                <w:p w14:paraId="40AEE49B" w14:textId="128EF9D5" w:rsidR="004022FD" w:rsidRPr="00D01762" w:rsidRDefault="004022FD" w:rsidP="00AB2743">
                  <w:pPr>
                    <w:spacing w:after="0"/>
                    <w:contextualSpacing/>
                    <w:rPr>
                      <w:lang w:eastAsia="en-CA"/>
                    </w:rPr>
                  </w:pPr>
                  <w:r w:rsidRPr="00D01762">
                    <w:rPr>
                      <w:b/>
                      <w:lang w:eastAsia="en-CA"/>
                    </w:rPr>
                    <w:t>Comments:</w:t>
                  </w:r>
                </w:p>
              </w:tc>
            </w:tr>
            <w:tr w:rsidR="00C3111A" w:rsidRPr="00D01762" w14:paraId="50C4423C" w14:textId="77777777" w:rsidTr="004022FD">
              <w:trPr>
                <w:trHeight w:val="188"/>
              </w:trPr>
              <w:tc>
                <w:tcPr>
                  <w:tcW w:w="5527" w:type="dxa"/>
                  <w:gridSpan w:val="2"/>
                </w:tcPr>
                <w:p w14:paraId="024CA0DF" w14:textId="11BA9722" w:rsidR="00C3111A" w:rsidRPr="00D01762" w:rsidRDefault="00C3111A" w:rsidP="00AB2743">
                  <w:pPr>
                    <w:spacing w:after="0"/>
                    <w:contextualSpacing/>
                    <w:rPr>
                      <w:rFonts w:cstheme="minorHAnsi"/>
                      <w:lang w:eastAsia="en-CA"/>
                    </w:rPr>
                  </w:pPr>
                </w:p>
              </w:tc>
            </w:tr>
          </w:tbl>
          <w:p w14:paraId="67D2ECBF" w14:textId="057F35EF" w:rsidR="00F06037" w:rsidRPr="00D01762" w:rsidRDefault="00F06037" w:rsidP="00AB2743">
            <w:pPr>
              <w:spacing w:after="0" w:line="240" w:lineRule="auto"/>
              <w:contextualSpacing/>
              <w:rPr>
                <w:lang w:val="en-CA"/>
              </w:rPr>
            </w:pPr>
          </w:p>
        </w:tc>
        <w:sdt>
          <w:sdtPr>
            <w:rPr>
              <w:lang w:val="en-CA"/>
            </w:rPr>
            <w:alias w:val="Assessment"/>
            <w:tag w:val="Assessment"/>
            <w:id w:val="-340934758"/>
            <w:placeholder>
              <w:docPart w:val="C20323DE2F50411DBFBFA13F22FB2DA5"/>
            </w:placeholder>
            <w:dropDownList>
              <w:listItem w:displayText="Select one" w:value="Select one"/>
              <w:listItem w:displayText="Major ethics implication" w:value="Major ethics implication"/>
              <w:listItem w:displayText="Minor ethics implication" w:value="Minor ethics implication"/>
              <w:listItem w:displayText="Suggestions only" w:value="Suggestions only"/>
              <w:listItem w:displayText="Could not assess" w:value="Could not assess"/>
              <w:listItem w:displayText="No changes needed" w:value="No changes needed"/>
            </w:dropDownList>
          </w:sdtPr>
          <w:sdtContent>
            <w:tc>
              <w:tcPr>
                <w:tcW w:w="1400" w:type="dxa"/>
                <w:shd w:val="clear" w:color="auto" w:fill="auto"/>
                <w:tcMar>
                  <w:top w:w="29" w:type="dxa"/>
                  <w:left w:w="29" w:type="dxa"/>
                  <w:bottom w:w="29" w:type="dxa"/>
                  <w:right w:w="29" w:type="dxa"/>
                </w:tcMar>
              </w:tcPr>
              <w:p w14:paraId="21D15778" w14:textId="670A6D93" w:rsidR="00F06037" w:rsidRPr="00D01762" w:rsidRDefault="005C2AE1" w:rsidP="00AB2743">
                <w:pPr>
                  <w:spacing w:after="0" w:line="240" w:lineRule="auto"/>
                  <w:contextualSpacing/>
                  <w:rPr>
                    <w:lang w:val="en-CA"/>
                  </w:rPr>
                </w:pPr>
                <w:r w:rsidRPr="00D01762">
                  <w:rPr>
                    <w:lang w:val="en-CA"/>
                  </w:rPr>
                  <w:t>Select one</w:t>
                </w:r>
              </w:p>
            </w:tc>
          </w:sdtContent>
        </w:sdt>
      </w:tr>
      <w:tr w:rsidR="00F06037" w:rsidRPr="00D01762" w14:paraId="11F54696" w14:textId="77777777" w:rsidTr="00074558">
        <w:tc>
          <w:tcPr>
            <w:tcW w:w="1863" w:type="dxa"/>
            <w:shd w:val="clear" w:color="auto" w:fill="auto"/>
            <w:tcMar>
              <w:top w:w="29" w:type="dxa"/>
              <w:left w:w="29" w:type="dxa"/>
              <w:bottom w:w="29" w:type="dxa"/>
              <w:right w:w="29" w:type="dxa"/>
            </w:tcMar>
          </w:tcPr>
          <w:p w14:paraId="0B5C3173" w14:textId="77777777" w:rsidR="00F06037" w:rsidRPr="00D01762" w:rsidRDefault="00F06037" w:rsidP="00AB2743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lang w:val="en-CA"/>
              </w:rPr>
            </w:pPr>
            <w:bookmarkStart w:id="22" w:name="_xtbuaesqytrp" w:colFirst="0" w:colLast="0"/>
            <w:bookmarkEnd w:id="22"/>
            <w:r w:rsidRPr="00D01762">
              <w:rPr>
                <w:lang w:val="en-CA"/>
              </w:rPr>
              <w:t>Confidentiality</w:t>
            </w:r>
          </w:p>
        </w:tc>
        <w:tc>
          <w:tcPr>
            <w:tcW w:w="1216" w:type="dxa"/>
            <w:tcMar>
              <w:top w:w="29" w:type="dxa"/>
              <w:left w:w="29" w:type="dxa"/>
              <w:bottom w:w="29" w:type="dxa"/>
              <w:right w:w="29" w:type="dxa"/>
            </w:tcMar>
          </w:tcPr>
          <w:p w14:paraId="32B7493B" w14:textId="62458FBF" w:rsidR="00F06037" w:rsidRPr="00D01762" w:rsidRDefault="00F06037" w:rsidP="00AB2743">
            <w:pPr>
              <w:spacing w:after="0" w:line="240" w:lineRule="auto"/>
              <w:contextualSpacing/>
              <w:rPr>
                <w:lang w:val="en-CA"/>
              </w:rPr>
            </w:pPr>
          </w:p>
        </w:tc>
        <w:tc>
          <w:tcPr>
            <w:tcW w:w="5601" w:type="dxa"/>
            <w:shd w:val="clear" w:color="auto" w:fill="auto"/>
            <w:tcMar>
              <w:top w:w="29" w:type="dxa"/>
              <w:left w:w="29" w:type="dxa"/>
              <w:bottom w:w="29" w:type="dxa"/>
              <w:right w:w="29" w:type="dxa"/>
            </w:tcMar>
          </w:tcPr>
          <w:tbl>
            <w:tblPr>
              <w:tblStyle w:val="TableGridLight"/>
              <w:tblW w:w="5472" w:type="dxa"/>
              <w:tblLayout w:type="fixed"/>
              <w:tblLook w:val="04A0" w:firstRow="1" w:lastRow="0" w:firstColumn="1" w:lastColumn="0" w:noHBand="0" w:noVBand="1"/>
            </w:tblPr>
            <w:tblGrid>
              <w:gridCol w:w="932"/>
              <w:gridCol w:w="4540"/>
            </w:tblGrid>
            <w:tr w:rsidR="008E0ECB" w:rsidRPr="00D01762" w14:paraId="3FC6AC2D" w14:textId="77777777" w:rsidTr="004022FD">
              <w:trPr>
                <w:trHeight w:val="143"/>
              </w:trPr>
              <w:sdt>
                <w:sdtPr>
                  <w:rPr>
                    <w:rFonts w:cstheme="minorHAnsi"/>
                    <w:lang w:eastAsia="en-CA"/>
                  </w:rPr>
                  <w:alias w:val="Yes/No/NA"/>
                  <w:tag w:val="Yes/No/NA"/>
                  <w:id w:val="422612205"/>
                  <w:placeholder>
                    <w:docPart w:val="59D51117CE8C4531AC56B7361D8E807B"/>
                  </w:placeholder>
                  <w:showingPlcHdr/>
                  <w:dropDownList>
                    <w:listItem w:displayText="Choose one." w:value="Choose one."/>
                    <w:listItem w:displayText="Yes" w:value="Yes"/>
                    <w:listItem w:displayText="No" w:value="No"/>
                    <w:listItem w:displayText="NA" w:value="NA"/>
                  </w:dropDownList>
                </w:sdtPr>
                <w:sdtContent>
                  <w:tc>
                    <w:tcPr>
                      <w:tcW w:w="932" w:type="dxa"/>
                    </w:tcPr>
                    <w:p w14:paraId="76F3E425" w14:textId="77777777" w:rsidR="008E0ECB" w:rsidRPr="00D01762" w:rsidRDefault="008E0ECB" w:rsidP="00AB2743">
                      <w:pPr>
                        <w:spacing w:after="0"/>
                        <w:contextualSpacing/>
                        <w:rPr>
                          <w:rFonts w:cstheme="minorHAnsi"/>
                          <w:lang w:eastAsia="en-CA"/>
                        </w:rPr>
                      </w:pPr>
                      <w:r w:rsidRPr="00D01762">
                        <w:rPr>
                          <w:rStyle w:val="PlaceholderText"/>
                        </w:rPr>
                        <w:t>Choose one.</w:t>
                      </w:r>
                    </w:p>
                  </w:tc>
                </w:sdtContent>
              </w:sdt>
              <w:tc>
                <w:tcPr>
                  <w:tcW w:w="4540" w:type="dxa"/>
                </w:tcPr>
                <w:p w14:paraId="05844E90" w14:textId="452DBC2D" w:rsidR="008E0ECB" w:rsidRPr="00D01762" w:rsidRDefault="00E650B3" w:rsidP="00AB2743">
                  <w:pPr>
                    <w:spacing w:after="0"/>
                    <w:contextualSpacing/>
                    <w:rPr>
                      <w:lang w:eastAsia="en-CA"/>
                    </w:rPr>
                  </w:pPr>
                  <w:r w:rsidRPr="00D01762">
                    <w:rPr>
                      <w:lang w:eastAsia="en-CA"/>
                    </w:rPr>
                    <w:t>Demonstrates how confidentiality will be maintained</w:t>
                  </w:r>
                </w:p>
              </w:tc>
            </w:tr>
            <w:tr w:rsidR="008E0ECB" w:rsidRPr="00D01762" w14:paraId="3F0E477A" w14:textId="77777777" w:rsidTr="004022FD">
              <w:trPr>
                <w:trHeight w:val="143"/>
              </w:trPr>
              <w:sdt>
                <w:sdtPr>
                  <w:rPr>
                    <w:rFonts w:cstheme="minorHAnsi"/>
                    <w:lang w:eastAsia="en-CA"/>
                  </w:rPr>
                  <w:alias w:val="Yes/No/NA"/>
                  <w:tag w:val="Yes/No/NA"/>
                  <w:id w:val="-1107658779"/>
                  <w:placeholder>
                    <w:docPart w:val="4D2A5EF82FA64C759924B77CA6850727"/>
                  </w:placeholder>
                  <w:showingPlcHdr/>
                  <w:dropDownList>
                    <w:listItem w:displayText="Choose one." w:value="Choose one."/>
                    <w:listItem w:displayText="Yes" w:value="Yes"/>
                    <w:listItem w:displayText="No" w:value="No"/>
                    <w:listItem w:displayText="NA" w:value="NA"/>
                  </w:dropDownList>
                </w:sdtPr>
                <w:sdtContent>
                  <w:tc>
                    <w:tcPr>
                      <w:tcW w:w="932" w:type="dxa"/>
                    </w:tcPr>
                    <w:p w14:paraId="43C80739" w14:textId="77777777" w:rsidR="008E0ECB" w:rsidRPr="00D01762" w:rsidRDefault="008E0ECB" w:rsidP="00AB2743">
                      <w:pPr>
                        <w:spacing w:after="0"/>
                        <w:contextualSpacing/>
                        <w:rPr>
                          <w:rFonts w:cstheme="minorHAnsi"/>
                          <w:lang w:eastAsia="en-CA"/>
                        </w:rPr>
                      </w:pPr>
                      <w:r w:rsidRPr="00D01762">
                        <w:rPr>
                          <w:rStyle w:val="PlaceholderText"/>
                        </w:rPr>
                        <w:t>Choose one.</w:t>
                      </w:r>
                    </w:p>
                  </w:tc>
                </w:sdtContent>
              </w:sdt>
              <w:tc>
                <w:tcPr>
                  <w:tcW w:w="4540" w:type="dxa"/>
                </w:tcPr>
                <w:p w14:paraId="6BC9FD7B" w14:textId="5CF81F39" w:rsidR="008E0ECB" w:rsidRPr="00D01762" w:rsidRDefault="00E650B3" w:rsidP="00AB2743">
                  <w:pPr>
                    <w:spacing w:after="0"/>
                    <w:contextualSpacing/>
                    <w:rPr>
                      <w:lang w:eastAsia="en-CA"/>
                    </w:rPr>
                  </w:pPr>
                  <w:r w:rsidRPr="00D01762">
                    <w:rPr>
                      <w:lang w:eastAsia="en-CA"/>
                    </w:rPr>
                    <w:t>Explains procedure to obtain participant consent to include identifiable information</w:t>
                  </w:r>
                </w:p>
              </w:tc>
            </w:tr>
            <w:tr w:rsidR="008E0ECB" w:rsidRPr="00D01762" w14:paraId="58B8BAE4" w14:textId="77777777" w:rsidTr="004022FD">
              <w:trPr>
                <w:trHeight w:val="143"/>
              </w:trPr>
              <w:sdt>
                <w:sdtPr>
                  <w:rPr>
                    <w:rFonts w:cstheme="minorHAnsi"/>
                    <w:lang w:eastAsia="en-CA"/>
                  </w:rPr>
                  <w:alias w:val="Yes/No/NA"/>
                  <w:tag w:val="Yes/No/NA"/>
                  <w:id w:val="-943833815"/>
                  <w:placeholder>
                    <w:docPart w:val="CB5208EB118D42BF94B652CBAD50399E"/>
                  </w:placeholder>
                  <w:showingPlcHdr/>
                  <w:dropDownList>
                    <w:listItem w:displayText="Choose one." w:value="Choose one."/>
                    <w:listItem w:displayText="Yes" w:value="Yes"/>
                    <w:listItem w:displayText="No" w:value="No"/>
                    <w:listItem w:displayText="NA" w:value="NA"/>
                  </w:dropDownList>
                </w:sdtPr>
                <w:sdtContent>
                  <w:tc>
                    <w:tcPr>
                      <w:tcW w:w="932" w:type="dxa"/>
                    </w:tcPr>
                    <w:p w14:paraId="0EC929AA" w14:textId="77777777" w:rsidR="008E0ECB" w:rsidRPr="00D01762" w:rsidRDefault="008E0ECB" w:rsidP="00AB2743">
                      <w:pPr>
                        <w:spacing w:after="0"/>
                        <w:contextualSpacing/>
                        <w:rPr>
                          <w:rFonts w:cstheme="minorHAnsi"/>
                          <w:lang w:eastAsia="en-CA"/>
                        </w:rPr>
                      </w:pPr>
                      <w:r w:rsidRPr="00D01762">
                        <w:rPr>
                          <w:rStyle w:val="PlaceholderText"/>
                        </w:rPr>
                        <w:t>Choose one.</w:t>
                      </w:r>
                    </w:p>
                  </w:tc>
                </w:sdtContent>
              </w:sdt>
              <w:tc>
                <w:tcPr>
                  <w:tcW w:w="4540" w:type="dxa"/>
                </w:tcPr>
                <w:p w14:paraId="56501169" w14:textId="456D2710" w:rsidR="008E0ECB" w:rsidRPr="00D01762" w:rsidRDefault="00E650B3" w:rsidP="00AB2743">
                  <w:pPr>
                    <w:spacing w:after="0"/>
                    <w:contextualSpacing/>
                    <w:rPr>
                      <w:lang w:eastAsia="en-CA"/>
                    </w:rPr>
                  </w:pPr>
                  <w:r w:rsidRPr="00D01762">
                    <w:rPr>
                      <w:lang w:eastAsia="en-CA"/>
                    </w:rPr>
                    <w:t>Coding procedure and storage are adequate</w:t>
                  </w:r>
                  <w:r w:rsidR="00304523" w:rsidRPr="00D01762">
                    <w:rPr>
                      <w:lang w:eastAsia="en-CA"/>
                    </w:rPr>
                    <w:t>, e.g. identifiers and data are stored separately</w:t>
                  </w:r>
                </w:p>
              </w:tc>
            </w:tr>
            <w:tr w:rsidR="00E650B3" w:rsidRPr="00D01762" w14:paraId="0BA014A0" w14:textId="77777777" w:rsidTr="004022FD">
              <w:trPr>
                <w:trHeight w:val="143"/>
              </w:trPr>
              <w:tc>
                <w:tcPr>
                  <w:tcW w:w="5472" w:type="dxa"/>
                  <w:gridSpan w:val="2"/>
                </w:tcPr>
                <w:p w14:paraId="4729048B" w14:textId="7990F595" w:rsidR="00E650B3" w:rsidRPr="00D01762" w:rsidRDefault="00E650B3" w:rsidP="00AB2743">
                  <w:pPr>
                    <w:spacing w:after="0"/>
                    <w:contextualSpacing/>
                    <w:rPr>
                      <w:lang w:eastAsia="en-CA"/>
                    </w:rPr>
                  </w:pPr>
                  <w:r w:rsidRPr="00D01762">
                    <w:rPr>
                      <w:b/>
                      <w:lang w:eastAsia="en-CA"/>
                    </w:rPr>
                    <w:t>Comments:</w:t>
                  </w:r>
                </w:p>
              </w:tc>
            </w:tr>
            <w:tr w:rsidR="00E650B3" w:rsidRPr="00D01762" w14:paraId="38FB929A" w14:textId="77777777" w:rsidTr="004022FD">
              <w:trPr>
                <w:trHeight w:val="188"/>
              </w:trPr>
              <w:tc>
                <w:tcPr>
                  <w:tcW w:w="5472" w:type="dxa"/>
                  <w:gridSpan w:val="2"/>
                </w:tcPr>
                <w:p w14:paraId="50CBE420" w14:textId="3FE610A7" w:rsidR="00E650B3" w:rsidRPr="00D01762" w:rsidRDefault="00E650B3" w:rsidP="00AB2743">
                  <w:pPr>
                    <w:spacing w:after="0"/>
                    <w:contextualSpacing/>
                    <w:rPr>
                      <w:rFonts w:cstheme="minorHAnsi"/>
                      <w:lang w:eastAsia="en-CA"/>
                    </w:rPr>
                  </w:pPr>
                </w:p>
              </w:tc>
            </w:tr>
          </w:tbl>
          <w:p w14:paraId="7F538569" w14:textId="59218446" w:rsidR="00F06037" w:rsidRPr="00D01762" w:rsidRDefault="00F06037" w:rsidP="00AB2743">
            <w:pPr>
              <w:spacing w:after="0" w:line="240" w:lineRule="auto"/>
              <w:contextualSpacing/>
              <w:rPr>
                <w:lang w:val="en-CA"/>
              </w:rPr>
            </w:pPr>
          </w:p>
        </w:tc>
        <w:sdt>
          <w:sdtPr>
            <w:rPr>
              <w:lang w:val="en-CA"/>
            </w:rPr>
            <w:alias w:val="Assessment"/>
            <w:tag w:val="Assessment"/>
            <w:id w:val="-1116514672"/>
            <w:placeholder>
              <w:docPart w:val="138B72E07B2D497CA791128692BC0941"/>
            </w:placeholder>
            <w:dropDownList>
              <w:listItem w:displayText="Select one" w:value="Select one"/>
              <w:listItem w:displayText="Major ethics implication" w:value="Major ethics implication"/>
              <w:listItem w:displayText="Minor ethics implication" w:value="Minor ethics implication"/>
              <w:listItem w:displayText="Suggestions only" w:value="Suggestions only"/>
              <w:listItem w:displayText="Could not assess" w:value="Could not assess"/>
              <w:listItem w:displayText="No changes needed" w:value="No changes needed"/>
            </w:dropDownList>
          </w:sdtPr>
          <w:sdtContent>
            <w:tc>
              <w:tcPr>
                <w:tcW w:w="1400" w:type="dxa"/>
                <w:shd w:val="clear" w:color="auto" w:fill="auto"/>
                <w:tcMar>
                  <w:top w:w="29" w:type="dxa"/>
                  <w:left w:w="29" w:type="dxa"/>
                  <w:bottom w:w="29" w:type="dxa"/>
                  <w:right w:w="29" w:type="dxa"/>
                </w:tcMar>
              </w:tcPr>
              <w:p w14:paraId="4231F79E" w14:textId="12CBD71F" w:rsidR="00F06037" w:rsidRPr="00D01762" w:rsidRDefault="005C2AE1" w:rsidP="00AB2743">
                <w:pPr>
                  <w:spacing w:after="0" w:line="240" w:lineRule="auto"/>
                  <w:contextualSpacing/>
                  <w:rPr>
                    <w:lang w:val="en-CA"/>
                  </w:rPr>
                </w:pPr>
                <w:r w:rsidRPr="00D01762">
                  <w:rPr>
                    <w:lang w:val="en-CA"/>
                  </w:rPr>
                  <w:t>Select one</w:t>
                </w:r>
              </w:p>
            </w:tc>
          </w:sdtContent>
        </w:sdt>
      </w:tr>
      <w:tr w:rsidR="00F06037" w:rsidRPr="00D01762" w14:paraId="55D306D7" w14:textId="77777777" w:rsidTr="00074558">
        <w:tc>
          <w:tcPr>
            <w:tcW w:w="1863" w:type="dxa"/>
            <w:shd w:val="clear" w:color="auto" w:fill="auto"/>
            <w:tcMar>
              <w:top w:w="29" w:type="dxa"/>
              <w:left w:w="29" w:type="dxa"/>
              <w:bottom w:w="29" w:type="dxa"/>
              <w:right w:w="29" w:type="dxa"/>
            </w:tcMar>
          </w:tcPr>
          <w:p w14:paraId="09A1A856" w14:textId="76584E2A" w:rsidR="00304523" w:rsidRPr="00D01762" w:rsidRDefault="00F06037" w:rsidP="00304523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lang w:val="en-CA"/>
              </w:rPr>
            </w:pPr>
            <w:bookmarkStart w:id="23" w:name="_bnug9x7zz3jb" w:colFirst="0" w:colLast="0"/>
            <w:bookmarkEnd w:id="23"/>
            <w:r w:rsidRPr="00D01762">
              <w:rPr>
                <w:lang w:val="en-CA"/>
              </w:rPr>
              <w:t>Storage and Protection of Information</w:t>
            </w:r>
            <w:r w:rsidR="00304523" w:rsidRPr="00D01762">
              <w:rPr>
                <w:lang w:val="en-CA"/>
              </w:rPr>
              <w:t xml:space="preserve"> (Data at rest)</w:t>
            </w:r>
          </w:p>
        </w:tc>
        <w:tc>
          <w:tcPr>
            <w:tcW w:w="1216" w:type="dxa"/>
            <w:tcMar>
              <w:top w:w="29" w:type="dxa"/>
              <w:left w:w="29" w:type="dxa"/>
              <w:bottom w:w="29" w:type="dxa"/>
              <w:right w:w="29" w:type="dxa"/>
            </w:tcMar>
          </w:tcPr>
          <w:p w14:paraId="42963DEA" w14:textId="21A88674" w:rsidR="00F06037" w:rsidRPr="00D01762" w:rsidRDefault="00F06037" w:rsidP="00AB2743">
            <w:pPr>
              <w:spacing w:after="0" w:line="240" w:lineRule="auto"/>
              <w:contextualSpacing/>
              <w:rPr>
                <w:lang w:val="en-CA"/>
              </w:rPr>
            </w:pPr>
          </w:p>
        </w:tc>
        <w:tc>
          <w:tcPr>
            <w:tcW w:w="5601" w:type="dxa"/>
            <w:shd w:val="clear" w:color="auto" w:fill="auto"/>
            <w:tcMar>
              <w:top w:w="29" w:type="dxa"/>
              <w:left w:w="29" w:type="dxa"/>
              <w:bottom w:w="29" w:type="dxa"/>
              <w:right w:w="29" w:type="dxa"/>
            </w:tcMar>
          </w:tcPr>
          <w:tbl>
            <w:tblPr>
              <w:tblStyle w:val="TableGridLight"/>
              <w:tblW w:w="5527" w:type="dxa"/>
              <w:tblLayout w:type="fixed"/>
              <w:tblLook w:val="04A0" w:firstRow="1" w:lastRow="0" w:firstColumn="1" w:lastColumn="0" w:noHBand="0" w:noVBand="1"/>
            </w:tblPr>
            <w:tblGrid>
              <w:gridCol w:w="932"/>
              <w:gridCol w:w="4595"/>
            </w:tblGrid>
            <w:tr w:rsidR="008E0ECB" w:rsidRPr="00D01762" w14:paraId="3BDDB7E2" w14:textId="77777777" w:rsidTr="004022FD">
              <w:trPr>
                <w:trHeight w:val="143"/>
              </w:trPr>
              <w:sdt>
                <w:sdtPr>
                  <w:rPr>
                    <w:rFonts w:cstheme="minorHAnsi"/>
                    <w:lang w:eastAsia="en-CA"/>
                  </w:rPr>
                  <w:alias w:val="Yes/No/NA"/>
                  <w:tag w:val="Yes/No/NA"/>
                  <w:id w:val="1680702907"/>
                  <w:placeholder>
                    <w:docPart w:val="68333F1EDD84426FB5B5EE3F6D60DA22"/>
                  </w:placeholder>
                  <w:showingPlcHdr/>
                  <w:dropDownList>
                    <w:listItem w:displayText="Choose one." w:value="Choose one."/>
                    <w:listItem w:displayText="Yes" w:value="Yes"/>
                    <w:listItem w:displayText="No" w:value="No"/>
                    <w:listItem w:displayText="NA" w:value="NA"/>
                  </w:dropDownList>
                </w:sdtPr>
                <w:sdtContent>
                  <w:tc>
                    <w:tcPr>
                      <w:tcW w:w="932" w:type="dxa"/>
                    </w:tcPr>
                    <w:p w14:paraId="01766917" w14:textId="77777777" w:rsidR="008E0ECB" w:rsidRPr="00D01762" w:rsidRDefault="008E0ECB" w:rsidP="00AB2743">
                      <w:pPr>
                        <w:spacing w:after="0"/>
                        <w:contextualSpacing/>
                        <w:rPr>
                          <w:rFonts w:cstheme="minorHAnsi"/>
                          <w:lang w:eastAsia="en-CA"/>
                        </w:rPr>
                      </w:pPr>
                      <w:r w:rsidRPr="00D01762">
                        <w:rPr>
                          <w:rStyle w:val="PlaceholderText"/>
                        </w:rPr>
                        <w:t>Choose one.</w:t>
                      </w:r>
                    </w:p>
                  </w:tc>
                </w:sdtContent>
              </w:sdt>
              <w:tc>
                <w:tcPr>
                  <w:tcW w:w="4595" w:type="dxa"/>
                </w:tcPr>
                <w:p w14:paraId="36AA3C72" w14:textId="32B91315" w:rsidR="008E0ECB" w:rsidRPr="00D01762" w:rsidRDefault="00304523" w:rsidP="00AB2743">
                  <w:pPr>
                    <w:spacing w:after="0"/>
                    <w:contextualSpacing/>
                    <w:rPr>
                      <w:lang w:eastAsia="en-CA"/>
                    </w:rPr>
                  </w:pPr>
                  <w:r w:rsidRPr="00D01762">
                    <w:rPr>
                      <w:lang w:eastAsia="en-CA"/>
                    </w:rPr>
                    <w:t>Storage methods, locations are addressed for all data at rest</w:t>
                  </w:r>
                </w:p>
              </w:tc>
            </w:tr>
            <w:tr w:rsidR="00304523" w:rsidRPr="00D01762" w14:paraId="1489BE47" w14:textId="77777777" w:rsidTr="004022FD">
              <w:trPr>
                <w:trHeight w:val="143"/>
              </w:trPr>
              <w:sdt>
                <w:sdtPr>
                  <w:rPr>
                    <w:rFonts w:cstheme="minorHAnsi"/>
                    <w:lang w:eastAsia="en-CA"/>
                  </w:rPr>
                  <w:alias w:val="Yes/No/NA"/>
                  <w:tag w:val="Yes/No/NA"/>
                  <w:id w:val="530927634"/>
                  <w:placeholder>
                    <w:docPart w:val="DD1148A1B278464EB11F0AAB08FB9979"/>
                  </w:placeholder>
                  <w:showingPlcHdr/>
                  <w:dropDownList>
                    <w:listItem w:displayText="Choose one." w:value="Choose one."/>
                    <w:listItem w:displayText="Yes" w:value="Yes"/>
                    <w:listItem w:displayText="No" w:value="No"/>
                    <w:listItem w:displayText="NA" w:value="NA"/>
                  </w:dropDownList>
                </w:sdtPr>
                <w:sdtContent>
                  <w:tc>
                    <w:tcPr>
                      <w:tcW w:w="932" w:type="dxa"/>
                    </w:tcPr>
                    <w:p w14:paraId="169799DC" w14:textId="13C9DF19" w:rsidR="00304523" w:rsidRPr="00D01762" w:rsidRDefault="00304523" w:rsidP="00AB2743">
                      <w:pPr>
                        <w:spacing w:after="0"/>
                        <w:contextualSpacing/>
                        <w:rPr>
                          <w:rFonts w:cstheme="minorHAnsi"/>
                          <w:lang w:eastAsia="en-CA"/>
                        </w:rPr>
                      </w:pPr>
                      <w:r w:rsidRPr="00D01762">
                        <w:rPr>
                          <w:rStyle w:val="PlaceholderText"/>
                        </w:rPr>
                        <w:t>Choose one.</w:t>
                      </w:r>
                    </w:p>
                  </w:tc>
                </w:sdtContent>
              </w:sdt>
              <w:tc>
                <w:tcPr>
                  <w:tcW w:w="4595" w:type="dxa"/>
                </w:tcPr>
                <w:p w14:paraId="50F650E2" w14:textId="0258E858" w:rsidR="00304523" w:rsidRPr="00D01762" w:rsidRDefault="00304523" w:rsidP="00AB2743">
                  <w:pPr>
                    <w:spacing w:after="0"/>
                    <w:contextualSpacing/>
                    <w:rPr>
                      <w:lang w:eastAsia="en-CA"/>
                    </w:rPr>
                  </w:pPr>
                  <w:r w:rsidRPr="00D01762">
                    <w:rPr>
                      <w:lang w:eastAsia="en-CA"/>
                    </w:rPr>
                    <w:t>Sufficient safeguards in place for paper files</w:t>
                  </w:r>
                  <w:r w:rsidR="00BC45DA" w:rsidRPr="00D01762">
                    <w:rPr>
                      <w:lang w:eastAsia="en-CA"/>
                    </w:rPr>
                    <w:t>, e.g. locked file cabinet in locked office</w:t>
                  </w:r>
                </w:p>
              </w:tc>
            </w:tr>
            <w:tr w:rsidR="008E0ECB" w:rsidRPr="00D01762" w14:paraId="720ADC04" w14:textId="77777777" w:rsidTr="004022FD">
              <w:trPr>
                <w:trHeight w:val="143"/>
              </w:trPr>
              <w:sdt>
                <w:sdtPr>
                  <w:rPr>
                    <w:rFonts w:cstheme="minorHAnsi"/>
                    <w:lang w:eastAsia="en-CA"/>
                  </w:rPr>
                  <w:alias w:val="Yes/No/NA"/>
                  <w:tag w:val="Yes/No/NA"/>
                  <w:id w:val="-669263211"/>
                  <w:placeholder>
                    <w:docPart w:val="4FA9B9D8579D4E30BF659583BE84FB77"/>
                  </w:placeholder>
                  <w:showingPlcHdr/>
                  <w:dropDownList>
                    <w:listItem w:displayText="Choose one." w:value="Choose one."/>
                    <w:listItem w:displayText="Yes" w:value="Yes"/>
                    <w:listItem w:displayText="No" w:value="No"/>
                    <w:listItem w:displayText="NA" w:value="NA"/>
                  </w:dropDownList>
                </w:sdtPr>
                <w:sdtContent>
                  <w:tc>
                    <w:tcPr>
                      <w:tcW w:w="932" w:type="dxa"/>
                    </w:tcPr>
                    <w:p w14:paraId="43E42F92" w14:textId="77777777" w:rsidR="008E0ECB" w:rsidRPr="00D01762" w:rsidRDefault="008E0ECB" w:rsidP="00AB2743">
                      <w:pPr>
                        <w:spacing w:after="0"/>
                        <w:contextualSpacing/>
                        <w:rPr>
                          <w:rFonts w:cstheme="minorHAnsi"/>
                          <w:lang w:eastAsia="en-CA"/>
                        </w:rPr>
                      </w:pPr>
                      <w:r w:rsidRPr="00D01762">
                        <w:rPr>
                          <w:rStyle w:val="PlaceholderText"/>
                        </w:rPr>
                        <w:t>Choose one.</w:t>
                      </w:r>
                    </w:p>
                  </w:tc>
                </w:sdtContent>
              </w:sdt>
              <w:tc>
                <w:tcPr>
                  <w:tcW w:w="4595" w:type="dxa"/>
                </w:tcPr>
                <w:p w14:paraId="2401BF0B" w14:textId="28B7D7AC" w:rsidR="008E0ECB" w:rsidRPr="00D01762" w:rsidRDefault="006E4350" w:rsidP="00AB2743">
                  <w:pPr>
                    <w:spacing w:after="0"/>
                    <w:contextualSpacing/>
                    <w:rPr>
                      <w:lang w:eastAsia="en-CA"/>
                    </w:rPr>
                  </w:pPr>
                  <w:r w:rsidRPr="00D01762">
                    <w:rPr>
                      <w:lang w:eastAsia="en-CA"/>
                    </w:rPr>
                    <w:t>Sufficient safeguards in place for electronic files</w:t>
                  </w:r>
                  <w:r w:rsidR="007F0613" w:rsidRPr="00D01762">
                    <w:rPr>
                      <w:lang w:eastAsia="en-CA"/>
                    </w:rPr>
                    <w:t xml:space="preserve"> (e.g. password-protected computer in locked, secure office, password-protected shared drive)</w:t>
                  </w:r>
                </w:p>
              </w:tc>
            </w:tr>
            <w:tr w:rsidR="00BC45DA" w:rsidRPr="00D01762" w14:paraId="27C05590" w14:textId="77777777" w:rsidTr="004022FD">
              <w:trPr>
                <w:trHeight w:val="143"/>
              </w:trPr>
              <w:sdt>
                <w:sdtPr>
                  <w:rPr>
                    <w:rFonts w:cstheme="minorHAnsi"/>
                    <w:lang w:eastAsia="en-CA"/>
                  </w:rPr>
                  <w:alias w:val="Yes/No/NA"/>
                  <w:tag w:val="Yes/No/NA"/>
                  <w:id w:val="1374193516"/>
                  <w:placeholder>
                    <w:docPart w:val="E2976F41864A4BD693919CAE22157819"/>
                  </w:placeholder>
                  <w:showingPlcHdr/>
                  <w:dropDownList>
                    <w:listItem w:displayText="Choose one." w:value="Choose one."/>
                    <w:listItem w:displayText="Yes" w:value="Yes"/>
                    <w:listItem w:displayText="No" w:value="No"/>
                    <w:listItem w:displayText="NA" w:value="NA"/>
                  </w:dropDownList>
                </w:sdtPr>
                <w:sdtContent>
                  <w:tc>
                    <w:tcPr>
                      <w:tcW w:w="932" w:type="dxa"/>
                    </w:tcPr>
                    <w:p w14:paraId="4C381CFC" w14:textId="4410E554" w:rsidR="00BC45DA" w:rsidRPr="00D01762" w:rsidRDefault="00BC45DA" w:rsidP="00AB2743">
                      <w:pPr>
                        <w:spacing w:after="0"/>
                        <w:contextualSpacing/>
                        <w:rPr>
                          <w:rFonts w:cstheme="minorHAnsi"/>
                          <w:lang w:eastAsia="en-CA"/>
                        </w:rPr>
                      </w:pPr>
                      <w:r w:rsidRPr="00D01762">
                        <w:rPr>
                          <w:rStyle w:val="PlaceholderText"/>
                        </w:rPr>
                        <w:t>Choose one.</w:t>
                      </w:r>
                    </w:p>
                  </w:tc>
                </w:sdtContent>
              </w:sdt>
              <w:tc>
                <w:tcPr>
                  <w:tcW w:w="4595" w:type="dxa"/>
                </w:tcPr>
                <w:p w14:paraId="1FBCC438" w14:textId="4D711506" w:rsidR="00BC45DA" w:rsidRPr="00D01762" w:rsidRDefault="00BC45DA" w:rsidP="00AB2743">
                  <w:pPr>
                    <w:spacing w:after="0"/>
                    <w:contextualSpacing/>
                    <w:rPr>
                      <w:lang w:eastAsia="en-CA"/>
                    </w:rPr>
                  </w:pPr>
                  <w:r w:rsidRPr="00D01762">
                    <w:rPr>
                      <w:lang w:eastAsia="en-CA"/>
                    </w:rPr>
                    <w:t xml:space="preserve">Adequate encryption protocol provided for electronic files on mobile devices or devices in </w:t>
                  </w:r>
                  <w:r w:rsidR="007F0613" w:rsidRPr="00D01762">
                    <w:rPr>
                      <w:lang w:eastAsia="en-CA"/>
                    </w:rPr>
                    <w:t>unlocked</w:t>
                  </w:r>
                  <w:r w:rsidRPr="00D01762">
                    <w:rPr>
                      <w:lang w:eastAsia="en-CA"/>
                    </w:rPr>
                    <w:t xml:space="preserve"> office</w:t>
                  </w:r>
                </w:p>
              </w:tc>
            </w:tr>
            <w:tr w:rsidR="007F0613" w:rsidRPr="00D01762" w14:paraId="52A2123C" w14:textId="77777777" w:rsidTr="004022FD">
              <w:trPr>
                <w:trHeight w:val="143"/>
              </w:trPr>
              <w:sdt>
                <w:sdtPr>
                  <w:rPr>
                    <w:rFonts w:cstheme="minorHAnsi"/>
                    <w:lang w:eastAsia="en-CA"/>
                  </w:rPr>
                  <w:alias w:val="Yes/No/NA"/>
                  <w:tag w:val="Yes/No/NA"/>
                  <w:id w:val="-1794128784"/>
                  <w:placeholder>
                    <w:docPart w:val="A9B2078B6698475A8DEA54F0AF2A9FA0"/>
                  </w:placeholder>
                  <w:showingPlcHdr/>
                  <w:dropDownList>
                    <w:listItem w:displayText="Choose one." w:value="Choose one."/>
                    <w:listItem w:displayText="Yes" w:value="Yes"/>
                    <w:listItem w:displayText="No" w:value="No"/>
                    <w:listItem w:displayText="NA" w:value="NA"/>
                  </w:dropDownList>
                </w:sdtPr>
                <w:sdtContent>
                  <w:tc>
                    <w:tcPr>
                      <w:tcW w:w="932" w:type="dxa"/>
                    </w:tcPr>
                    <w:p w14:paraId="6B891B1E" w14:textId="2ED5E3C9" w:rsidR="007F0613" w:rsidRPr="00D01762" w:rsidRDefault="007F0613" w:rsidP="00AB2743">
                      <w:pPr>
                        <w:spacing w:after="0"/>
                        <w:contextualSpacing/>
                        <w:rPr>
                          <w:rFonts w:cstheme="minorHAnsi"/>
                          <w:lang w:eastAsia="en-CA"/>
                        </w:rPr>
                      </w:pPr>
                      <w:r w:rsidRPr="00D01762">
                        <w:rPr>
                          <w:rStyle w:val="PlaceholderText"/>
                        </w:rPr>
                        <w:t xml:space="preserve">Choose </w:t>
                      </w:r>
                      <w:r w:rsidRPr="00D01762">
                        <w:rPr>
                          <w:rStyle w:val="PlaceholderText"/>
                        </w:rPr>
                        <w:lastRenderedPageBreak/>
                        <w:t>one.</w:t>
                      </w:r>
                    </w:p>
                  </w:tc>
                </w:sdtContent>
              </w:sdt>
              <w:tc>
                <w:tcPr>
                  <w:tcW w:w="4595" w:type="dxa"/>
                </w:tcPr>
                <w:p w14:paraId="05E2389A" w14:textId="3AEA4689" w:rsidR="007F0613" w:rsidRPr="00D01762" w:rsidRDefault="007F0613" w:rsidP="00AB2743">
                  <w:pPr>
                    <w:spacing w:after="0"/>
                    <w:contextualSpacing/>
                    <w:rPr>
                      <w:lang w:eastAsia="en-CA"/>
                    </w:rPr>
                  </w:pPr>
                  <w:r w:rsidRPr="00D01762">
                    <w:rPr>
                      <w:lang w:eastAsia="en-CA"/>
                    </w:rPr>
                    <w:lastRenderedPageBreak/>
                    <w:t>Encryption protocol for all electronic files is provided and adequate (e.g. AES 256 or higher)</w:t>
                  </w:r>
                </w:p>
              </w:tc>
            </w:tr>
            <w:tr w:rsidR="00BC45DA" w:rsidRPr="00D01762" w14:paraId="3DFF37F6" w14:textId="77777777" w:rsidTr="004022FD">
              <w:trPr>
                <w:trHeight w:val="143"/>
              </w:trPr>
              <w:sdt>
                <w:sdtPr>
                  <w:rPr>
                    <w:rFonts w:cstheme="minorHAnsi"/>
                    <w:lang w:eastAsia="en-CA"/>
                  </w:rPr>
                  <w:alias w:val="Yes/No/NA"/>
                  <w:tag w:val="Yes/No/NA"/>
                  <w:id w:val="1331102330"/>
                  <w:placeholder>
                    <w:docPart w:val="BE24C1D383D647A0B66F059CAAF2AA57"/>
                  </w:placeholder>
                  <w:showingPlcHdr/>
                  <w:dropDownList>
                    <w:listItem w:displayText="Choose one." w:value="Choose one."/>
                    <w:listItem w:displayText="Yes" w:value="Yes"/>
                    <w:listItem w:displayText="No" w:value="No"/>
                    <w:listItem w:displayText="NA" w:value="NA"/>
                  </w:dropDownList>
                </w:sdtPr>
                <w:sdtContent>
                  <w:tc>
                    <w:tcPr>
                      <w:tcW w:w="932" w:type="dxa"/>
                    </w:tcPr>
                    <w:p w14:paraId="1EF44645" w14:textId="20D8BB99" w:rsidR="00BC45DA" w:rsidRPr="00D01762" w:rsidRDefault="00BC45DA" w:rsidP="00AB2743">
                      <w:pPr>
                        <w:spacing w:after="0"/>
                        <w:contextualSpacing/>
                        <w:rPr>
                          <w:rFonts w:cstheme="minorHAnsi"/>
                          <w:lang w:eastAsia="en-CA"/>
                        </w:rPr>
                      </w:pPr>
                      <w:r w:rsidRPr="00D01762">
                        <w:rPr>
                          <w:rStyle w:val="PlaceholderText"/>
                        </w:rPr>
                        <w:t>Choose one.</w:t>
                      </w:r>
                    </w:p>
                  </w:tc>
                </w:sdtContent>
              </w:sdt>
              <w:tc>
                <w:tcPr>
                  <w:tcW w:w="4595" w:type="dxa"/>
                </w:tcPr>
                <w:p w14:paraId="1C387C24" w14:textId="576F40BE" w:rsidR="00BC45DA" w:rsidRPr="00D01762" w:rsidRDefault="00BC45DA" w:rsidP="00AB2743">
                  <w:pPr>
                    <w:spacing w:after="0"/>
                    <w:contextualSpacing/>
                    <w:rPr>
                      <w:lang w:eastAsia="en-CA"/>
                    </w:rPr>
                  </w:pPr>
                  <w:r w:rsidRPr="00D01762">
                    <w:rPr>
                      <w:lang w:eastAsia="en-CA"/>
                    </w:rPr>
                    <w:t>Data retention period is appropriate</w:t>
                  </w:r>
                </w:p>
              </w:tc>
            </w:tr>
            <w:tr w:rsidR="00BC45DA" w:rsidRPr="00D01762" w14:paraId="7FF706E4" w14:textId="77777777" w:rsidTr="004022FD">
              <w:trPr>
                <w:trHeight w:val="143"/>
              </w:trPr>
              <w:sdt>
                <w:sdtPr>
                  <w:rPr>
                    <w:rFonts w:cstheme="minorHAnsi"/>
                    <w:lang w:eastAsia="en-CA"/>
                  </w:rPr>
                  <w:alias w:val="Yes/No/NA"/>
                  <w:tag w:val="Yes/No/NA"/>
                  <w:id w:val="1271434147"/>
                  <w:placeholder>
                    <w:docPart w:val="6DBFFC32A8DF4459B30550EA5692AA10"/>
                  </w:placeholder>
                  <w:showingPlcHdr/>
                  <w:dropDownList>
                    <w:listItem w:displayText="Choose one." w:value="Choose one."/>
                    <w:listItem w:displayText="Yes" w:value="Yes"/>
                    <w:listItem w:displayText="No" w:value="No"/>
                    <w:listItem w:displayText="NA" w:value="NA"/>
                  </w:dropDownList>
                </w:sdtPr>
                <w:sdtContent>
                  <w:tc>
                    <w:tcPr>
                      <w:tcW w:w="932" w:type="dxa"/>
                    </w:tcPr>
                    <w:p w14:paraId="0312ABC4" w14:textId="2AB8A4CB" w:rsidR="00BC45DA" w:rsidRPr="00D01762" w:rsidRDefault="00BC45DA" w:rsidP="00AB2743">
                      <w:pPr>
                        <w:spacing w:after="0"/>
                        <w:contextualSpacing/>
                        <w:rPr>
                          <w:rFonts w:cstheme="minorHAnsi"/>
                          <w:lang w:eastAsia="en-CA"/>
                        </w:rPr>
                      </w:pPr>
                      <w:r w:rsidRPr="00D01762">
                        <w:rPr>
                          <w:rStyle w:val="PlaceholderText"/>
                        </w:rPr>
                        <w:t>Choose one.</w:t>
                      </w:r>
                    </w:p>
                  </w:tc>
                </w:sdtContent>
              </w:sdt>
              <w:tc>
                <w:tcPr>
                  <w:tcW w:w="4595" w:type="dxa"/>
                </w:tcPr>
                <w:p w14:paraId="7E54380B" w14:textId="2FCA1B8A" w:rsidR="00BC45DA" w:rsidRPr="00D01762" w:rsidRDefault="00BC45DA" w:rsidP="00AB2743">
                  <w:pPr>
                    <w:spacing w:after="0"/>
                    <w:contextualSpacing/>
                    <w:rPr>
                      <w:lang w:eastAsia="en-CA"/>
                    </w:rPr>
                  </w:pPr>
                  <w:r w:rsidRPr="00D01762">
                    <w:rPr>
                      <w:lang w:eastAsia="en-CA"/>
                    </w:rPr>
                    <w:t>Data destruction method is described and adequate</w:t>
                  </w:r>
                </w:p>
              </w:tc>
            </w:tr>
            <w:tr w:rsidR="00BC45DA" w:rsidRPr="00D01762" w14:paraId="5A286B2B" w14:textId="77777777" w:rsidTr="004022FD">
              <w:trPr>
                <w:trHeight w:val="143"/>
              </w:trPr>
              <w:sdt>
                <w:sdtPr>
                  <w:rPr>
                    <w:rFonts w:cstheme="minorHAnsi"/>
                    <w:lang w:eastAsia="en-CA"/>
                  </w:rPr>
                  <w:alias w:val="Yes/No/NA"/>
                  <w:tag w:val="Yes/No/NA"/>
                  <w:id w:val="-1656670976"/>
                  <w:placeholder>
                    <w:docPart w:val="11324393B341449B8D17B947B2D218A4"/>
                  </w:placeholder>
                  <w:showingPlcHdr/>
                  <w:dropDownList>
                    <w:listItem w:displayText="Choose one." w:value="Choose one."/>
                    <w:listItem w:displayText="Yes" w:value="Yes"/>
                    <w:listItem w:displayText="No" w:value="No"/>
                    <w:listItem w:displayText="NA" w:value="NA"/>
                  </w:dropDownList>
                </w:sdtPr>
                <w:sdtContent>
                  <w:tc>
                    <w:tcPr>
                      <w:tcW w:w="932" w:type="dxa"/>
                    </w:tcPr>
                    <w:p w14:paraId="32E761C2" w14:textId="415C6B12" w:rsidR="00BC45DA" w:rsidRPr="00D01762" w:rsidRDefault="00BC45DA" w:rsidP="00AB2743">
                      <w:pPr>
                        <w:spacing w:after="0"/>
                        <w:contextualSpacing/>
                        <w:rPr>
                          <w:rFonts w:cstheme="minorHAnsi"/>
                          <w:lang w:eastAsia="en-CA"/>
                        </w:rPr>
                      </w:pPr>
                      <w:r w:rsidRPr="00D01762">
                        <w:rPr>
                          <w:rStyle w:val="PlaceholderText"/>
                        </w:rPr>
                        <w:t>Choose one.</w:t>
                      </w:r>
                    </w:p>
                  </w:tc>
                </w:sdtContent>
              </w:sdt>
              <w:tc>
                <w:tcPr>
                  <w:tcW w:w="4595" w:type="dxa"/>
                </w:tcPr>
                <w:p w14:paraId="719E1F6C" w14:textId="3C5017AB" w:rsidR="00BC45DA" w:rsidRPr="00D01762" w:rsidRDefault="00BC45DA" w:rsidP="00AB2743">
                  <w:pPr>
                    <w:spacing w:after="0"/>
                    <w:contextualSpacing/>
                    <w:rPr>
                      <w:lang w:eastAsia="en-CA"/>
                    </w:rPr>
                  </w:pPr>
                  <w:r w:rsidRPr="00D01762">
                    <w:rPr>
                      <w:lang w:eastAsia="en-CA"/>
                    </w:rPr>
                    <w:t xml:space="preserve">Data </w:t>
                  </w:r>
                  <w:r w:rsidR="007F0613" w:rsidRPr="00D01762">
                    <w:rPr>
                      <w:lang w:eastAsia="en-CA"/>
                    </w:rPr>
                    <w:t>at rest is</w:t>
                  </w:r>
                  <w:r w:rsidRPr="00D01762">
                    <w:rPr>
                      <w:lang w:eastAsia="en-CA"/>
                    </w:rPr>
                    <w:t xml:space="preserve"> backed up</w:t>
                  </w:r>
                </w:p>
              </w:tc>
            </w:tr>
            <w:tr w:rsidR="004022FD" w:rsidRPr="00D01762" w14:paraId="36394D84" w14:textId="77777777" w:rsidTr="00D83E89">
              <w:trPr>
                <w:trHeight w:val="143"/>
              </w:trPr>
              <w:tc>
                <w:tcPr>
                  <w:tcW w:w="5527" w:type="dxa"/>
                  <w:gridSpan w:val="2"/>
                </w:tcPr>
                <w:p w14:paraId="1DF0B415" w14:textId="1D627F3C" w:rsidR="004022FD" w:rsidRPr="00D01762" w:rsidRDefault="004022FD" w:rsidP="00AB2743">
                  <w:pPr>
                    <w:spacing w:after="0"/>
                    <w:contextualSpacing/>
                    <w:rPr>
                      <w:lang w:eastAsia="en-CA"/>
                    </w:rPr>
                  </w:pPr>
                  <w:r w:rsidRPr="00D01762">
                    <w:rPr>
                      <w:b/>
                      <w:lang w:eastAsia="en-CA"/>
                    </w:rPr>
                    <w:t>Comments:</w:t>
                  </w:r>
                </w:p>
              </w:tc>
            </w:tr>
            <w:tr w:rsidR="00BC45DA" w:rsidRPr="00D01762" w14:paraId="4D838C7F" w14:textId="77777777" w:rsidTr="006E4350">
              <w:trPr>
                <w:trHeight w:val="188"/>
              </w:trPr>
              <w:tc>
                <w:tcPr>
                  <w:tcW w:w="5527" w:type="dxa"/>
                  <w:gridSpan w:val="2"/>
                </w:tcPr>
                <w:p w14:paraId="4C53FFA7" w14:textId="07D60DC8" w:rsidR="00BC45DA" w:rsidRPr="00D01762" w:rsidRDefault="00BC45DA" w:rsidP="00AB2743">
                  <w:pPr>
                    <w:spacing w:after="0"/>
                    <w:contextualSpacing/>
                    <w:rPr>
                      <w:rFonts w:cstheme="minorHAnsi"/>
                      <w:lang w:eastAsia="en-CA"/>
                    </w:rPr>
                  </w:pPr>
                </w:p>
              </w:tc>
            </w:tr>
          </w:tbl>
          <w:p w14:paraId="15C6B8E7" w14:textId="0780651C" w:rsidR="00F06037" w:rsidRPr="00D01762" w:rsidRDefault="00F06037" w:rsidP="00AB2743">
            <w:pPr>
              <w:spacing w:after="0" w:line="240" w:lineRule="auto"/>
              <w:contextualSpacing/>
              <w:rPr>
                <w:lang w:val="en-CA"/>
              </w:rPr>
            </w:pPr>
          </w:p>
        </w:tc>
        <w:sdt>
          <w:sdtPr>
            <w:rPr>
              <w:lang w:val="en-CA"/>
            </w:rPr>
            <w:alias w:val="Assessment"/>
            <w:tag w:val="Assessment"/>
            <w:id w:val="-843396150"/>
            <w:placeholder>
              <w:docPart w:val="36B6E9B8AC4E46268640933306A986C6"/>
            </w:placeholder>
            <w:dropDownList>
              <w:listItem w:displayText="Select one" w:value="Select one"/>
              <w:listItem w:displayText="Major ethics implication" w:value="Major ethics implication"/>
              <w:listItem w:displayText="Minor ethics implication" w:value="Minor ethics implication"/>
              <w:listItem w:displayText="Suggestions only" w:value="Suggestions only"/>
              <w:listItem w:displayText="Could not assess" w:value="Could not assess"/>
              <w:listItem w:displayText="No changes needed" w:value="No changes needed"/>
            </w:dropDownList>
          </w:sdtPr>
          <w:sdtContent>
            <w:tc>
              <w:tcPr>
                <w:tcW w:w="1400" w:type="dxa"/>
                <w:shd w:val="clear" w:color="auto" w:fill="auto"/>
                <w:tcMar>
                  <w:top w:w="29" w:type="dxa"/>
                  <w:left w:w="29" w:type="dxa"/>
                  <w:bottom w:w="29" w:type="dxa"/>
                  <w:right w:w="29" w:type="dxa"/>
                </w:tcMar>
              </w:tcPr>
              <w:p w14:paraId="1AFF7909" w14:textId="3D83B319" w:rsidR="00F06037" w:rsidRPr="00D01762" w:rsidRDefault="005C2AE1" w:rsidP="00AB2743">
                <w:pPr>
                  <w:spacing w:after="0" w:line="240" w:lineRule="auto"/>
                  <w:contextualSpacing/>
                  <w:rPr>
                    <w:lang w:val="en-CA"/>
                  </w:rPr>
                </w:pPr>
                <w:r w:rsidRPr="00D01762">
                  <w:rPr>
                    <w:lang w:val="en-CA"/>
                  </w:rPr>
                  <w:t>Select one</w:t>
                </w:r>
              </w:p>
            </w:tc>
          </w:sdtContent>
        </w:sdt>
      </w:tr>
      <w:tr w:rsidR="00F06037" w:rsidRPr="00D01762" w14:paraId="5965C9B9" w14:textId="77777777" w:rsidTr="00074558">
        <w:tc>
          <w:tcPr>
            <w:tcW w:w="1863" w:type="dxa"/>
            <w:shd w:val="clear" w:color="auto" w:fill="auto"/>
            <w:tcMar>
              <w:top w:w="29" w:type="dxa"/>
              <w:left w:w="29" w:type="dxa"/>
              <w:bottom w:w="29" w:type="dxa"/>
              <w:right w:w="29" w:type="dxa"/>
            </w:tcMar>
          </w:tcPr>
          <w:p w14:paraId="1BBA4544" w14:textId="4ED1BE89" w:rsidR="00F06037" w:rsidRPr="00D01762" w:rsidRDefault="00F06037" w:rsidP="00AB2743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lang w:val="en-CA"/>
              </w:rPr>
            </w:pPr>
            <w:bookmarkStart w:id="24" w:name="_odvknjw5a50" w:colFirst="0" w:colLast="0"/>
            <w:bookmarkEnd w:id="24"/>
            <w:r w:rsidRPr="00D01762">
              <w:rPr>
                <w:lang w:val="en-CA"/>
              </w:rPr>
              <w:t xml:space="preserve">Transmission </w:t>
            </w:r>
            <w:r w:rsidR="00304523" w:rsidRPr="00D01762">
              <w:rPr>
                <w:lang w:val="en-CA"/>
              </w:rPr>
              <w:t xml:space="preserve">or Movement </w:t>
            </w:r>
            <w:r w:rsidRPr="00D01762">
              <w:rPr>
                <w:lang w:val="en-CA"/>
              </w:rPr>
              <w:t>of Data</w:t>
            </w:r>
            <w:r w:rsidR="00304523" w:rsidRPr="00D01762">
              <w:rPr>
                <w:lang w:val="en-CA"/>
              </w:rPr>
              <w:t xml:space="preserve"> (Data in transit/motion, upload-download)</w:t>
            </w:r>
          </w:p>
        </w:tc>
        <w:tc>
          <w:tcPr>
            <w:tcW w:w="1216" w:type="dxa"/>
            <w:tcMar>
              <w:top w:w="29" w:type="dxa"/>
              <w:left w:w="29" w:type="dxa"/>
              <w:bottom w:w="29" w:type="dxa"/>
              <w:right w:w="29" w:type="dxa"/>
            </w:tcMar>
          </w:tcPr>
          <w:p w14:paraId="4E0B409B" w14:textId="77777777" w:rsidR="00F06037" w:rsidRPr="00D01762" w:rsidRDefault="00F06037" w:rsidP="00AB2743">
            <w:pPr>
              <w:spacing w:after="0" w:line="240" w:lineRule="auto"/>
              <w:contextualSpacing/>
              <w:rPr>
                <w:lang w:val="en-CA"/>
              </w:rPr>
            </w:pPr>
          </w:p>
        </w:tc>
        <w:tc>
          <w:tcPr>
            <w:tcW w:w="5601" w:type="dxa"/>
            <w:shd w:val="clear" w:color="auto" w:fill="auto"/>
            <w:tcMar>
              <w:top w:w="29" w:type="dxa"/>
              <w:left w:w="29" w:type="dxa"/>
              <w:bottom w:w="29" w:type="dxa"/>
              <w:right w:w="29" w:type="dxa"/>
            </w:tcMar>
          </w:tcPr>
          <w:tbl>
            <w:tblPr>
              <w:tblStyle w:val="TableGridLight"/>
              <w:tblW w:w="5472" w:type="dxa"/>
              <w:tblLayout w:type="fixed"/>
              <w:tblLook w:val="04A0" w:firstRow="1" w:lastRow="0" w:firstColumn="1" w:lastColumn="0" w:noHBand="0" w:noVBand="1"/>
            </w:tblPr>
            <w:tblGrid>
              <w:gridCol w:w="932"/>
              <w:gridCol w:w="4540"/>
            </w:tblGrid>
            <w:tr w:rsidR="008E0ECB" w:rsidRPr="00D01762" w14:paraId="4056BF9A" w14:textId="77777777" w:rsidTr="004022FD">
              <w:trPr>
                <w:trHeight w:val="143"/>
              </w:trPr>
              <w:sdt>
                <w:sdtPr>
                  <w:rPr>
                    <w:rFonts w:cstheme="minorHAnsi"/>
                    <w:lang w:eastAsia="en-CA"/>
                  </w:rPr>
                  <w:alias w:val="Yes/No/NA"/>
                  <w:tag w:val="Yes/No/NA"/>
                  <w:id w:val="662430362"/>
                  <w:placeholder>
                    <w:docPart w:val="1F18B6ED031E4D9497732474875D2C4B"/>
                  </w:placeholder>
                  <w:showingPlcHdr/>
                  <w:dropDownList>
                    <w:listItem w:displayText="Choose one." w:value="Choose one."/>
                    <w:listItem w:displayText="Yes" w:value="Yes"/>
                    <w:listItem w:displayText="No" w:value="No"/>
                    <w:listItem w:displayText="NA" w:value="NA"/>
                  </w:dropDownList>
                </w:sdtPr>
                <w:sdtContent>
                  <w:tc>
                    <w:tcPr>
                      <w:tcW w:w="932" w:type="dxa"/>
                    </w:tcPr>
                    <w:p w14:paraId="51B19421" w14:textId="77777777" w:rsidR="008E0ECB" w:rsidRPr="00D01762" w:rsidRDefault="008E0ECB" w:rsidP="00AB2743">
                      <w:pPr>
                        <w:spacing w:after="0"/>
                        <w:contextualSpacing/>
                        <w:rPr>
                          <w:rFonts w:cstheme="minorHAnsi"/>
                          <w:lang w:eastAsia="en-CA"/>
                        </w:rPr>
                      </w:pPr>
                      <w:r w:rsidRPr="00D01762">
                        <w:rPr>
                          <w:rStyle w:val="PlaceholderText"/>
                        </w:rPr>
                        <w:t>Choose one.</w:t>
                      </w:r>
                    </w:p>
                  </w:tc>
                </w:sdtContent>
              </w:sdt>
              <w:tc>
                <w:tcPr>
                  <w:tcW w:w="4540" w:type="dxa"/>
                </w:tcPr>
                <w:p w14:paraId="248C95AC" w14:textId="5B74F520" w:rsidR="008E0ECB" w:rsidRPr="00D01762" w:rsidRDefault="00304523" w:rsidP="00AB2743">
                  <w:pPr>
                    <w:spacing w:after="0"/>
                    <w:contextualSpacing/>
                    <w:rPr>
                      <w:lang w:eastAsia="en-CA"/>
                    </w:rPr>
                  </w:pPr>
                  <w:r w:rsidRPr="00D01762">
                    <w:rPr>
                      <w:lang w:eastAsia="en-CA"/>
                    </w:rPr>
                    <w:t>All data in motion is addressed</w:t>
                  </w:r>
                </w:p>
              </w:tc>
            </w:tr>
            <w:tr w:rsidR="008E0ECB" w:rsidRPr="00D01762" w14:paraId="4E75A58F" w14:textId="77777777" w:rsidTr="004022FD">
              <w:trPr>
                <w:trHeight w:val="143"/>
              </w:trPr>
              <w:sdt>
                <w:sdtPr>
                  <w:rPr>
                    <w:rFonts w:cstheme="minorHAnsi"/>
                    <w:lang w:eastAsia="en-CA"/>
                  </w:rPr>
                  <w:alias w:val="Yes/No/NA"/>
                  <w:tag w:val="Yes/No/NA"/>
                  <w:id w:val="-2000956855"/>
                  <w:placeholder>
                    <w:docPart w:val="59CF7D98E4074259A86D54343C989D0C"/>
                  </w:placeholder>
                  <w:showingPlcHdr/>
                  <w:dropDownList>
                    <w:listItem w:displayText="Choose one." w:value="Choose one."/>
                    <w:listItem w:displayText="Yes" w:value="Yes"/>
                    <w:listItem w:displayText="No" w:value="No"/>
                    <w:listItem w:displayText="NA" w:value="NA"/>
                  </w:dropDownList>
                </w:sdtPr>
                <w:sdtContent>
                  <w:tc>
                    <w:tcPr>
                      <w:tcW w:w="932" w:type="dxa"/>
                    </w:tcPr>
                    <w:p w14:paraId="5B0141CC" w14:textId="77777777" w:rsidR="008E0ECB" w:rsidRPr="00D01762" w:rsidRDefault="008E0ECB" w:rsidP="00AB2743">
                      <w:pPr>
                        <w:spacing w:after="0"/>
                        <w:contextualSpacing/>
                        <w:rPr>
                          <w:rFonts w:cstheme="minorHAnsi"/>
                          <w:lang w:eastAsia="en-CA"/>
                        </w:rPr>
                      </w:pPr>
                      <w:r w:rsidRPr="00D01762">
                        <w:rPr>
                          <w:rStyle w:val="PlaceholderText"/>
                        </w:rPr>
                        <w:t>Choose one.</w:t>
                      </w:r>
                    </w:p>
                  </w:tc>
                </w:sdtContent>
              </w:sdt>
              <w:tc>
                <w:tcPr>
                  <w:tcW w:w="4540" w:type="dxa"/>
                </w:tcPr>
                <w:p w14:paraId="5A461A8E" w14:textId="29B8A729" w:rsidR="008E0ECB" w:rsidRPr="00D01762" w:rsidRDefault="00304523" w:rsidP="00AB2743">
                  <w:pPr>
                    <w:spacing w:after="0"/>
                    <w:contextualSpacing/>
                    <w:rPr>
                      <w:lang w:eastAsia="en-CA"/>
                    </w:rPr>
                  </w:pPr>
                  <w:r w:rsidRPr="00D01762">
                    <w:rPr>
                      <w:lang w:eastAsia="en-CA"/>
                    </w:rPr>
                    <w:t>Safeguards are sufficient for physical media in transit (e.g. paper</w:t>
                  </w:r>
                  <w:r w:rsidR="00BC45DA" w:rsidRPr="00D01762">
                    <w:rPr>
                      <w:lang w:eastAsia="en-CA"/>
                    </w:rPr>
                    <w:t xml:space="preserve"> in envelopes, courier/mail with signature)</w:t>
                  </w:r>
                </w:p>
              </w:tc>
            </w:tr>
            <w:tr w:rsidR="008E0ECB" w:rsidRPr="00D01762" w14:paraId="17CBE8B7" w14:textId="77777777" w:rsidTr="004022FD">
              <w:trPr>
                <w:trHeight w:val="143"/>
              </w:trPr>
              <w:sdt>
                <w:sdtPr>
                  <w:rPr>
                    <w:rFonts w:cstheme="minorHAnsi"/>
                    <w:lang w:eastAsia="en-CA"/>
                  </w:rPr>
                  <w:alias w:val="Yes/No/NA"/>
                  <w:tag w:val="Yes/No/NA"/>
                  <w:id w:val="-686828019"/>
                  <w:placeholder>
                    <w:docPart w:val="41381882463B4021AB9BDC41F7D7FFE0"/>
                  </w:placeholder>
                  <w:showingPlcHdr/>
                  <w:dropDownList>
                    <w:listItem w:displayText="Choose one." w:value="Choose one."/>
                    <w:listItem w:displayText="Yes" w:value="Yes"/>
                    <w:listItem w:displayText="No" w:value="No"/>
                    <w:listItem w:displayText="NA" w:value="NA"/>
                  </w:dropDownList>
                </w:sdtPr>
                <w:sdtContent>
                  <w:tc>
                    <w:tcPr>
                      <w:tcW w:w="932" w:type="dxa"/>
                    </w:tcPr>
                    <w:p w14:paraId="6579EB0A" w14:textId="77777777" w:rsidR="008E0ECB" w:rsidRPr="00D01762" w:rsidRDefault="008E0ECB" w:rsidP="00AB2743">
                      <w:pPr>
                        <w:spacing w:after="0"/>
                        <w:contextualSpacing/>
                        <w:rPr>
                          <w:rFonts w:cstheme="minorHAnsi"/>
                          <w:lang w:eastAsia="en-CA"/>
                        </w:rPr>
                      </w:pPr>
                      <w:r w:rsidRPr="00D01762">
                        <w:rPr>
                          <w:rStyle w:val="PlaceholderText"/>
                        </w:rPr>
                        <w:t>Choose one.</w:t>
                      </w:r>
                    </w:p>
                  </w:tc>
                </w:sdtContent>
              </w:sdt>
              <w:tc>
                <w:tcPr>
                  <w:tcW w:w="4540" w:type="dxa"/>
                </w:tcPr>
                <w:p w14:paraId="113ACCB5" w14:textId="61A6EA2A" w:rsidR="008E0ECB" w:rsidRPr="00D01762" w:rsidRDefault="00BC45DA" w:rsidP="00AB2743">
                  <w:pPr>
                    <w:spacing w:after="0"/>
                    <w:contextualSpacing/>
                    <w:rPr>
                      <w:lang w:eastAsia="en-CA"/>
                    </w:rPr>
                  </w:pPr>
                  <w:r w:rsidRPr="00D01762">
                    <w:rPr>
                      <w:lang w:eastAsia="en-CA"/>
                    </w:rPr>
                    <w:t>Safeguards are sufficient for all electronic information being transmitted/transported (e.g. portable digital devices are encrypted)</w:t>
                  </w:r>
                </w:p>
              </w:tc>
            </w:tr>
            <w:tr w:rsidR="007F0613" w:rsidRPr="00D01762" w14:paraId="3EB690BE" w14:textId="77777777" w:rsidTr="004022FD">
              <w:trPr>
                <w:trHeight w:val="143"/>
              </w:trPr>
              <w:sdt>
                <w:sdtPr>
                  <w:rPr>
                    <w:rFonts w:cstheme="minorHAnsi"/>
                    <w:lang w:eastAsia="en-CA"/>
                  </w:rPr>
                  <w:alias w:val="Yes/No/NA"/>
                  <w:tag w:val="Yes/No/NA"/>
                  <w:id w:val="-931659416"/>
                  <w:placeholder>
                    <w:docPart w:val="8BEB8EE07B2A4D19A5A55ED7078C2E3E"/>
                  </w:placeholder>
                  <w:showingPlcHdr/>
                  <w:dropDownList>
                    <w:listItem w:displayText="Choose one." w:value="Choose one."/>
                    <w:listItem w:displayText="Yes" w:value="Yes"/>
                    <w:listItem w:displayText="No" w:value="No"/>
                    <w:listItem w:displayText="NA" w:value="NA"/>
                  </w:dropDownList>
                </w:sdtPr>
                <w:sdtContent>
                  <w:tc>
                    <w:tcPr>
                      <w:tcW w:w="932" w:type="dxa"/>
                    </w:tcPr>
                    <w:p w14:paraId="7EFF54B2" w14:textId="1E97CC08" w:rsidR="007F0613" w:rsidRPr="00D01762" w:rsidRDefault="007F0613" w:rsidP="00AB2743">
                      <w:pPr>
                        <w:spacing w:after="0"/>
                        <w:contextualSpacing/>
                        <w:rPr>
                          <w:rFonts w:cstheme="minorHAnsi"/>
                          <w:lang w:eastAsia="en-CA"/>
                        </w:rPr>
                      </w:pPr>
                      <w:r w:rsidRPr="00D01762">
                        <w:rPr>
                          <w:rStyle w:val="PlaceholderText"/>
                        </w:rPr>
                        <w:t>Choose one.</w:t>
                      </w:r>
                    </w:p>
                  </w:tc>
                </w:sdtContent>
              </w:sdt>
              <w:tc>
                <w:tcPr>
                  <w:tcW w:w="4540" w:type="dxa"/>
                </w:tcPr>
                <w:p w14:paraId="24612AE0" w14:textId="58C0B3DF" w:rsidR="007F0613" w:rsidRPr="00D01762" w:rsidRDefault="007F0613" w:rsidP="00AB2743">
                  <w:pPr>
                    <w:spacing w:after="0"/>
                    <w:contextualSpacing/>
                    <w:rPr>
                      <w:lang w:eastAsia="en-CA"/>
                    </w:rPr>
                  </w:pPr>
                  <w:r w:rsidRPr="00D01762">
                    <w:rPr>
                      <w:lang w:eastAsia="en-CA"/>
                    </w:rPr>
                    <w:t>De-encryption passwords are provided in a different way than the encrypted files are (e.g. if file access is provided via emailed link, password is provided by phone or in person)</w:t>
                  </w:r>
                </w:p>
              </w:tc>
            </w:tr>
            <w:tr w:rsidR="00BC45DA" w:rsidRPr="00D01762" w14:paraId="72C0BE1C" w14:textId="77777777" w:rsidTr="004022FD">
              <w:trPr>
                <w:trHeight w:val="143"/>
              </w:trPr>
              <w:sdt>
                <w:sdtPr>
                  <w:rPr>
                    <w:rFonts w:cstheme="minorHAnsi"/>
                    <w:lang w:eastAsia="en-CA"/>
                  </w:rPr>
                  <w:alias w:val="Yes/No/NA"/>
                  <w:tag w:val="Yes/No/NA"/>
                  <w:id w:val="452679462"/>
                  <w:placeholder>
                    <w:docPart w:val="46F26DB8F9664116908115AC3BF74E09"/>
                  </w:placeholder>
                  <w:showingPlcHdr/>
                  <w:dropDownList>
                    <w:listItem w:displayText="Choose one." w:value="Choose one."/>
                    <w:listItem w:displayText="Yes" w:value="Yes"/>
                    <w:listItem w:displayText="No" w:value="No"/>
                    <w:listItem w:displayText="NA" w:value="NA"/>
                  </w:dropDownList>
                </w:sdtPr>
                <w:sdtContent>
                  <w:tc>
                    <w:tcPr>
                      <w:tcW w:w="932" w:type="dxa"/>
                    </w:tcPr>
                    <w:p w14:paraId="04AB675C" w14:textId="12C65F08" w:rsidR="00BC45DA" w:rsidRPr="00D01762" w:rsidRDefault="00BC45DA" w:rsidP="00BC45DA">
                      <w:pPr>
                        <w:spacing w:after="0"/>
                        <w:contextualSpacing/>
                        <w:rPr>
                          <w:rFonts w:cstheme="minorHAnsi"/>
                          <w:lang w:eastAsia="en-CA"/>
                        </w:rPr>
                      </w:pPr>
                      <w:r w:rsidRPr="00D01762">
                        <w:rPr>
                          <w:rStyle w:val="PlaceholderText"/>
                        </w:rPr>
                        <w:t>Choose one.</w:t>
                      </w:r>
                    </w:p>
                  </w:tc>
                </w:sdtContent>
              </w:sdt>
              <w:tc>
                <w:tcPr>
                  <w:tcW w:w="4540" w:type="dxa"/>
                </w:tcPr>
                <w:p w14:paraId="3EA8F4B6" w14:textId="04C48C26" w:rsidR="00BC45DA" w:rsidRPr="00D01762" w:rsidRDefault="00BC45DA" w:rsidP="00BC45DA">
                  <w:pPr>
                    <w:spacing w:after="0"/>
                    <w:contextualSpacing/>
                    <w:rPr>
                      <w:lang w:eastAsia="en-CA"/>
                    </w:rPr>
                  </w:pPr>
                  <w:r w:rsidRPr="00D01762">
                    <w:rPr>
                      <w:lang w:eastAsia="en-CA"/>
                    </w:rPr>
                    <w:t>Data i</w:t>
                  </w:r>
                  <w:r w:rsidR="007F0613" w:rsidRPr="00D01762">
                    <w:rPr>
                      <w:lang w:eastAsia="en-CA"/>
                    </w:rPr>
                    <w:t>n transit is</w:t>
                  </w:r>
                  <w:r w:rsidRPr="00D01762">
                    <w:rPr>
                      <w:lang w:eastAsia="en-CA"/>
                    </w:rPr>
                    <w:t xml:space="preserve"> backed up</w:t>
                  </w:r>
                </w:p>
              </w:tc>
            </w:tr>
            <w:tr w:rsidR="00E74AF3" w:rsidRPr="00D01762" w14:paraId="7D50AF3E" w14:textId="77777777" w:rsidTr="004022FD">
              <w:trPr>
                <w:trHeight w:val="188"/>
              </w:trPr>
              <w:tc>
                <w:tcPr>
                  <w:tcW w:w="5472" w:type="dxa"/>
                  <w:gridSpan w:val="2"/>
                </w:tcPr>
                <w:p w14:paraId="2E7C9AF0" w14:textId="77777777" w:rsidR="00E74AF3" w:rsidRPr="00D01762" w:rsidRDefault="00E74AF3" w:rsidP="00AB2743">
                  <w:pPr>
                    <w:spacing w:after="0"/>
                    <w:contextualSpacing/>
                    <w:rPr>
                      <w:rFonts w:cstheme="minorHAnsi"/>
                      <w:lang w:eastAsia="en-CA"/>
                    </w:rPr>
                  </w:pPr>
                  <w:bookmarkStart w:id="25" w:name="_Hlk55834686"/>
                  <w:r w:rsidRPr="00D01762">
                    <w:rPr>
                      <w:b/>
                      <w:lang w:eastAsia="en-CA"/>
                    </w:rPr>
                    <w:t>Comments:</w:t>
                  </w:r>
                </w:p>
              </w:tc>
            </w:tr>
            <w:tr w:rsidR="00BC45DA" w:rsidRPr="00D01762" w14:paraId="51A9F469" w14:textId="77777777" w:rsidTr="004022FD">
              <w:trPr>
                <w:trHeight w:val="188"/>
              </w:trPr>
              <w:tc>
                <w:tcPr>
                  <w:tcW w:w="5472" w:type="dxa"/>
                  <w:gridSpan w:val="2"/>
                </w:tcPr>
                <w:p w14:paraId="49F185E1" w14:textId="77777777" w:rsidR="00BC45DA" w:rsidRPr="00D01762" w:rsidRDefault="00BC45DA" w:rsidP="00AB2743">
                  <w:pPr>
                    <w:spacing w:after="0"/>
                    <w:contextualSpacing/>
                    <w:rPr>
                      <w:lang w:eastAsia="en-CA"/>
                    </w:rPr>
                  </w:pPr>
                </w:p>
              </w:tc>
            </w:tr>
            <w:bookmarkEnd w:id="25"/>
          </w:tbl>
          <w:p w14:paraId="54000F67" w14:textId="00123AAA" w:rsidR="00F06037" w:rsidRPr="00D01762" w:rsidRDefault="00F06037" w:rsidP="00AB2743">
            <w:pPr>
              <w:spacing w:after="0" w:line="240" w:lineRule="auto"/>
              <w:contextualSpacing/>
              <w:rPr>
                <w:lang w:val="en-CA"/>
              </w:rPr>
            </w:pPr>
          </w:p>
        </w:tc>
        <w:sdt>
          <w:sdtPr>
            <w:rPr>
              <w:lang w:val="en-CA"/>
            </w:rPr>
            <w:alias w:val="Assessment"/>
            <w:tag w:val="Assessment"/>
            <w:id w:val="759723620"/>
            <w:placeholder>
              <w:docPart w:val="61160D4BB62441CD8C0FC6906C0BF6A4"/>
            </w:placeholder>
            <w:dropDownList>
              <w:listItem w:displayText="Select one" w:value="Select one"/>
              <w:listItem w:displayText="Major ethics implication" w:value="Major ethics implication"/>
              <w:listItem w:displayText="Minor ethics implication" w:value="Minor ethics implication"/>
              <w:listItem w:displayText="Suggestions only" w:value="Suggestions only"/>
              <w:listItem w:displayText="Could not assess" w:value="Could not assess"/>
              <w:listItem w:displayText="No changes needed" w:value="No changes needed"/>
            </w:dropDownList>
          </w:sdtPr>
          <w:sdtContent>
            <w:tc>
              <w:tcPr>
                <w:tcW w:w="1400" w:type="dxa"/>
                <w:shd w:val="clear" w:color="auto" w:fill="auto"/>
                <w:tcMar>
                  <w:top w:w="29" w:type="dxa"/>
                  <w:left w:w="29" w:type="dxa"/>
                  <w:bottom w:w="29" w:type="dxa"/>
                  <w:right w:w="29" w:type="dxa"/>
                </w:tcMar>
              </w:tcPr>
              <w:p w14:paraId="215BCA1F" w14:textId="12D905E4" w:rsidR="00F06037" w:rsidRPr="00D01762" w:rsidRDefault="005C2AE1" w:rsidP="00AB2743">
                <w:pPr>
                  <w:spacing w:after="0" w:line="240" w:lineRule="auto"/>
                  <w:contextualSpacing/>
                  <w:rPr>
                    <w:lang w:val="en-CA"/>
                  </w:rPr>
                </w:pPr>
                <w:r w:rsidRPr="00D01762">
                  <w:rPr>
                    <w:lang w:val="en-CA"/>
                  </w:rPr>
                  <w:t>Select one</w:t>
                </w:r>
              </w:p>
            </w:tc>
          </w:sdtContent>
        </w:sdt>
      </w:tr>
      <w:tr w:rsidR="00EA5527" w:rsidRPr="00D01762" w14:paraId="6CE5BAC0" w14:textId="77777777" w:rsidTr="00074558">
        <w:tc>
          <w:tcPr>
            <w:tcW w:w="1863" w:type="dxa"/>
            <w:shd w:val="clear" w:color="auto" w:fill="auto"/>
            <w:tcMar>
              <w:top w:w="29" w:type="dxa"/>
              <w:left w:w="29" w:type="dxa"/>
              <w:bottom w:w="29" w:type="dxa"/>
              <w:right w:w="29" w:type="dxa"/>
            </w:tcMar>
          </w:tcPr>
          <w:p w14:paraId="5FE88018" w14:textId="52495627" w:rsidR="00EA5527" w:rsidRPr="00D01762" w:rsidRDefault="00EA5527" w:rsidP="00AB2743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lang w:val="en-CA"/>
              </w:rPr>
            </w:pPr>
            <w:r w:rsidRPr="00D01762">
              <w:rPr>
                <w:lang w:val="en-CA"/>
              </w:rPr>
              <w:lastRenderedPageBreak/>
              <w:t>Other’s Access to Data</w:t>
            </w:r>
          </w:p>
        </w:tc>
        <w:tc>
          <w:tcPr>
            <w:tcW w:w="1216" w:type="dxa"/>
            <w:tcMar>
              <w:top w:w="29" w:type="dxa"/>
              <w:left w:w="29" w:type="dxa"/>
              <w:bottom w:w="29" w:type="dxa"/>
              <w:right w:w="29" w:type="dxa"/>
            </w:tcMar>
          </w:tcPr>
          <w:p w14:paraId="75870E21" w14:textId="77777777" w:rsidR="00EA5527" w:rsidRPr="00D01762" w:rsidRDefault="00EA5527" w:rsidP="00AB2743">
            <w:pPr>
              <w:spacing w:after="0" w:line="240" w:lineRule="auto"/>
              <w:contextualSpacing/>
              <w:rPr>
                <w:lang w:val="en-CA"/>
              </w:rPr>
            </w:pPr>
          </w:p>
        </w:tc>
        <w:tc>
          <w:tcPr>
            <w:tcW w:w="5601" w:type="dxa"/>
            <w:shd w:val="clear" w:color="auto" w:fill="auto"/>
            <w:tcMar>
              <w:top w:w="29" w:type="dxa"/>
              <w:left w:w="29" w:type="dxa"/>
              <w:bottom w:w="29" w:type="dxa"/>
              <w:right w:w="29" w:type="dxa"/>
            </w:tcMar>
          </w:tcPr>
          <w:tbl>
            <w:tblPr>
              <w:tblStyle w:val="TableGridLight"/>
              <w:tblW w:w="5527" w:type="dxa"/>
              <w:tblLayout w:type="fixed"/>
              <w:tblLook w:val="04A0" w:firstRow="1" w:lastRow="0" w:firstColumn="1" w:lastColumn="0" w:noHBand="0" w:noVBand="1"/>
            </w:tblPr>
            <w:tblGrid>
              <w:gridCol w:w="880"/>
              <w:gridCol w:w="4647"/>
            </w:tblGrid>
            <w:tr w:rsidR="00EA5527" w:rsidRPr="00D01762" w14:paraId="7680EACC" w14:textId="77777777" w:rsidTr="00D83E89">
              <w:trPr>
                <w:trHeight w:val="143"/>
              </w:trPr>
              <w:sdt>
                <w:sdtPr>
                  <w:rPr>
                    <w:rFonts w:cstheme="minorHAnsi"/>
                    <w:lang w:eastAsia="en-CA"/>
                  </w:rPr>
                  <w:alias w:val="Yes/No/NA"/>
                  <w:tag w:val="Yes/No/NA"/>
                  <w:id w:val="-1171869281"/>
                  <w:placeholder>
                    <w:docPart w:val="CB20FC511A084897913C623F140A05A7"/>
                  </w:placeholder>
                  <w:showingPlcHdr/>
                  <w:dropDownList>
                    <w:listItem w:displayText="Choose one." w:value="Choose one."/>
                    <w:listItem w:displayText="Yes" w:value="Yes"/>
                    <w:listItem w:displayText="No" w:value="No"/>
                    <w:listItem w:displayText="NA" w:value="NA"/>
                  </w:dropDownList>
                </w:sdtPr>
                <w:sdtContent>
                  <w:tc>
                    <w:tcPr>
                      <w:tcW w:w="880" w:type="dxa"/>
                    </w:tcPr>
                    <w:p w14:paraId="3CBCE611" w14:textId="77777777" w:rsidR="00EA5527" w:rsidRPr="00D01762" w:rsidRDefault="00EA5527" w:rsidP="00EA5527">
                      <w:pPr>
                        <w:spacing w:after="0"/>
                        <w:contextualSpacing/>
                        <w:rPr>
                          <w:rFonts w:cstheme="minorHAnsi"/>
                          <w:lang w:eastAsia="en-CA"/>
                        </w:rPr>
                      </w:pPr>
                      <w:r w:rsidRPr="00D01762">
                        <w:rPr>
                          <w:rStyle w:val="PlaceholderText"/>
                        </w:rPr>
                        <w:t>Choose one.</w:t>
                      </w:r>
                    </w:p>
                  </w:tc>
                </w:sdtContent>
              </w:sdt>
              <w:tc>
                <w:tcPr>
                  <w:tcW w:w="4647" w:type="dxa"/>
                </w:tcPr>
                <w:p w14:paraId="35D2E3FB" w14:textId="48B7D121" w:rsidR="00EA5527" w:rsidRPr="00D01762" w:rsidRDefault="00EA5527" w:rsidP="00EA5527">
                  <w:pPr>
                    <w:spacing w:after="0"/>
                    <w:contextualSpacing/>
                    <w:rPr>
                      <w:lang w:eastAsia="en-CA"/>
                    </w:rPr>
                  </w:pPr>
                  <w:r w:rsidRPr="00D01762">
                    <w:rPr>
                      <w:lang w:eastAsia="en-CA"/>
                    </w:rPr>
                    <w:t>People handing identifiable data, and their role/affiliation are identified (e.g. transcribers)</w:t>
                  </w:r>
                </w:p>
              </w:tc>
            </w:tr>
            <w:tr w:rsidR="00EA5527" w:rsidRPr="00D01762" w14:paraId="3F70145D" w14:textId="77777777" w:rsidTr="00D83E89">
              <w:trPr>
                <w:trHeight w:val="188"/>
              </w:trPr>
              <w:tc>
                <w:tcPr>
                  <w:tcW w:w="5527" w:type="dxa"/>
                  <w:gridSpan w:val="2"/>
                </w:tcPr>
                <w:p w14:paraId="4ABC936A" w14:textId="77777777" w:rsidR="00EA5527" w:rsidRPr="00D01762" w:rsidRDefault="00EA5527" w:rsidP="00EA5527">
                  <w:pPr>
                    <w:spacing w:after="0"/>
                    <w:contextualSpacing/>
                    <w:rPr>
                      <w:rFonts w:cstheme="minorHAnsi"/>
                      <w:lang w:eastAsia="en-CA"/>
                    </w:rPr>
                  </w:pPr>
                  <w:r w:rsidRPr="00D01762">
                    <w:rPr>
                      <w:b/>
                      <w:lang w:eastAsia="en-CA"/>
                    </w:rPr>
                    <w:t>Comments:</w:t>
                  </w:r>
                </w:p>
              </w:tc>
            </w:tr>
            <w:tr w:rsidR="00EA5527" w:rsidRPr="00D01762" w14:paraId="645D489E" w14:textId="77777777" w:rsidTr="00D83E89">
              <w:trPr>
                <w:trHeight w:val="188"/>
              </w:trPr>
              <w:tc>
                <w:tcPr>
                  <w:tcW w:w="5527" w:type="dxa"/>
                  <w:gridSpan w:val="2"/>
                </w:tcPr>
                <w:p w14:paraId="49C9F8DE" w14:textId="77777777" w:rsidR="00EA5527" w:rsidRPr="00D01762" w:rsidRDefault="00EA5527" w:rsidP="00EA5527">
                  <w:pPr>
                    <w:spacing w:after="0"/>
                    <w:contextualSpacing/>
                    <w:rPr>
                      <w:lang w:eastAsia="en-CA"/>
                    </w:rPr>
                  </w:pPr>
                </w:p>
              </w:tc>
            </w:tr>
          </w:tbl>
          <w:p w14:paraId="5935FA07" w14:textId="77777777" w:rsidR="00EA5527" w:rsidRPr="00D01762" w:rsidRDefault="00EA5527" w:rsidP="00AB2743">
            <w:pPr>
              <w:spacing w:after="0"/>
              <w:contextualSpacing/>
              <w:rPr>
                <w:rFonts w:cstheme="minorHAnsi"/>
                <w:lang w:val="en-CA" w:eastAsia="en-CA"/>
              </w:rPr>
            </w:pPr>
          </w:p>
        </w:tc>
        <w:tc>
          <w:tcPr>
            <w:tcW w:w="1400" w:type="dxa"/>
            <w:shd w:val="clear" w:color="auto" w:fill="auto"/>
            <w:tcMar>
              <w:top w:w="29" w:type="dxa"/>
              <w:left w:w="29" w:type="dxa"/>
              <w:bottom w:w="29" w:type="dxa"/>
              <w:right w:w="29" w:type="dxa"/>
            </w:tcMar>
          </w:tcPr>
          <w:p w14:paraId="06C5CA12" w14:textId="77777777" w:rsidR="00EA5527" w:rsidRPr="00D01762" w:rsidRDefault="00EA5527" w:rsidP="00AB2743">
            <w:pPr>
              <w:spacing w:after="0" w:line="240" w:lineRule="auto"/>
              <w:contextualSpacing/>
              <w:rPr>
                <w:lang w:val="en-CA"/>
              </w:rPr>
            </w:pPr>
          </w:p>
        </w:tc>
      </w:tr>
      <w:tr w:rsidR="00F06037" w:rsidRPr="00D01762" w14:paraId="264C0FCD" w14:textId="77777777" w:rsidTr="00074558">
        <w:tc>
          <w:tcPr>
            <w:tcW w:w="1863" w:type="dxa"/>
            <w:shd w:val="clear" w:color="auto" w:fill="auto"/>
            <w:tcMar>
              <w:top w:w="29" w:type="dxa"/>
              <w:left w:w="29" w:type="dxa"/>
              <w:bottom w:w="29" w:type="dxa"/>
              <w:right w:w="29" w:type="dxa"/>
            </w:tcMar>
          </w:tcPr>
          <w:p w14:paraId="30F89C78" w14:textId="77777777" w:rsidR="00F06037" w:rsidRPr="00D01762" w:rsidRDefault="00F06037" w:rsidP="00AB2743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lang w:val="en-CA"/>
              </w:rPr>
            </w:pPr>
            <w:bookmarkStart w:id="26" w:name="_tq5zkcnmpvvb" w:colFirst="0" w:colLast="0"/>
            <w:bookmarkEnd w:id="26"/>
            <w:r w:rsidRPr="00D01762">
              <w:rPr>
                <w:lang w:val="en-CA"/>
              </w:rPr>
              <w:t>Secondary Use of Data</w:t>
            </w:r>
          </w:p>
        </w:tc>
        <w:tc>
          <w:tcPr>
            <w:tcW w:w="1216" w:type="dxa"/>
            <w:tcMar>
              <w:top w:w="29" w:type="dxa"/>
              <w:left w:w="29" w:type="dxa"/>
              <w:bottom w:w="29" w:type="dxa"/>
              <w:right w:w="29" w:type="dxa"/>
            </w:tcMar>
          </w:tcPr>
          <w:p w14:paraId="2A7CA1F9" w14:textId="77777777" w:rsidR="00F06037" w:rsidRPr="00D01762" w:rsidRDefault="00F06037" w:rsidP="00AB2743">
            <w:pPr>
              <w:spacing w:after="0" w:line="240" w:lineRule="auto"/>
              <w:contextualSpacing/>
              <w:rPr>
                <w:lang w:val="en-CA"/>
              </w:rPr>
            </w:pPr>
          </w:p>
        </w:tc>
        <w:tc>
          <w:tcPr>
            <w:tcW w:w="5601" w:type="dxa"/>
            <w:shd w:val="clear" w:color="auto" w:fill="auto"/>
            <w:tcMar>
              <w:top w:w="29" w:type="dxa"/>
              <w:left w:w="29" w:type="dxa"/>
              <w:bottom w:w="29" w:type="dxa"/>
              <w:right w:w="29" w:type="dxa"/>
            </w:tcMar>
          </w:tcPr>
          <w:tbl>
            <w:tblPr>
              <w:tblStyle w:val="TableGridLight"/>
              <w:tblW w:w="5527" w:type="dxa"/>
              <w:tblLayout w:type="fixed"/>
              <w:tblLook w:val="04A0" w:firstRow="1" w:lastRow="0" w:firstColumn="1" w:lastColumn="0" w:noHBand="0" w:noVBand="1"/>
            </w:tblPr>
            <w:tblGrid>
              <w:gridCol w:w="880"/>
              <w:gridCol w:w="4647"/>
            </w:tblGrid>
            <w:tr w:rsidR="008E0ECB" w:rsidRPr="00D01762" w14:paraId="22CD2ECF" w14:textId="77777777" w:rsidTr="00EA5527">
              <w:trPr>
                <w:trHeight w:val="143"/>
              </w:trPr>
              <w:sdt>
                <w:sdtPr>
                  <w:rPr>
                    <w:rFonts w:cstheme="minorHAnsi"/>
                    <w:lang w:eastAsia="en-CA"/>
                  </w:rPr>
                  <w:alias w:val="Yes/No/NA"/>
                  <w:tag w:val="Yes/No/NA"/>
                  <w:id w:val="-954483569"/>
                  <w:placeholder>
                    <w:docPart w:val="0D86ACFB96E64243A65CCCB8BDB9C2BD"/>
                  </w:placeholder>
                  <w:showingPlcHdr/>
                  <w:dropDownList>
                    <w:listItem w:displayText="Choose one." w:value="Choose one."/>
                    <w:listItem w:displayText="Yes" w:value="Yes"/>
                    <w:listItem w:displayText="No" w:value="No"/>
                    <w:listItem w:displayText="NA" w:value="NA"/>
                  </w:dropDownList>
                </w:sdtPr>
                <w:sdtContent>
                  <w:tc>
                    <w:tcPr>
                      <w:tcW w:w="880" w:type="dxa"/>
                    </w:tcPr>
                    <w:p w14:paraId="16044F28" w14:textId="77777777" w:rsidR="008E0ECB" w:rsidRPr="00D01762" w:rsidRDefault="008E0ECB" w:rsidP="00AB2743">
                      <w:pPr>
                        <w:spacing w:after="0"/>
                        <w:contextualSpacing/>
                        <w:rPr>
                          <w:rFonts w:cstheme="minorHAnsi"/>
                          <w:lang w:eastAsia="en-CA"/>
                        </w:rPr>
                      </w:pPr>
                      <w:r w:rsidRPr="00D01762">
                        <w:rPr>
                          <w:rStyle w:val="PlaceholderText"/>
                        </w:rPr>
                        <w:t>Choose one.</w:t>
                      </w:r>
                    </w:p>
                  </w:tc>
                </w:sdtContent>
              </w:sdt>
              <w:tc>
                <w:tcPr>
                  <w:tcW w:w="4647" w:type="dxa"/>
                </w:tcPr>
                <w:p w14:paraId="3E5D77E4" w14:textId="0F99B926" w:rsidR="008E0ECB" w:rsidRPr="00D01762" w:rsidRDefault="00EA5527" w:rsidP="00AB2743">
                  <w:pPr>
                    <w:spacing w:after="0"/>
                    <w:contextualSpacing/>
                    <w:rPr>
                      <w:lang w:eastAsia="en-CA"/>
                    </w:rPr>
                  </w:pPr>
                  <w:r w:rsidRPr="00D01762">
                    <w:rPr>
                      <w:lang w:eastAsia="en-CA"/>
                    </w:rPr>
                    <w:t>Participants have consented to use of identifiable data for secondary purposes</w:t>
                  </w:r>
                </w:p>
              </w:tc>
            </w:tr>
            <w:tr w:rsidR="008E0ECB" w:rsidRPr="00D01762" w14:paraId="75CB9451" w14:textId="77777777" w:rsidTr="00EA5527">
              <w:trPr>
                <w:trHeight w:val="143"/>
              </w:trPr>
              <w:sdt>
                <w:sdtPr>
                  <w:rPr>
                    <w:rFonts w:cstheme="minorHAnsi"/>
                    <w:lang w:eastAsia="en-CA"/>
                  </w:rPr>
                  <w:alias w:val="Yes/No/NA"/>
                  <w:tag w:val="Yes/No/NA"/>
                  <w:id w:val="542171419"/>
                  <w:placeholder>
                    <w:docPart w:val="91AED7B1A46C487796DDCC5C0918C9A6"/>
                  </w:placeholder>
                  <w:showingPlcHdr/>
                  <w:dropDownList>
                    <w:listItem w:displayText="Choose one." w:value="Choose one."/>
                    <w:listItem w:displayText="Yes" w:value="Yes"/>
                    <w:listItem w:displayText="No" w:value="No"/>
                    <w:listItem w:displayText="NA" w:value="NA"/>
                  </w:dropDownList>
                </w:sdtPr>
                <w:sdtContent>
                  <w:tc>
                    <w:tcPr>
                      <w:tcW w:w="880" w:type="dxa"/>
                    </w:tcPr>
                    <w:p w14:paraId="348991E4" w14:textId="77777777" w:rsidR="008E0ECB" w:rsidRPr="00D01762" w:rsidRDefault="008E0ECB" w:rsidP="00AB2743">
                      <w:pPr>
                        <w:spacing w:after="0"/>
                        <w:contextualSpacing/>
                        <w:rPr>
                          <w:rFonts w:cstheme="minorHAnsi"/>
                          <w:lang w:eastAsia="en-CA"/>
                        </w:rPr>
                      </w:pPr>
                      <w:r w:rsidRPr="00D01762">
                        <w:rPr>
                          <w:rStyle w:val="PlaceholderText"/>
                        </w:rPr>
                        <w:t>Choose one.</w:t>
                      </w:r>
                    </w:p>
                  </w:tc>
                </w:sdtContent>
              </w:sdt>
              <w:tc>
                <w:tcPr>
                  <w:tcW w:w="4647" w:type="dxa"/>
                </w:tcPr>
                <w:p w14:paraId="1CAEB7BD" w14:textId="08132BB4" w:rsidR="008E0ECB" w:rsidRPr="00D01762" w:rsidRDefault="00EA5527" w:rsidP="00AB2743">
                  <w:pPr>
                    <w:spacing w:after="0"/>
                    <w:contextualSpacing/>
                    <w:rPr>
                      <w:lang w:eastAsia="en-CA"/>
                    </w:rPr>
                  </w:pPr>
                  <w:r w:rsidRPr="00D01762">
                    <w:rPr>
                      <w:lang w:eastAsia="en-CA"/>
                    </w:rPr>
                    <w:t>Permission obtained from holder of data</w:t>
                  </w:r>
                </w:p>
              </w:tc>
            </w:tr>
            <w:tr w:rsidR="00EA5527" w:rsidRPr="00D01762" w14:paraId="791CADD9" w14:textId="77777777" w:rsidTr="00EA5527">
              <w:trPr>
                <w:trHeight w:val="143"/>
              </w:trPr>
              <w:sdt>
                <w:sdtPr>
                  <w:rPr>
                    <w:rFonts w:cstheme="minorHAnsi"/>
                    <w:lang w:eastAsia="en-CA"/>
                  </w:rPr>
                  <w:alias w:val="Yes/No/NA"/>
                  <w:tag w:val="Yes/No/NA"/>
                  <w:id w:val="1199278817"/>
                  <w:placeholder>
                    <w:docPart w:val="EE080150641F48CC84BD52AE198CCE2F"/>
                  </w:placeholder>
                  <w:showingPlcHdr/>
                  <w:dropDownList>
                    <w:listItem w:displayText="Choose one." w:value="Choose one."/>
                    <w:listItem w:displayText="Yes" w:value="Yes"/>
                    <w:listItem w:displayText="No" w:value="No"/>
                    <w:listItem w:displayText="NA" w:value="NA"/>
                  </w:dropDownList>
                </w:sdtPr>
                <w:sdtContent>
                  <w:tc>
                    <w:tcPr>
                      <w:tcW w:w="880" w:type="dxa"/>
                    </w:tcPr>
                    <w:p w14:paraId="17F03D2C" w14:textId="1EF21342" w:rsidR="00EA5527" w:rsidRPr="00D01762" w:rsidRDefault="00EA5527" w:rsidP="00AB2743">
                      <w:pPr>
                        <w:spacing w:after="0"/>
                        <w:contextualSpacing/>
                        <w:rPr>
                          <w:rFonts w:cstheme="minorHAnsi"/>
                          <w:lang w:eastAsia="en-CA"/>
                        </w:rPr>
                      </w:pPr>
                      <w:r w:rsidRPr="00D01762">
                        <w:rPr>
                          <w:rStyle w:val="PlaceholderText"/>
                        </w:rPr>
                        <w:t>Choose one.</w:t>
                      </w:r>
                    </w:p>
                  </w:tc>
                </w:sdtContent>
              </w:sdt>
              <w:tc>
                <w:tcPr>
                  <w:tcW w:w="4647" w:type="dxa"/>
                </w:tcPr>
                <w:p w14:paraId="76676F10" w14:textId="5162E83C" w:rsidR="00EA5527" w:rsidRPr="00D01762" w:rsidRDefault="00EA5527" w:rsidP="00AB2743">
                  <w:pPr>
                    <w:spacing w:after="0"/>
                    <w:contextualSpacing/>
                    <w:rPr>
                      <w:lang w:eastAsia="en-CA"/>
                    </w:rPr>
                  </w:pPr>
                  <w:r w:rsidRPr="00D01762">
                    <w:rPr>
                      <w:lang w:eastAsia="en-CA"/>
                    </w:rPr>
                    <w:t>Dataset linkages are adequately explained</w:t>
                  </w:r>
                  <w:r w:rsidR="00074558" w:rsidRPr="00D01762">
                    <w:rPr>
                      <w:lang w:eastAsia="en-CA"/>
                    </w:rPr>
                    <w:t xml:space="preserve"> for pre-existing data</w:t>
                  </w:r>
                </w:p>
              </w:tc>
            </w:tr>
            <w:tr w:rsidR="00074558" w:rsidRPr="00D01762" w14:paraId="6D64F992" w14:textId="77777777" w:rsidTr="00EA5527">
              <w:trPr>
                <w:trHeight w:val="143"/>
              </w:trPr>
              <w:sdt>
                <w:sdtPr>
                  <w:rPr>
                    <w:rFonts w:cstheme="minorHAnsi"/>
                    <w:lang w:eastAsia="en-CA"/>
                  </w:rPr>
                  <w:alias w:val="Yes/No/NA"/>
                  <w:tag w:val="Yes/No/NA"/>
                  <w:id w:val="-1392118102"/>
                  <w:placeholder>
                    <w:docPart w:val="D186FB337B2744F3BE4655E5001E64B4"/>
                  </w:placeholder>
                  <w:showingPlcHdr/>
                  <w:dropDownList>
                    <w:listItem w:displayText="Choose one." w:value="Choose one."/>
                    <w:listItem w:displayText="Yes" w:value="Yes"/>
                    <w:listItem w:displayText="No" w:value="No"/>
                    <w:listItem w:displayText="NA" w:value="NA"/>
                  </w:dropDownList>
                </w:sdtPr>
                <w:sdtContent>
                  <w:tc>
                    <w:tcPr>
                      <w:tcW w:w="880" w:type="dxa"/>
                    </w:tcPr>
                    <w:p w14:paraId="06FC74FE" w14:textId="2243A1C7" w:rsidR="00074558" w:rsidRPr="00D01762" w:rsidRDefault="00074558" w:rsidP="00AB2743">
                      <w:pPr>
                        <w:spacing w:after="0"/>
                        <w:contextualSpacing/>
                        <w:rPr>
                          <w:rFonts w:cstheme="minorHAnsi"/>
                          <w:lang w:eastAsia="en-CA"/>
                        </w:rPr>
                      </w:pPr>
                      <w:r w:rsidRPr="00D01762">
                        <w:rPr>
                          <w:rStyle w:val="PlaceholderText"/>
                        </w:rPr>
                        <w:t>Choose one.</w:t>
                      </w:r>
                    </w:p>
                  </w:tc>
                </w:sdtContent>
              </w:sdt>
              <w:tc>
                <w:tcPr>
                  <w:tcW w:w="4647" w:type="dxa"/>
                </w:tcPr>
                <w:p w14:paraId="1E20DA57" w14:textId="1217A5AB" w:rsidR="00074558" w:rsidRPr="00D01762" w:rsidRDefault="00074558" w:rsidP="00AB2743">
                  <w:pPr>
                    <w:spacing w:after="0"/>
                    <w:contextualSpacing/>
                    <w:rPr>
                      <w:lang w:eastAsia="en-CA"/>
                    </w:rPr>
                  </w:pPr>
                  <w:r w:rsidRPr="00D01762">
                    <w:rPr>
                      <w:lang w:eastAsia="en-CA"/>
                    </w:rPr>
                    <w:t>Details and security of data repository for data collected in this study is sufficient</w:t>
                  </w:r>
                </w:p>
              </w:tc>
            </w:tr>
            <w:tr w:rsidR="00AB2743" w:rsidRPr="00D01762" w14:paraId="55141170" w14:textId="77777777" w:rsidTr="00EA5527">
              <w:trPr>
                <w:trHeight w:val="188"/>
              </w:trPr>
              <w:tc>
                <w:tcPr>
                  <w:tcW w:w="5527" w:type="dxa"/>
                  <w:gridSpan w:val="2"/>
                </w:tcPr>
                <w:p w14:paraId="526DB05F" w14:textId="77777777" w:rsidR="00AB2743" w:rsidRPr="00D01762" w:rsidRDefault="00AB2743" w:rsidP="00AB2743">
                  <w:pPr>
                    <w:spacing w:after="0"/>
                    <w:contextualSpacing/>
                    <w:rPr>
                      <w:rFonts w:cstheme="minorHAnsi"/>
                      <w:lang w:eastAsia="en-CA"/>
                    </w:rPr>
                  </w:pPr>
                  <w:r w:rsidRPr="00D01762">
                    <w:rPr>
                      <w:b/>
                      <w:lang w:eastAsia="en-CA"/>
                    </w:rPr>
                    <w:t>Comments:</w:t>
                  </w:r>
                </w:p>
              </w:tc>
            </w:tr>
            <w:tr w:rsidR="00EA5527" w:rsidRPr="00D01762" w14:paraId="585800B6" w14:textId="77777777" w:rsidTr="00EA5527">
              <w:trPr>
                <w:trHeight w:val="188"/>
              </w:trPr>
              <w:tc>
                <w:tcPr>
                  <w:tcW w:w="5527" w:type="dxa"/>
                  <w:gridSpan w:val="2"/>
                </w:tcPr>
                <w:p w14:paraId="548A4A7A" w14:textId="77777777" w:rsidR="00EA5527" w:rsidRPr="00D01762" w:rsidRDefault="00EA5527" w:rsidP="00AB2743">
                  <w:pPr>
                    <w:spacing w:after="0"/>
                    <w:contextualSpacing/>
                    <w:rPr>
                      <w:lang w:eastAsia="en-CA"/>
                    </w:rPr>
                  </w:pPr>
                </w:p>
              </w:tc>
            </w:tr>
          </w:tbl>
          <w:p w14:paraId="4C976E67" w14:textId="22AC42AC" w:rsidR="00F06037" w:rsidRPr="00D01762" w:rsidRDefault="00F06037" w:rsidP="00AB2743">
            <w:pPr>
              <w:spacing w:after="0" w:line="240" w:lineRule="auto"/>
              <w:contextualSpacing/>
              <w:rPr>
                <w:lang w:val="en-CA"/>
              </w:rPr>
            </w:pPr>
          </w:p>
        </w:tc>
        <w:sdt>
          <w:sdtPr>
            <w:rPr>
              <w:lang w:val="en-CA"/>
            </w:rPr>
            <w:alias w:val="Assessment"/>
            <w:tag w:val="Assessment"/>
            <w:id w:val="332652613"/>
            <w:placeholder>
              <w:docPart w:val="37B99E5739FE4AEA8E4D1038C2A31BC7"/>
            </w:placeholder>
            <w:dropDownList>
              <w:listItem w:displayText="Select one" w:value="Select one"/>
              <w:listItem w:displayText="Major ethics implication" w:value="Major ethics implication"/>
              <w:listItem w:displayText="Minor ethics implication" w:value="Minor ethics implication"/>
              <w:listItem w:displayText="Suggestions only" w:value="Suggestions only"/>
              <w:listItem w:displayText="Could not assess" w:value="Could not assess"/>
              <w:listItem w:displayText="No changes needed" w:value="No changes needed"/>
            </w:dropDownList>
          </w:sdtPr>
          <w:sdtContent>
            <w:tc>
              <w:tcPr>
                <w:tcW w:w="1400" w:type="dxa"/>
                <w:shd w:val="clear" w:color="auto" w:fill="auto"/>
                <w:tcMar>
                  <w:top w:w="29" w:type="dxa"/>
                  <w:left w:w="29" w:type="dxa"/>
                  <w:bottom w:w="29" w:type="dxa"/>
                  <w:right w:w="29" w:type="dxa"/>
                </w:tcMar>
              </w:tcPr>
              <w:p w14:paraId="687331D8" w14:textId="12BDAB44" w:rsidR="00F06037" w:rsidRPr="00D01762" w:rsidRDefault="005C2AE1" w:rsidP="00AB2743">
                <w:pPr>
                  <w:spacing w:after="0" w:line="240" w:lineRule="auto"/>
                  <w:contextualSpacing/>
                  <w:rPr>
                    <w:lang w:val="en-CA"/>
                  </w:rPr>
                </w:pPr>
                <w:r w:rsidRPr="00D01762">
                  <w:rPr>
                    <w:lang w:val="en-CA"/>
                  </w:rPr>
                  <w:t>Select one</w:t>
                </w:r>
              </w:p>
            </w:tc>
          </w:sdtContent>
        </w:sdt>
      </w:tr>
      <w:tr w:rsidR="00F06037" w:rsidRPr="00D01762" w14:paraId="32F3D296" w14:textId="77777777" w:rsidTr="00074558">
        <w:tc>
          <w:tcPr>
            <w:tcW w:w="1863" w:type="dxa"/>
            <w:shd w:val="clear" w:color="auto" w:fill="auto"/>
            <w:tcMar>
              <w:top w:w="29" w:type="dxa"/>
              <w:left w:w="29" w:type="dxa"/>
              <w:bottom w:w="29" w:type="dxa"/>
              <w:right w:w="29" w:type="dxa"/>
            </w:tcMar>
          </w:tcPr>
          <w:p w14:paraId="48A82C9D" w14:textId="77777777" w:rsidR="00074558" w:rsidRPr="00D01762" w:rsidRDefault="00F06037" w:rsidP="00AB2743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lang w:val="en-CA"/>
              </w:rPr>
            </w:pPr>
            <w:bookmarkStart w:id="27" w:name="_gcn344hahh2c" w:colFirst="0" w:colLast="0"/>
            <w:bookmarkEnd w:id="27"/>
            <w:r w:rsidRPr="00D01762">
              <w:rPr>
                <w:lang w:val="en-CA"/>
              </w:rPr>
              <w:t>Compensation</w:t>
            </w:r>
            <w:r w:rsidR="00074558" w:rsidRPr="00D01762">
              <w:rPr>
                <w:lang w:val="en-CA"/>
              </w:rPr>
              <w:t>/</w:t>
            </w:r>
          </w:p>
          <w:p w14:paraId="4F06E744" w14:textId="552D5F27" w:rsidR="00F06037" w:rsidRPr="00D01762" w:rsidRDefault="00074558" w:rsidP="00074558">
            <w:pPr>
              <w:pStyle w:val="ListParagraph"/>
              <w:spacing w:after="0" w:line="240" w:lineRule="auto"/>
              <w:ind w:left="360"/>
              <w:rPr>
                <w:lang w:val="en-CA"/>
              </w:rPr>
            </w:pPr>
            <w:r w:rsidRPr="00D01762">
              <w:rPr>
                <w:lang w:val="en-CA"/>
              </w:rPr>
              <w:t>Incentives</w:t>
            </w:r>
          </w:p>
        </w:tc>
        <w:tc>
          <w:tcPr>
            <w:tcW w:w="1216" w:type="dxa"/>
            <w:tcMar>
              <w:top w:w="29" w:type="dxa"/>
              <w:left w:w="29" w:type="dxa"/>
              <w:bottom w:w="29" w:type="dxa"/>
              <w:right w:w="29" w:type="dxa"/>
            </w:tcMar>
          </w:tcPr>
          <w:p w14:paraId="6B536B24" w14:textId="77777777" w:rsidR="00F06037" w:rsidRPr="00D01762" w:rsidRDefault="00F06037" w:rsidP="00AB2743">
            <w:pPr>
              <w:spacing w:after="0" w:line="240" w:lineRule="auto"/>
              <w:contextualSpacing/>
              <w:rPr>
                <w:lang w:val="en-CA"/>
              </w:rPr>
            </w:pPr>
          </w:p>
        </w:tc>
        <w:tc>
          <w:tcPr>
            <w:tcW w:w="5601" w:type="dxa"/>
            <w:shd w:val="clear" w:color="auto" w:fill="auto"/>
            <w:tcMar>
              <w:top w:w="29" w:type="dxa"/>
              <w:left w:w="29" w:type="dxa"/>
              <w:bottom w:w="29" w:type="dxa"/>
              <w:right w:w="29" w:type="dxa"/>
            </w:tcMar>
          </w:tcPr>
          <w:tbl>
            <w:tblPr>
              <w:tblStyle w:val="TableGridLight"/>
              <w:tblW w:w="5527" w:type="dxa"/>
              <w:tblLayout w:type="fixed"/>
              <w:tblLook w:val="04A0" w:firstRow="1" w:lastRow="0" w:firstColumn="1" w:lastColumn="0" w:noHBand="0" w:noVBand="1"/>
            </w:tblPr>
            <w:tblGrid>
              <w:gridCol w:w="880"/>
              <w:gridCol w:w="4647"/>
            </w:tblGrid>
            <w:tr w:rsidR="0064646F" w:rsidRPr="00D01762" w14:paraId="6B74509E" w14:textId="77777777" w:rsidTr="00074558">
              <w:trPr>
                <w:trHeight w:val="143"/>
              </w:trPr>
              <w:sdt>
                <w:sdtPr>
                  <w:rPr>
                    <w:rFonts w:cstheme="minorHAnsi"/>
                    <w:lang w:eastAsia="en-CA"/>
                  </w:rPr>
                  <w:alias w:val="Yes/No/NA"/>
                  <w:tag w:val="Yes/No/NA"/>
                  <w:id w:val="95529742"/>
                  <w:placeholder>
                    <w:docPart w:val="96C6466B5E324C24B378CFB62458049B"/>
                  </w:placeholder>
                  <w:showingPlcHdr/>
                  <w:dropDownList>
                    <w:listItem w:displayText="Choose one." w:value="Choose one."/>
                    <w:listItem w:displayText="Yes" w:value="Yes"/>
                    <w:listItem w:displayText="No" w:value="No"/>
                    <w:listItem w:displayText="NA" w:value="NA"/>
                  </w:dropDownList>
                </w:sdtPr>
                <w:sdtContent>
                  <w:tc>
                    <w:tcPr>
                      <w:tcW w:w="880" w:type="dxa"/>
                    </w:tcPr>
                    <w:p w14:paraId="7A7C4EDB" w14:textId="5543DD82" w:rsidR="0064646F" w:rsidRPr="00D01762" w:rsidRDefault="0064646F" w:rsidP="00AB2743">
                      <w:pPr>
                        <w:spacing w:after="0"/>
                        <w:contextualSpacing/>
                        <w:rPr>
                          <w:rFonts w:cstheme="minorHAnsi"/>
                          <w:lang w:eastAsia="en-CA"/>
                        </w:rPr>
                      </w:pPr>
                      <w:r w:rsidRPr="00D01762">
                        <w:rPr>
                          <w:rStyle w:val="PlaceholderText"/>
                        </w:rPr>
                        <w:t>Choose one.</w:t>
                      </w:r>
                    </w:p>
                  </w:tc>
                </w:sdtContent>
              </w:sdt>
              <w:tc>
                <w:tcPr>
                  <w:tcW w:w="4647" w:type="dxa"/>
                </w:tcPr>
                <w:p w14:paraId="0DEA2AB0" w14:textId="0FFA4B2C" w:rsidR="0064646F" w:rsidRPr="00D01762" w:rsidRDefault="0064646F" w:rsidP="00AB2743">
                  <w:pPr>
                    <w:spacing w:after="0"/>
                    <w:contextualSpacing/>
                    <w:rPr>
                      <w:lang w:eastAsia="en-CA"/>
                    </w:rPr>
                  </w:pPr>
                  <w:r w:rsidRPr="00D01762">
                    <w:rPr>
                      <w:lang w:eastAsia="en-CA"/>
                    </w:rPr>
                    <w:t>Incentives are used in recruitment messaging</w:t>
                  </w:r>
                </w:p>
              </w:tc>
            </w:tr>
            <w:tr w:rsidR="008E0ECB" w:rsidRPr="00D01762" w14:paraId="165044B1" w14:textId="77777777" w:rsidTr="00074558">
              <w:trPr>
                <w:trHeight w:val="143"/>
              </w:trPr>
              <w:sdt>
                <w:sdtPr>
                  <w:rPr>
                    <w:rFonts w:cstheme="minorHAnsi"/>
                    <w:lang w:eastAsia="en-CA"/>
                  </w:rPr>
                  <w:alias w:val="Yes/No/NA"/>
                  <w:tag w:val="Yes/No/NA"/>
                  <w:id w:val="-491562912"/>
                  <w:placeholder>
                    <w:docPart w:val="76E4267677E24AA88AFF1D97572C5D6A"/>
                  </w:placeholder>
                  <w:showingPlcHdr/>
                  <w:dropDownList>
                    <w:listItem w:displayText="Choose one." w:value="Choose one."/>
                    <w:listItem w:displayText="Yes" w:value="Yes"/>
                    <w:listItem w:displayText="No" w:value="No"/>
                    <w:listItem w:displayText="NA" w:value="NA"/>
                  </w:dropDownList>
                </w:sdtPr>
                <w:sdtContent>
                  <w:tc>
                    <w:tcPr>
                      <w:tcW w:w="880" w:type="dxa"/>
                    </w:tcPr>
                    <w:p w14:paraId="3445C6C7" w14:textId="77777777" w:rsidR="008E0ECB" w:rsidRPr="00D01762" w:rsidRDefault="008E0ECB" w:rsidP="00AB2743">
                      <w:pPr>
                        <w:spacing w:after="0"/>
                        <w:contextualSpacing/>
                        <w:rPr>
                          <w:rFonts w:cstheme="minorHAnsi"/>
                          <w:lang w:eastAsia="en-CA"/>
                        </w:rPr>
                      </w:pPr>
                      <w:r w:rsidRPr="00D01762">
                        <w:rPr>
                          <w:rStyle w:val="PlaceholderText"/>
                        </w:rPr>
                        <w:t>Choose one.</w:t>
                      </w:r>
                    </w:p>
                  </w:tc>
                </w:sdtContent>
              </w:sdt>
              <w:tc>
                <w:tcPr>
                  <w:tcW w:w="4647" w:type="dxa"/>
                </w:tcPr>
                <w:p w14:paraId="73E7951C" w14:textId="70787A04" w:rsidR="008E0ECB" w:rsidRPr="00D01762" w:rsidRDefault="00074558" w:rsidP="00AB2743">
                  <w:pPr>
                    <w:spacing w:after="0"/>
                    <w:contextualSpacing/>
                    <w:rPr>
                      <w:lang w:eastAsia="en-CA"/>
                    </w:rPr>
                  </w:pPr>
                  <w:r w:rsidRPr="00D01762">
                    <w:rPr>
                      <w:lang w:eastAsia="en-CA"/>
                    </w:rPr>
                    <w:t>Value of incentive is not coercive</w:t>
                  </w:r>
                </w:p>
              </w:tc>
            </w:tr>
            <w:tr w:rsidR="008E0ECB" w:rsidRPr="00D01762" w14:paraId="26DADEA0" w14:textId="77777777" w:rsidTr="00074558">
              <w:trPr>
                <w:trHeight w:val="143"/>
              </w:trPr>
              <w:sdt>
                <w:sdtPr>
                  <w:rPr>
                    <w:rFonts w:cstheme="minorHAnsi"/>
                    <w:lang w:eastAsia="en-CA"/>
                  </w:rPr>
                  <w:alias w:val="Yes/No/NA"/>
                  <w:tag w:val="Yes/No/NA"/>
                  <w:id w:val="-1289275474"/>
                  <w:placeholder>
                    <w:docPart w:val="1DD6C70D155F494791A71C2DD3C918F0"/>
                  </w:placeholder>
                  <w:showingPlcHdr/>
                  <w:dropDownList>
                    <w:listItem w:displayText="Choose one." w:value="Choose one."/>
                    <w:listItem w:displayText="Yes" w:value="Yes"/>
                    <w:listItem w:displayText="No" w:value="No"/>
                    <w:listItem w:displayText="NA" w:value="NA"/>
                  </w:dropDownList>
                </w:sdtPr>
                <w:sdtContent>
                  <w:tc>
                    <w:tcPr>
                      <w:tcW w:w="880" w:type="dxa"/>
                    </w:tcPr>
                    <w:p w14:paraId="2067F4F9" w14:textId="77777777" w:rsidR="008E0ECB" w:rsidRPr="00D01762" w:rsidRDefault="008E0ECB" w:rsidP="00AB2743">
                      <w:pPr>
                        <w:spacing w:after="0"/>
                        <w:contextualSpacing/>
                        <w:rPr>
                          <w:rFonts w:cstheme="minorHAnsi"/>
                          <w:lang w:eastAsia="en-CA"/>
                        </w:rPr>
                      </w:pPr>
                      <w:r w:rsidRPr="00D01762">
                        <w:rPr>
                          <w:rStyle w:val="PlaceholderText"/>
                        </w:rPr>
                        <w:t>Choose one.</w:t>
                      </w:r>
                    </w:p>
                  </w:tc>
                </w:sdtContent>
              </w:sdt>
              <w:tc>
                <w:tcPr>
                  <w:tcW w:w="4647" w:type="dxa"/>
                </w:tcPr>
                <w:p w14:paraId="4F2DB08D" w14:textId="20953726" w:rsidR="008E0ECB" w:rsidRPr="00D01762" w:rsidRDefault="00074558" w:rsidP="00AB2743">
                  <w:pPr>
                    <w:spacing w:after="0"/>
                    <w:contextualSpacing/>
                    <w:rPr>
                      <w:lang w:eastAsia="en-CA"/>
                    </w:rPr>
                  </w:pPr>
                  <w:r w:rsidRPr="00D01762">
                    <w:rPr>
                      <w:lang w:eastAsia="en-CA"/>
                    </w:rPr>
                    <w:t>Protocol ensures participants who withdraw are still eligible for compensation/incentive</w:t>
                  </w:r>
                </w:p>
              </w:tc>
            </w:tr>
            <w:tr w:rsidR="00D92DB8" w:rsidRPr="00D01762" w14:paraId="2E4E923B" w14:textId="77777777" w:rsidTr="00074558">
              <w:trPr>
                <w:trHeight w:val="143"/>
              </w:trPr>
              <w:tc>
                <w:tcPr>
                  <w:tcW w:w="5527" w:type="dxa"/>
                  <w:gridSpan w:val="2"/>
                </w:tcPr>
                <w:p w14:paraId="67F49D97" w14:textId="77777777" w:rsidR="00D92DB8" w:rsidRPr="00D01762" w:rsidRDefault="00D92DB8" w:rsidP="00AB2743">
                  <w:pPr>
                    <w:spacing w:after="0"/>
                    <w:contextualSpacing/>
                    <w:rPr>
                      <w:b/>
                      <w:lang w:eastAsia="en-CA"/>
                    </w:rPr>
                  </w:pPr>
                  <w:r w:rsidRPr="00D01762">
                    <w:rPr>
                      <w:b/>
                      <w:lang w:eastAsia="en-CA"/>
                    </w:rPr>
                    <w:t>Comments:</w:t>
                  </w:r>
                </w:p>
              </w:tc>
            </w:tr>
            <w:tr w:rsidR="00074558" w:rsidRPr="00D01762" w14:paraId="0222BE02" w14:textId="77777777" w:rsidTr="00074558">
              <w:trPr>
                <w:trHeight w:val="143"/>
              </w:trPr>
              <w:tc>
                <w:tcPr>
                  <w:tcW w:w="5527" w:type="dxa"/>
                  <w:gridSpan w:val="2"/>
                </w:tcPr>
                <w:p w14:paraId="68B851B0" w14:textId="77777777" w:rsidR="00074558" w:rsidRPr="00D01762" w:rsidRDefault="00074558" w:rsidP="00AB2743">
                  <w:pPr>
                    <w:spacing w:after="0"/>
                    <w:contextualSpacing/>
                    <w:rPr>
                      <w:lang w:eastAsia="en-CA"/>
                    </w:rPr>
                  </w:pPr>
                </w:p>
              </w:tc>
            </w:tr>
          </w:tbl>
          <w:p w14:paraId="53DD34DA" w14:textId="17716168" w:rsidR="00F06037" w:rsidRPr="00D01762" w:rsidRDefault="00F06037" w:rsidP="00AB2743">
            <w:pPr>
              <w:spacing w:after="0" w:line="240" w:lineRule="auto"/>
              <w:contextualSpacing/>
              <w:rPr>
                <w:lang w:val="en-CA"/>
              </w:rPr>
            </w:pPr>
          </w:p>
        </w:tc>
        <w:sdt>
          <w:sdtPr>
            <w:rPr>
              <w:lang w:val="en-CA"/>
            </w:rPr>
            <w:alias w:val="Assessment"/>
            <w:tag w:val="Assessment"/>
            <w:id w:val="-1587529120"/>
            <w:placeholder>
              <w:docPart w:val="48C61D9C30DE450CBEFAD0AB2861110A"/>
            </w:placeholder>
            <w:dropDownList>
              <w:listItem w:displayText="Select one" w:value="Select one"/>
              <w:listItem w:displayText="Major ethics implication" w:value="Major ethics implication"/>
              <w:listItem w:displayText="Minor ethics implication" w:value="Minor ethics implication"/>
              <w:listItem w:displayText="Suggestions only" w:value="Suggestions only"/>
              <w:listItem w:displayText="Could not assess" w:value="Could not assess"/>
              <w:listItem w:displayText="No changes needed" w:value="No changes needed"/>
            </w:dropDownList>
          </w:sdtPr>
          <w:sdtContent>
            <w:tc>
              <w:tcPr>
                <w:tcW w:w="1400" w:type="dxa"/>
                <w:shd w:val="clear" w:color="auto" w:fill="auto"/>
                <w:tcMar>
                  <w:top w:w="29" w:type="dxa"/>
                  <w:left w:w="29" w:type="dxa"/>
                  <w:bottom w:w="29" w:type="dxa"/>
                  <w:right w:w="29" w:type="dxa"/>
                </w:tcMar>
              </w:tcPr>
              <w:p w14:paraId="68417A0A" w14:textId="648D85E1" w:rsidR="00F06037" w:rsidRPr="00D01762" w:rsidRDefault="005C2AE1" w:rsidP="00AB2743">
                <w:pPr>
                  <w:spacing w:after="0" w:line="240" w:lineRule="auto"/>
                  <w:contextualSpacing/>
                  <w:rPr>
                    <w:lang w:val="en-CA"/>
                  </w:rPr>
                </w:pPr>
                <w:r w:rsidRPr="00D01762">
                  <w:rPr>
                    <w:lang w:val="en-CA"/>
                  </w:rPr>
                  <w:t>Select one</w:t>
                </w:r>
              </w:p>
            </w:tc>
          </w:sdtContent>
        </w:sdt>
      </w:tr>
      <w:tr w:rsidR="00074558" w:rsidRPr="00D01762" w14:paraId="6C9E12F6" w14:textId="77777777" w:rsidTr="00D83E89">
        <w:tc>
          <w:tcPr>
            <w:tcW w:w="10080" w:type="dxa"/>
            <w:gridSpan w:val="4"/>
            <w:shd w:val="clear" w:color="auto" w:fill="auto"/>
            <w:tcMar>
              <w:top w:w="29" w:type="dxa"/>
              <w:left w:w="29" w:type="dxa"/>
              <w:bottom w:w="29" w:type="dxa"/>
              <w:right w:w="29" w:type="dxa"/>
            </w:tcMar>
          </w:tcPr>
          <w:p w14:paraId="740E88AC" w14:textId="77853B5F" w:rsidR="00074558" w:rsidRPr="00D01762" w:rsidRDefault="00074558" w:rsidP="0015192E">
            <w:pPr>
              <w:pStyle w:val="Heading3"/>
              <w:rPr>
                <w:lang w:val="en-CA"/>
              </w:rPr>
            </w:pPr>
            <w:r w:rsidRPr="00D01762">
              <w:rPr>
                <w:lang w:val="en-CA"/>
              </w:rPr>
              <w:lastRenderedPageBreak/>
              <w:t>SECTION C – DESCRIPTION OF THE RISKS AND BENEFITS OF THE PROPOSED RESEARCH</w:t>
            </w:r>
          </w:p>
        </w:tc>
      </w:tr>
      <w:tr w:rsidR="00566D5F" w:rsidRPr="00D01762" w14:paraId="14C2F27B" w14:textId="77777777" w:rsidTr="00D83E89">
        <w:tc>
          <w:tcPr>
            <w:tcW w:w="1863" w:type="dxa"/>
            <w:shd w:val="clear" w:color="auto" w:fill="auto"/>
            <w:tcMar>
              <w:top w:w="29" w:type="dxa"/>
              <w:left w:w="29" w:type="dxa"/>
              <w:bottom w:w="29" w:type="dxa"/>
              <w:right w:w="29" w:type="dxa"/>
            </w:tcMar>
          </w:tcPr>
          <w:p w14:paraId="5BE1A834" w14:textId="77777777" w:rsidR="00566D5F" w:rsidRPr="00D01762" w:rsidRDefault="00566D5F" w:rsidP="0015192E">
            <w:pPr>
              <w:pStyle w:val="Heading4"/>
              <w:rPr>
                <w:lang w:val="en-CA"/>
              </w:rPr>
            </w:pPr>
            <w:r w:rsidRPr="00D01762">
              <w:rPr>
                <w:lang w:val="en-CA"/>
              </w:rPr>
              <w:t>Question</w:t>
            </w:r>
          </w:p>
        </w:tc>
        <w:tc>
          <w:tcPr>
            <w:tcW w:w="1216" w:type="dxa"/>
            <w:shd w:val="clear" w:color="auto" w:fill="auto"/>
            <w:tcMar>
              <w:top w:w="29" w:type="dxa"/>
              <w:left w:w="29" w:type="dxa"/>
              <w:bottom w:w="29" w:type="dxa"/>
              <w:right w:w="29" w:type="dxa"/>
            </w:tcMar>
          </w:tcPr>
          <w:p w14:paraId="7AFEAED3" w14:textId="77777777" w:rsidR="00566D5F" w:rsidRPr="00D01762" w:rsidRDefault="00566D5F" w:rsidP="0015192E">
            <w:pPr>
              <w:pStyle w:val="Heading4"/>
              <w:rPr>
                <w:lang w:val="en-CA"/>
              </w:rPr>
            </w:pPr>
            <w:r w:rsidRPr="00D01762">
              <w:rPr>
                <w:lang w:val="en-CA"/>
              </w:rPr>
              <w:t>TCPS 2</w:t>
            </w:r>
          </w:p>
          <w:p w14:paraId="1785CFFD" w14:textId="77777777" w:rsidR="00566D5F" w:rsidRPr="00D01762" w:rsidRDefault="00566D5F" w:rsidP="0015192E">
            <w:pPr>
              <w:pStyle w:val="Heading4"/>
              <w:rPr>
                <w:lang w:val="en-CA"/>
              </w:rPr>
            </w:pPr>
            <w:r w:rsidRPr="00D01762">
              <w:rPr>
                <w:lang w:val="en-CA"/>
              </w:rPr>
              <w:t>Reference</w:t>
            </w:r>
          </w:p>
        </w:tc>
        <w:tc>
          <w:tcPr>
            <w:tcW w:w="5601" w:type="dxa"/>
            <w:tcMar>
              <w:top w:w="29" w:type="dxa"/>
              <w:left w:w="29" w:type="dxa"/>
              <w:bottom w:w="29" w:type="dxa"/>
              <w:right w:w="29" w:type="dxa"/>
            </w:tcMar>
          </w:tcPr>
          <w:p w14:paraId="0388CFCA" w14:textId="77777777" w:rsidR="00566D5F" w:rsidRPr="00D01762" w:rsidRDefault="00566D5F" w:rsidP="0015192E">
            <w:pPr>
              <w:pStyle w:val="Heading4"/>
              <w:rPr>
                <w:lang w:val="en-CA"/>
              </w:rPr>
            </w:pPr>
            <w:r w:rsidRPr="00D01762">
              <w:rPr>
                <w:lang w:val="en-CA"/>
              </w:rPr>
              <w:t>Comments</w:t>
            </w:r>
          </w:p>
        </w:tc>
        <w:tc>
          <w:tcPr>
            <w:tcW w:w="1400" w:type="dxa"/>
            <w:tcMar>
              <w:top w:w="29" w:type="dxa"/>
              <w:left w:w="29" w:type="dxa"/>
              <w:bottom w:w="29" w:type="dxa"/>
              <w:right w:w="29" w:type="dxa"/>
            </w:tcMar>
          </w:tcPr>
          <w:p w14:paraId="329838AC" w14:textId="77777777" w:rsidR="00566D5F" w:rsidRPr="00D01762" w:rsidRDefault="00566D5F" w:rsidP="0015192E">
            <w:pPr>
              <w:pStyle w:val="Heading4"/>
              <w:rPr>
                <w:lang w:val="en-CA"/>
              </w:rPr>
            </w:pPr>
            <w:r w:rsidRPr="00D01762">
              <w:rPr>
                <w:lang w:val="en-CA"/>
              </w:rPr>
              <w:t>Assessment</w:t>
            </w:r>
          </w:p>
        </w:tc>
      </w:tr>
      <w:tr w:rsidR="00F06037" w:rsidRPr="00D01762" w14:paraId="4AD82219" w14:textId="77777777" w:rsidTr="00074558">
        <w:tc>
          <w:tcPr>
            <w:tcW w:w="1863" w:type="dxa"/>
            <w:shd w:val="clear" w:color="auto" w:fill="auto"/>
            <w:tcMar>
              <w:top w:w="29" w:type="dxa"/>
              <w:left w:w="29" w:type="dxa"/>
              <w:bottom w:w="29" w:type="dxa"/>
              <w:right w:w="29" w:type="dxa"/>
            </w:tcMar>
          </w:tcPr>
          <w:p w14:paraId="4EE28F1F" w14:textId="77777777" w:rsidR="00F06037" w:rsidRPr="00D01762" w:rsidRDefault="00F06037" w:rsidP="00AB2743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lang w:val="en-CA"/>
              </w:rPr>
            </w:pPr>
            <w:bookmarkStart w:id="28" w:name="_w1dgymyo5eok" w:colFirst="0" w:colLast="0"/>
            <w:bookmarkEnd w:id="28"/>
            <w:r w:rsidRPr="00D01762">
              <w:rPr>
                <w:lang w:val="en-CA"/>
              </w:rPr>
              <w:t>Possible Risks to Participants</w:t>
            </w:r>
          </w:p>
        </w:tc>
        <w:tc>
          <w:tcPr>
            <w:tcW w:w="1216" w:type="dxa"/>
            <w:tcMar>
              <w:top w:w="29" w:type="dxa"/>
              <w:left w:w="29" w:type="dxa"/>
              <w:bottom w:w="29" w:type="dxa"/>
              <w:right w:w="29" w:type="dxa"/>
            </w:tcMar>
          </w:tcPr>
          <w:p w14:paraId="5B538F20" w14:textId="05730A81" w:rsidR="00F06037" w:rsidRPr="00D01762" w:rsidRDefault="0041464E" w:rsidP="00AB2743">
            <w:pPr>
              <w:spacing w:after="0" w:line="240" w:lineRule="auto"/>
              <w:contextualSpacing/>
              <w:rPr>
                <w:lang w:val="en-CA"/>
              </w:rPr>
            </w:pPr>
            <w:r w:rsidRPr="00D01762">
              <w:rPr>
                <w:lang w:val="en-CA"/>
              </w:rPr>
              <w:t>1.1, 2 B, 3</w:t>
            </w:r>
          </w:p>
        </w:tc>
        <w:tc>
          <w:tcPr>
            <w:tcW w:w="5601" w:type="dxa"/>
            <w:shd w:val="clear" w:color="auto" w:fill="auto"/>
            <w:tcMar>
              <w:top w:w="29" w:type="dxa"/>
              <w:left w:w="29" w:type="dxa"/>
              <w:bottom w:w="29" w:type="dxa"/>
              <w:right w:w="29" w:type="dxa"/>
            </w:tcMar>
          </w:tcPr>
          <w:tbl>
            <w:tblPr>
              <w:tblStyle w:val="TableGridLight"/>
              <w:tblW w:w="5472" w:type="dxa"/>
              <w:tblLayout w:type="fixed"/>
              <w:tblLook w:val="04A0" w:firstRow="1" w:lastRow="0" w:firstColumn="1" w:lastColumn="0" w:noHBand="0" w:noVBand="1"/>
            </w:tblPr>
            <w:tblGrid>
              <w:gridCol w:w="932"/>
              <w:gridCol w:w="4540"/>
            </w:tblGrid>
            <w:tr w:rsidR="008E0ECB" w:rsidRPr="00D01762" w14:paraId="52CB7592" w14:textId="77777777" w:rsidTr="004022FD">
              <w:trPr>
                <w:trHeight w:val="143"/>
              </w:trPr>
              <w:sdt>
                <w:sdtPr>
                  <w:rPr>
                    <w:rFonts w:cstheme="minorHAnsi"/>
                    <w:lang w:eastAsia="en-CA"/>
                  </w:rPr>
                  <w:alias w:val="Yes/No/NA"/>
                  <w:tag w:val="Yes/No/NA"/>
                  <w:id w:val="1042561685"/>
                  <w:placeholder>
                    <w:docPart w:val="7556B936225242DF81E82E6B420D9BDF"/>
                  </w:placeholder>
                  <w:showingPlcHdr/>
                  <w:dropDownList>
                    <w:listItem w:displayText="Choose one." w:value="Choose one."/>
                    <w:listItem w:displayText="Yes" w:value="Yes"/>
                    <w:listItem w:displayText="No" w:value="No"/>
                    <w:listItem w:displayText="NA" w:value="NA"/>
                  </w:dropDownList>
                </w:sdtPr>
                <w:sdtContent>
                  <w:tc>
                    <w:tcPr>
                      <w:tcW w:w="932" w:type="dxa"/>
                    </w:tcPr>
                    <w:p w14:paraId="1713215F" w14:textId="77777777" w:rsidR="008E0ECB" w:rsidRPr="00D01762" w:rsidRDefault="008E0ECB" w:rsidP="00AB2743">
                      <w:pPr>
                        <w:spacing w:after="0"/>
                        <w:contextualSpacing/>
                        <w:rPr>
                          <w:rFonts w:cstheme="minorHAnsi"/>
                          <w:lang w:eastAsia="en-CA"/>
                        </w:rPr>
                      </w:pPr>
                      <w:r w:rsidRPr="00D01762">
                        <w:rPr>
                          <w:rStyle w:val="PlaceholderText"/>
                        </w:rPr>
                        <w:t>Choose one.</w:t>
                      </w:r>
                    </w:p>
                  </w:tc>
                </w:sdtContent>
              </w:sdt>
              <w:tc>
                <w:tcPr>
                  <w:tcW w:w="4540" w:type="dxa"/>
                </w:tcPr>
                <w:p w14:paraId="53F400B1" w14:textId="52988A16" w:rsidR="008E0ECB" w:rsidRPr="00D01762" w:rsidRDefault="008E0ECB" w:rsidP="00AB2743">
                  <w:pPr>
                    <w:spacing w:after="0"/>
                    <w:contextualSpacing/>
                    <w:rPr>
                      <w:lang w:eastAsia="en-CA"/>
                    </w:rPr>
                  </w:pPr>
                  <w:r w:rsidRPr="00D01762">
                    <w:rPr>
                      <w:lang w:eastAsia="en-CA"/>
                    </w:rPr>
                    <w:t>Study does NOT involve a vulnerable group</w:t>
                  </w:r>
                </w:p>
              </w:tc>
            </w:tr>
            <w:tr w:rsidR="008E0ECB" w:rsidRPr="00D01762" w14:paraId="742FD64B" w14:textId="77777777" w:rsidTr="004022FD">
              <w:trPr>
                <w:trHeight w:val="143"/>
              </w:trPr>
              <w:sdt>
                <w:sdtPr>
                  <w:rPr>
                    <w:rFonts w:cstheme="minorHAnsi"/>
                    <w:lang w:eastAsia="en-CA"/>
                  </w:rPr>
                  <w:alias w:val="Yes/No/NA"/>
                  <w:tag w:val="Yes/No/NA"/>
                  <w:id w:val="-1046367563"/>
                  <w:placeholder>
                    <w:docPart w:val="F658CA98F7084A96BEEE5A7FE339BE40"/>
                  </w:placeholder>
                  <w:showingPlcHdr/>
                  <w:dropDownList>
                    <w:listItem w:displayText="Choose one." w:value="Choose one."/>
                    <w:listItem w:displayText="Yes" w:value="Yes"/>
                    <w:listItem w:displayText="No" w:value="No"/>
                    <w:listItem w:displayText="NA" w:value="NA"/>
                  </w:dropDownList>
                </w:sdtPr>
                <w:sdtContent>
                  <w:tc>
                    <w:tcPr>
                      <w:tcW w:w="932" w:type="dxa"/>
                    </w:tcPr>
                    <w:p w14:paraId="626A31C3" w14:textId="77777777" w:rsidR="008E0ECB" w:rsidRPr="00D01762" w:rsidRDefault="008E0ECB" w:rsidP="00AB2743">
                      <w:pPr>
                        <w:spacing w:after="0"/>
                        <w:contextualSpacing/>
                        <w:rPr>
                          <w:rFonts w:cstheme="minorHAnsi"/>
                          <w:lang w:eastAsia="en-CA"/>
                        </w:rPr>
                      </w:pPr>
                      <w:r w:rsidRPr="00D01762">
                        <w:rPr>
                          <w:rStyle w:val="PlaceholderText"/>
                        </w:rPr>
                        <w:t>Choose one.</w:t>
                      </w:r>
                    </w:p>
                  </w:tc>
                </w:sdtContent>
              </w:sdt>
              <w:tc>
                <w:tcPr>
                  <w:tcW w:w="4540" w:type="dxa"/>
                </w:tcPr>
                <w:p w14:paraId="1F03E9DF" w14:textId="40F65F6F" w:rsidR="008E0ECB" w:rsidRPr="00D01762" w:rsidRDefault="008E0ECB" w:rsidP="00AB2743">
                  <w:pPr>
                    <w:spacing w:after="0"/>
                    <w:contextualSpacing/>
                    <w:rPr>
                      <w:lang w:eastAsia="en-CA"/>
                    </w:rPr>
                  </w:pPr>
                  <w:r w:rsidRPr="00D01762">
                    <w:rPr>
                      <w:lang w:eastAsia="en-CA"/>
                    </w:rPr>
                    <w:t>If a vulnerable group is identified, are appropriate measures in place?</w:t>
                  </w:r>
                </w:p>
              </w:tc>
            </w:tr>
            <w:tr w:rsidR="008E0ECB" w:rsidRPr="00D01762" w14:paraId="03290A39" w14:textId="77777777" w:rsidTr="004022FD">
              <w:trPr>
                <w:trHeight w:val="143"/>
              </w:trPr>
              <w:sdt>
                <w:sdtPr>
                  <w:rPr>
                    <w:rFonts w:cstheme="minorHAnsi"/>
                    <w:lang w:eastAsia="en-CA"/>
                  </w:rPr>
                  <w:alias w:val="Yes/No/NA"/>
                  <w:tag w:val="Yes/No/NA"/>
                  <w:id w:val="-1956705704"/>
                  <w:placeholder>
                    <w:docPart w:val="56E9BCF5A67148959CBB3A3451BBA732"/>
                  </w:placeholder>
                  <w:showingPlcHdr/>
                  <w:dropDownList>
                    <w:listItem w:displayText="Choose one." w:value="Choose one."/>
                    <w:listItem w:displayText="Yes" w:value="Yes"/>
                    <w:listItem w:displayText="No" w:value="No"/>
                    <w:listItem w:displayText="NA" w:value="NA"/>
                  </w:dropDownList>
                </w:sdtPr>
                <w:sdtContent>
                  <w:tc>
                    <w:tcPr>
                      <w:tcW w:w="932" w:type="dxa"/>
                    </w:tcPr>
                    <w:p w14:paraId="135D990A" w14:textId="77777777" w:rsidR="008E0ECB" w:rsidRPr="00D01762" w:rsidRDefault="008E0ECB" w:rsidP="00AB2743">
                      <w:pPr>
                        <w:spacing w:after="0"/>
                        <w:contextualSpacing/>
                        <w:rPr>
                          <w:rFonts w:cstheme="minorHAnsi"/>
                          <w:lang w:eastAsia="en-CA"/>
                        </w:rPr>
                      </w:pPr>
                      <w:r w:rsidRPr="00D01762">
                        <w:rPr>
                          <w:rStyle w:val="PlaceholderText"/>
                        </w:rPr>
                        <w:t>Choose one.</w:t>
                      </w:r>
                    </w:p>
                  </w:tc>
                </w:sdtContent>
              </w:sdt>
              <w:tc>
                <w:tcPr>
                  <w:tcW w:w="4540" w:type="dxa"/>
                </w:tcPr>
                <w:p w14:paraId="08C4DB98" w14:textId="46B7FF50" w:rsidR="008E0ECB" w:rsidRPr="00D01762" w:rsidRDefault="008E0ECB" w:rsidP="00AB2743">
                  <w:pPr>
                    <w:spacing w:after="0"/>
                    <w:contextualSpacing/>
                    <w:rPr>
                      <w:lang w:eastAsia="en-CA"/>
                    </w:rPr>
                  </w:pPr>
                  <w:r w:rsidRPr="00D01762">
                    <w:rPr>
                      <w:lang w:eastAsia="en-CA"/>
                    </w:rPr>
                    <w:t>Elements of risk are identified if applicable</w:t>
                  </w:r>
                </w:p>
              </w:tc>
            </w:tr>
            <w:tr w:rsidR="008E0ECB" w:rsidRPr="00D01762" w14:paraId="6259C47F" w14:textId="77777777" w:rsidTr="004022FD">
              <w:trPr>
                <w:trHeight w:val="143"/>
              </w:trPr>
              <w:sdt>
                <w:sdtPr>
                  <w:rPr>
                    <w:rFonts w:cstheme="minorHAnsi"/>
                    <w:lang w:eastAsia="en-CA"/>
                  </w:rPr>
                  <w:alias w:val="Yes/No/NA"/>
                  <w:tag w:val="Yes/No/NA"/>
                  <w:id w:val="588354934"/>
                  <w:placeholder>
                    <w:docPart w:val="1D5A332F057F4F719AF826CD9B52D257"/>
                  </w:placeholder>
                  <w:showingPlcHdr/>
                  <w:dropDownList>
                    <w:listItem w:displayText="Choose one." w:value="Choose one."/>
                    <w:listItem w:displayText="Yes" w:value="Yes"/>
                    <w:listItem w:displayText="No" w:value="No"/>
                    <w:listItem w:displayText="NA" w:value="NA"/>
                  </w:dropDownList>
                </w:sdtPr>
                <w:sdtContent>
                  <w:tc>
                    <w:tcPr>
                      <w:tcW w:w="932" w:type="dxa"/>
                    </w:tcPr>
                    <w:p w14:paraId="5879E26E" w14:textId="77777777" w:rsidR="008E0ECB" w:rsidRPr="00D01762" w:rsidRDefault="008E0ECB" w:rsidP="00AB2743">
                      <w:pPr>
                        <w:spacing w:after="0"/>
                        <w:contextualSpacing/>
                        <w:rPr>
                          <w:rFonts w:cstheme="minorHAnsi"/>
                          <w:lang w:eastAsia="en-CA"/>
                        </w:rPr>
                      </w:pPr>
                      <w:r w:rsidRPr="00D01762">
                        <w:rPr>
                          <w:rStyle w:val="PlaceholderText"/>
                        </w:rPr>
                        <w:t>Choose one.</w:t>
                      </w:r>
                    </w:p>
                  </w:tc>
                </w:sdtContent>
              </w:sdt>
              <w:tc>
                <w:tcPr>
                  <w:tcW w:w="4540" w:type="dxa"/>
                </w:tcPr>
                <w:p w14:paraId="56F078DE" w14:textId="1BCA7FAC" w:rsidR="008E0ECB" w:rsidRPr="00D01762" w:rsidRDefault="008E0ECB" w:rsidP="00AB2743">
                  <w:pPr>
                    <w:spacing w:after="0"/>
                    <w:contextualSpacing/>
                    <w:rPr>
                      <w:lang w:eastAsia="en-CA"/>
                    </w:rPr>
                  </w:pPr>
                  <w:r w:rsidRPr="00D01762">
                    <w:rPr>
                      <w:lang w:eastAsia="en-CA"/>
                    </w:rPr>
                    <w:t>Physical risk (including any bodily contact or administration of any substance)?</w:t>
                  </w:r>
                </w:p>
              </w:tc>
            </w:tr>
            <w:tr w:rsidR="008E0ECB" w:rsidRPr="00D01762" w14:paraId="5F18B6C1" w14:textId="77777777" w:rsidTr="004022FD">
              <w:trPr>
                <w:trHeight w:val="143"/>
              </w:trPr>
              <w:sdt>
                <w:sdtPr>
                  <w:rPr>
                    <w:rFonts w:cstheme="minorHAnsi"/>
                    <w:lang w:eastAsia="en-CA"/>
                  </w:rPr>
                  <w:alias w:val="Yes/No/NA"/>
                  <w:tag w:val="Yes/No/NA"/>
                  <w:id w:val="1051420513"/>
                  <w:placeholder>
                    <w:docPart w:val="C98B1AC9F20344079EA8FCD8BCE89BAE"/>
                  </w:placeholder>
                  <w:showingPlcHdr/>
                  <w:dropDownList>
                    <w:listItem w:displayText="Choose one." w:value="Choose one."/>
                    <w:listItem w:displayText="Yes" w:value="Yes"/>
                    <w:listItem w:displayText="No" w:value="No"/>
                    <w:listItem w:displayText="NA" w:value="NA"/>
                  </w:dropDownList>
                </w:sdtPr>
                <w:sdtContent>
                  <w:tc>
                    <w:tcPr>
                      <w:tcW w:w="932" w:type="dxa"/>
                    </w:tcPr>
                    <w:p w14:paraId="61D7126F" w14:textId="77777777" w:rsidR="008E0ECB" w:rsidRPr="00D01762" w:rsidRDefault="008E0ECB" w:rsidP="00AB2743">
                      <w:pPr>
                        <w:spacing w:after="0"/>
                        <w:contextualSpacing/>
                        <w:rPr>
                          <w:rFonts w:cstheme="minorHAnsi"/>
                          <w:lang w:eastAsia="en-CA"/>
                        </w:rPr>
                      </w:pPr>
                      <w:r w:rsidRPr="00D01762">
                        <w:rPr>
                          <w:rStyle w:val="PlaceholderText"/>
                        </w:rPr>
                        <w:t>Choose one.</w:t>
                      </w:r>
                    </w:p>
                  </w:tc>
                </w:sdtContent>
              </w:sdt>
              <w:tc>
                <w:tcPr>
                  <w:tcW w:w="4540" w:type="dxa"/>
                </w:tcPr>
                <w:p w14:paraId="12EB11DB" w14:textId="4290BAA2" w:rsidR="008E0ECB" w:rsidRPr="00D01762" w:rsidRDefault="008E0ECB" w:rsidP="00AB2743">
                  <w:pPr>
                    <w:spacing w:after="0"/>
                    <w:contextualSpacing/>
                    <w:rPr>
                      <w:lang w:eastAsia="en-CA"/>
                    </w:rPr>
                  </w:pPr>
                  <w:r w:rsidRPr="00D01762">
                    <w:rPr>
                      <w:lang w:eastAsia="en-CA"/>
                    </w:rPr>
                    <w:t>Psychological risks (feeling demeaned, embarrassed worried or upset)?</w:t>
                  </w:r>
                </w:p>
              </w:tc>
            </w:tr>
            <w:tr w:rsidR="008E0ECB" w:rsidRPr="00D01762" w14:paraId="75F27A8C" w14:textId="77777777" w:rsidTr="004022FD">
              <w:trPr>
                <w:trHeight w:val="143"/>
              </w:trPr>
              <w:sdt>
                <w:sdtPr>
                  <w:rPr>
                    <w:rFonts w:cstheme="minorHAnsi"/>
                    <w:lang w:eastAsia="en-CA"/>
                  </w:rPr>
                  <w:alias w:val="Yes/No/NA"/>
                  <w:tag w:val="Yes/No/NA"/>
                  <w:id w:val="1409413154"/>
                  <w:placeholder>
                    <w:docPart w:val="A297D889D3124F9A96BDD9ACA8BA5422"/>
                  </w:placeholder>
                  <w:showingPlcHdr/>
                  <w:dropDownList>
                    <w:listItem w:displayText="Choose one." w:value="Choose one."/>
                    <w:listItem w:displayText="Yes" w:value="Yes"/>
                    <w:listItem w:displayText="No" w:value="No"/>
                    <w:listItem w:displayText="NA" w:value="NA"/>
                  </w:dropDownList>
                </w:sdtPr>
                <w:sdtContent>
                  <w:tc>
                    <w:tcPr>
                      <w:tcW w:w="932" w:type="dxa"/>
                    </w:tcPr>
                    <w:p w14:paraId="5227ECCB" w14:textId="77777777" w:rsidR="008E0ECB" w:rsidRPr="00D01762" w:rsidRDefault="008E0ECB" w:rsidP="00AB2743">
                      <w:pPr>
                        <w:spacing w:after="0"/>
                        <w:contextualSpacing/>
                        <w:rPr>
                          <w:rFonts w:cstheme="minorHAnsi"/>
                          <w:lang w:eastAsia="en-CA"/>
                        </w:rPr>
                      </w:pPr>
                      <w:r w:rsidRPr="00D01762">
                        <w:rPr>
                          <w:rStyle w:val="PlaceholderText"/>
                        </w:rPr>
                        <w:t>Choose one.</w:t>
                      </w:r>
                    </w:p>
                  </w:tc>
                </w:sdtContent>
              </w:sdt>
              <w:tc>
                <w:tcPr>
                  <w:tcW w:w="4540" w:type="dxa"/>
                </w:tcPr>
                <w:p w14:paraId="60B40A0D" w14:textId="4554A7D3" w:rsidR="008E0ECB" w:rsidRPr="00D01762" w:rsidRDefault="008E0ECB" w:rsidP="00AB2743">
                  <w:pPr>
                    <w:spacing w:after="0"/>
                    <w:contextualSpacing/>
                    <w:rPr>
                      <w:lang w:eastAsia="en-CA"/>
                    </w:rPr>
                  </w:pPr>
                  <w:r w:rsidRPr="00D01762">
                    <w:rPr>
                      <w:lang w:eastAsia="en-CA"/>
                    </w:rPr>
                    <w:t>Social risks (including possible loss of status, privacy and/or reputation)?</w:t>
                  </w:r>
                </w:p>
              </w:tc>
            </w:tr>
            <w:tr w:rsidR="008E0ECB" w:rsidRPr="00D01762" w14:paraId="09204248" w14:textId="77777777" w:rsidTr="004022FD">
              <w:trPr>
                <w:trHeight w:val="143"/>
              </w:trPr>
              <w:sdt>
                <w:sdtPr>
                  <w:rPr>
                    <w:rFonts w:cstheme="minorHAnsi"/>
                    <w:lang w:eastAsia="en-CA"/>
                  </w:rPr>
                  <w:alias w:val="Yes/No/NA"/>
                  <w:tag w:val="Yes/No/NA"/>
                  <w:id w:val="-262535002"/>
                  <w:placeholder>
                    <w:docPart w:val="475AD6E1ECF84E1A88F428536EEB819C"/>
                  </w:placeholder>
                  <w:showingPlcHdr/>
                  <w:dropDownList>
                    <w:listItem w:displayText="Choose one." w:value="Choose one."/>
                    <w:listItem w:displayText="Yes" w:value="Yes"/>
                    <w:listItem w:displayText="No" w:value="No"/>
                    <w:listItem w:displayText="NA" w:value="NA"/>
                  </w:dropDownList>
                </w:sdtPr>
                <w:sdtContent>
                  <w:tc>
                    <w:tcPr>
                      <w:tcW w:w="932" w:type="dxa"/>
                    </w:tcPr>
                    <w:p w14:paraId="2007D9D9" w14:textId="77777777" w:rsidR="008E0ECB" w:rsidRPr="00D01762" w:rsidRDefault="008E0ECB" w:rsidP="00AB2743">
                      <w:pPr>
                        <w:spacing w:after="0"/>
                        <w:contextualSpacing/>
                        <w:rPr>
                          <w:rFonts w:cstheme="minorHAnsi"/>
                          <w:lang w:eastAsia="en-CA"/>
                        </w:rPr>
                      </w:pPr>
                      <w:r w:rsidRPr="00D01762">
                        <w:rPr>
                          <w:rStyle w:val="PlaceholderText"/>
                        </w:rPr>
                        <w:t>Choose one.</w:t>
                      </w:r>
                    </w:p>
                  </w:tc>
                </w:sdtContent>
              </w:sdt>
              <w:tc>
                <w:tcPr>
                  <w:tcW w:w="4540" w:type="dxa"/>
                </w:tcPr>
                <w:p w14:paraId="683D0CC8" w14:textId="5BB734B9" w:rsidR="008E0ECB" w:rsidRPr="00D01762" w:rsidRDefault="008E0ECB" w:rsidP="00AB2743">
                  <w:pPr>
                    <w:spacing w:after="0"/>
                    <w:contextualSpacing/>
                    <w:rPr>
                      <w:lang w:eastAsia="en-CA"/>
                    </w:rPr>
                  </w:pPr>
                  <w:r w:rsidRPr="00D01762">
                    <w:rPr>
                      <w:lang w:eastAsia="en-CA"/>
                    </w:rPr>
                    <w:t>Economic risks (including incurring expenses, loss of incentive)?</w:t>
                  </w:r>
                </w:p>
              </w:tc>
            </w:tr>
            <w:tr w:rsidR="008E0ECB" w:rsidRPr="00D01762" w14:paraId="5581119C" w14:textId="77777777" w:rsidTr="004022FD">
              <w:trPr>
                <w:trHeight w:val="143"/>
              </w:trPr>
              <w:sdt>
                <w:sdtPr>
                  <w:rPr>
                    <w:rFonts w:cstheme="minorHAnsi"/>
                    <w:lang w:eastAsia="en-CA"/>
                  </w:rPr>
                  <w:alias w:val="Yes/No/NA"/>
                  <w:tag w:val="Yes/No/NA"/>
                  <w:id w:val="535008157"/>
                  <w:placeholder>
                    <w:docPart w:val="3228606C09394660A38CCA3B02EBA392"/>
                  </w:placeholder>
                  <w:showingPlcHdr/>
                  <w:dropDownList>
                    <w:listItem w:displayText="Choose one." w:value="Choose one."/>
                    <w:listItem w:displayText="Yes" w:value="Yes"/>
                    <w:listItem w:displayText="No" w:value="No"/>
                    <w:listItem w:displayText="NA" w:value="NA"/>
                  </w:dropDownList>
                </w:sdtPr>
                <w:sdtContent>
                  <w:tc>
                    <w:tcPr>
                      <w:tcW w:w="932" w:type="dxa"/>
                    </w:tcPr>
                    <w:p w14:paraId="359B6DAB" w14:textId="77777777" w:rsidR="008E0ECB" w:rsidRPr="00D01762" w:rsidRDefault="008E0ECB" w:rsidP="00AB2743">
                      <w:pPr>
                        <w:spacing w:after="0"/>
                        <w:contextualSpacing/>
                        <w:rPr>
                          <w:rFonts w:cstheme="minorHAnsi"/>
                          <w:lang w:eastAsia="en-CA"/>
                        </w:rPr>
                      </w:pPr>
                      <w:r w:rsidRPr="00D01762">
                        <w:rPr>
                          <w:rStyle w:val="PlaceholderText"/>
                        </w:rPr>
                        <w:t>Choose one.</w:t>
                      </w:r>
                    </w:p>
                  </w:tc>
                </w:sdtContent>
              </w:sdt>
              <w:tc>
                <w:tcPr>
                  <w:tcW w:w="4540" w:type="dxa"/>
                </w:tcPr>
                <w:p w14:paraId="26CB04BA" w14:textId="1E6E8CB4" w:rsidR="008E0ECB" w:rsidRPr="00D01762" w:rsidRDefault="008E0ECB" w:rsidP="00AB2743">
                  <w:pPr>
                    <w:spacing w:after="0"/>
                    <w:contextualSpacing/>
                    <w:rPr>
                      <w:lang w:eastAsia="en-CA"/>
                    </w:rPr>
                  </w:pPr>
                  <w:r w:rsidRPr="00D01762">
                    <w:rPr>
                      <w:lang w:eastAsia="en-CA"/>
                    </w:rPr>
                    <w:t>Academic risks (including loss of bonus marks or course standing)?</w:t>
                  </w:r>
                </w:p>
              </w:tc>
            </w:tr>
            <w:tr w:rsidR="008E0ECB" w:rsidRPr="00D01762" w14:paraId="66AD6ADE" w14:textId="77777777" w:rsidTr="004022FD">
              <w:trPr>
                <w:trHeight w:val="143"/>
              </w:trPr>
              <w:sdt>
                <w:sdtPr>
                  <w:rPr>
                    <w:rFonts w:cstheme="minorHAnsi"/>
                    <w:lang w:eastAsia="en-CA"/>
                  </w:rPr>
                  <w:alias w:val="Yes/No/NA"/>
                  <w:tag w:val="Yes/No/NA"/>
                  <w:id w:val="-243568397"/>
                  <w:placeholder>
                    <w:docPart w:val="0FE27E5373114F589DA98FF8D24BCA21"/>
                  </w:placeholder>
                  <w:showingPlcHdr/>
                  <w:dropDownList>
                    <w:listItem w:displayText="Choose one." w:value="Choose one."/>
                    <w:listItem w:displayText="Yes" w:value="Yes"/>
                    <w:listItem w:displayText="No" w:value="No"/>
                    <w:listItem w:displayText="NA" w:value="NA"/>
                  </w:dropDownList>
                </w:sdtPr>
                <w:sdtContent>
                  <w:tc>
                    <w:tcPr>
                      <w:tcW w:w="932" w:type="dxa"/>
                    </w:tcPr>
                    <w:p w14:paraId="710E0F36" w14:textId="77777777" w:rsidR="008E0ECB" w:rsidRPr="00D01762" w:rsidRDefault="008E0ECB" w:rsidP="00AB2743">
                      <w:pPr>
                        <w:spacing w:after="0"/>
                        <w:contextualSpacing/>
                        <w:rPr>
                          <w:rFonts w:cstheme="minorHAnsi"/>
                          <w:lang w:eastAsia="en-CA"/>
                        </w:rPr>
                      </w:pPr>
                      <w:r w:rsidRPr="00D01762">
                        <w:rPr>
                          <w:rStyle w:val="PlaceholderText"/>
                        </w:rPr>
                        <w:t xml:space="preserve">Choose </w:t>
                      </w:r>
                      <w:r w:rsidRPr="00D01762">
                        <w:rPr>
                          <w:rStyle w:val="PlaceholderText"/>
                        </w:rPr>
                        <w:lastRenderedPageBreak/>
                        <w:t>one.</w:t>
                      </w:r>
                    </w:p>
                  </w:tc>
                </w:sdtContent>
              </w:sdt>
              <w:tc>
                <w:tcPr>
                  <w:tcW w:w="4540" w:type="dxa"/>
                </w:tcPr>
                <w:p w14:paraId="436A78E9" w14:textId="121893A9" w:rsidR="008E0ECB" w:rsidRPr="00D01762" w:rsidRDefault="008E0ECB" w:rsidP="00AB2743">
                  <w:pPr>
                    <w:spacing w:after="0"/>
                    <w:contextualSpacing/>
                    <w:rPr>
                      <w:lang w:eastAsia="en-CA"/>
                    </w:rPr>
                  </w:pPr>
                  <w:r w:rsidRPr="00D01762">
                    <w:rPr>
                      <w:lang w:eastAsia="en-CA"/>
                    </w:rPr>
                    <w:lastRenderedPageBreak/>
                    <w:t>Potential access to personal data</w:t>
                  </w:r>
                </w:p>
              </w:tc>
            </w:tr>
            <w:tr w:rsidR="008E0ECB" w:rsidRPr="00D01762" w14:paraId="4B4110F4" w14:textId="77777777" w:rsidTr="004022FD">
              <w:trPr>
                <w:trHeight w:val="143"/>
              </w:trPr>
              <w:sdt>
                <w:sdtPr>
                  <w:rPr>
                    <w:rFonts w:cstheme="minorHAnsi"/>
                    <w:lang w:eastAsia="en-CA"/>
                  </w:rPr>
                  <w:alias w:val="Yes/No/NA"/>
                  <w:tag w:val="Yes/No/NA"/>
                  <w:id w:val="2130972831"/>
                  <w:placeholder>
                    <w:docPart w:val="2EFAF4D472B54861A1D0DA19567AD8C4"/>
                  </w:placeholder>
                  <w:showingPlcHdr/>
                  <w:dropDownList>
                    <w:listItem w:displayText="Choose one." w:value="Choose one."/>
                    <w:listItem w:displayText="Yes" w:value="Yes"/>
                    <w:listItem w:displayText="No" w:value="No"/>
                    <w:listItem w:displayText="NA" w:value="NA"/>
                  </w:dropDownList>
                </w:sdtPr>
                <w:sdtContent>
                  <w:tc>
                    <w:tcPr>
                      <w:tcW w:w="932" w:type="dxa"/>
                    </w:tcPr>
                    <w:p w14:paraId="25E9B9E4" w14:textId="77777777" w:rsidR="008E0ECB" w:rsidRPr="00D01762" w:rsidRDefault="008E0ECB" w:rsidP="00AB2743">
                      <w:pPr>
                        <w:spacing w:after="0"/>
                        <w:contextualSpacing/>
                        <w:rPr>
                          <w:rFonts w:cstheme="minorHAnsi"/>
                          <w:lang w:eastAsia="en-CA"/>
                        </w:rPr>
                      </w:pPr>
                      <w:r w:rsidRPr="00D01762">
                        <w:rPr>
                          <w:rStyle w:val="PlaceholderText"/>
                        </w:rPr>
                        <w:t>Choose one.</w:t>
                      </w:r>
                    </w:p>
                  </w:tc>
                </w:sdtContent>
              </w:sdt>
              <w:tc>
                <w:tcPr>
                  <w:tcW w:w="4540" w:type="dxa"/>
                </w:tcPr>
                <w:p w14:paraId="128D213E" w14:textId="58D68916" w:rsidR="008E0ECB" w:rsidRPr="00D01762" w:rsidRDefault="008E0ECB" w:rsidP="00AB2743">
                  <w:pPr>
                    <w:spacing w:after="0"/>
                    <w:contextualSpacing/>
                    <w:rPr>
                      <w:lang w:eastAsia="en-CA"/>
                    </w:rPr>
                  </w:pPr>
                  <w:r w:rsidRPr="00D01762">
                    <w:rPr>
                      <w:lang w:eastAsia="en-CA"/>
                    </w:rPr>
                    <w:t>Researcher has identified a complete mitigation plan to safeguard participants from identified risks; additional safeguards required:</w:t>
                  </w:r>
                </w:p>
              </w:tc>
            </w:tr>
            <w:tr w:rsidR="008E0ECB" w:rsidRPr="00D01762" w14:paraId="0E6316B7" w14:textId="77777777" w:rsidTr="004022FD">
              <w:trPr>
                <w:trHeight w:val="143"/>
              </w:trPr>
              <w:sdt>
                <w:sdtPr>
                  <w:rPr>
                    <w:rFonts w:cstheme="minorHAnsi"/>
                    <w:lang w:eastAsia="en-CA"/>
                  </w:rPr>
                  <w:alias w:val="Yes/No/NA"/>
                  <w:tag w:val="Yes/No/NA"/>
                  <w:id w:val="-456324763"/>
                  <w:placeholder>
                    <w:docPart w:val="5CCEA09C5719458EAB1A9FABCF18465A"/>
                  </w:placeholder>
                  <w:showingPlcHdr/>
                  <w:dropDownList>
                    <w:listItem w:displayText="Choose one." w:value="Choose one."/>
                    <w:listItem w:displayText="Yes" w:value="Yes"/>
                    <w:listItem w:displayText="No" w:value="No"/>
                    <w:listItem w:displayText="NA" w:value="NA"/>
                  </w:dropDownList>
                </w:sdtPr>
                <w:sdtContent>
                  <w:tc>
                    <w:tcPr>
                      <w:tcW w:w="932" w:type="dxa"/>
                    </w:tcPr>
                    <w:p w14:paraId="0A4827EC" w14:textId="77777777" w:rsidR="008E0ECB" w:rsidRPr="00D01762" w:rsidRDefault="008E0ECB" w:rsidP="00AB2743">
                      <w:pPr>
                        <w:spacing w:after="0"/>
                        <w:contextualSpacing/>
                        <w:rPr>
                          <w:rFonts w:cstheme="minorHAnsi"/>
                          <w:lang w:eastAsia="en-CA"/>
                        </w:rPr>
                      </w:pPr>
                      <w:r w:rsidRPr="00D01762">
                        <w:rPr>
                          <w:rStyle w:val="PlaceholderText"/>
                        </w:rPr>
                        <w:t>Choose one.</w:t>
                      </w:r>
                    </w:p>
                  </w:tc>
                </w:sdtContent>
              </w:sdt>
              <w:tc>
                <w:tcPr>
                  <w:tcW w:w="4540" w:type="dxa"/>
                </w:tcPr>
                <w:p w14:paraId="0D303B64" w14:textId="3FAB1B43" w:rsidR="008E0ECB" w:rsidRPr="00D01762" w:rsidRDefault="008E0ECB" w:rsidP="00AB2743">
                  <w:pPr>
                    <w:spacing w:after="0"/>
                    <w:contextualSpacing/>
                    <w:rPr>
                      <w:lang w:eastAsia="en-CA"/>
                    </w:rPr>
                  </w:pPr>
                  <w:r w:rsidRPr="00D01762">
                    <w:rPr>
                      <w:lang w:eastAsia="en-CA"/>
                    </w:rPr>
                    <w:t>Included plan for management of adverse effects</w:t>
                  </w:r>
                </w:p>
              </w:tc>
            </w:tr>
            <w:tr w:rsidR="008E0ECB" w:rsidRPr="00D01762" w14:paraId="35C5EFBA" w14:textId="77777777" w:rsidTr="004022FD">
              <w:trPr>
                <w:trHeight w:val="143"/>
              </w:trPr>
              <w:sdt>
                <w:sdtPr>
                  <w:rPr>
                    <w:rFonts w:cstheme="minorHAnsi"/>
                    <w:lang w:eastAsia="en-CA"/>
                  </w:rPr>
                  <w:alias w:val="Yes/No/NA"/>
                  <w:tag w:val="Yes/No/NA"/>
                  <w:id w:val="-1017155690"/>
                  <w:placeholder>
                    <w:docPart w:val="1C9A457E7DA34533826AE921481A45AF"/>
                  </w:placeholder>
                  <w:showingPlcHdr/>
                  <w:dropDownList>
                    <w:listItem w:displayText="Choose one." w:value="Choose one."/>
                    <w:listItem w:displayText="Yes" w:value="Yes"/>
                    <w:listItem w:displayText="No" w:value="No"/>
                    <w:listItem w:displayText="NA" w:value="NA"/>
                  </w:dropDownList>
                </w:sdtPr>
                <w:sdtContent>
                  <w:tc>
                    <w:tcPr>
                      <w:tcW w:w="932" w:type="dxa"/>
                    </w:tcPr>
                    <w:p w14:paraId="0A6B247B" w14:textId="77777777" w:rsidR="008E0ECB" w:rsidRPr="00D01762" w:rsidRDefault="008E0ECB" w:rsidP="00AB2743">
                      <w:pPr>
                        <w:spacing w:after="0"/>
                        <w:contextualSpacing/>
                        <w:rPr>
                          <w:rFonts w:cstheme="minorHAnsi"/>
                          <w:lang w:eastAsia="en-CA"/>
                        </w:rPr>
                      </w:pPr>
                      <w:r w:rsidRPr="00D01762">
                        <w:rPr>
                          <w:rStyle w:val="PlaceholderText"/>
                        </w:rPr>
                        <w:t>Choose one.</w:t>
                      </w:r>
                    </w:p>
                  </w:tc>
                </w:sdtContent>
              </w:sdt>
              <w:tc>
                <w:tcPr>
                  <w:tcW w:w="4540" w:type="dxa"/>
                </w:tcPr>
                <w:p w14:paraId="4B63266D" w14:textId="5B6C61EF" w:rsidR="008E0ECB" w:rsidRPr="00D01762" w:rsidRDefault="00BD01D2" w:rsidP="00AB2743">
                  <w:pPr>
                    <w:spacing w:after="0"/>
                    <w:contextualSpacing/>
                    <w:rPr>
                      <w:lang w:eastAsia="en-CA"/>
                    </w:rPr>
                  </w:pPr>
                  <w:r w:rsidRPr="00D01762">
                    <w:rPr>
                      <w:lang w:eastAsia="en-CA"/>
                    </w:rPr>
                    <w:t>I agree with the researcher’s categorization of risk.  If not, please explain.</w:t>
                  </w:r>
                  <w:r w:rsidR="00554C6B" w:rsidRPr="00D01762">
                    <w:rPr>
                      <w:lang w:eastAsia="en-CA"/>
                    </w:rPr>
                    <w:t xml:space="preserve"> (Assess magnitude, duration, likelihood)</w:t>
                  </w:r>
                </w:p>
              </w:tc>
            </w:tr>
            <w:tr w:rsidR="00BD01D2" w:rsidRPr="00D01762" w14:paraId="765F95DF" w14:textId="77777777" w:rsidTr="004022FD">
              <w:trPr>
                <w:trHeight w:val="143"/>
              </w:trPr>
              <w:tc>
                <w:tcPr>
                  <w:tcW w:w="5472" w:type="dxa"/>
                  <w:gridSpan w:val="2"/>
                </w:tcPr>
                <w:p w14:paraId="0B452315" w14:textId="15F160BA" w:rsidR="00BD01D2" w:rsidRPr="00D01762" w:rsidRDefault="00BD01D2" w:rsidP="00AB2743">
                  <w:pPr>
                    <w:spacing w:after="0"/>
                    <w:contextualSpacing/>
                    <w:rPr>
                      <w:b/>
                      <w:lang w:eastAsia="en-CA"/>
                    </w:rPr>
                  </w:pPr>
                  <w:r w:rsidRPr="00D01762">
                    <w:rPr>
                      <w:b/>
                      <w:lang w:eastAsia="en-CA"/>
                    </w:rPr>
                    <w:t>Comments:</w:t>
                  </w:r>
                </w:p>
              </w:tc>
            </w:tr>
            <w:tr w:rsidR="00554C6B" w:rsidRPr="00D01762" w14:paraId="162CD42A" w14:textId="77777777" w:rsidTr="004022FD">
              <w:trPr>
                <w:trHeight w:val="143"/>
              </w:trPr>
              <w:tc>
                <w:tcPr>
                  <w:tcW w:w="5472" w:type="dxa"/>
                  <w:gridSpan w:val="2"/>
                </w:tcPr>
                <w:p w14:paraId="47AEC0F2" w14:textId="77777777" w:rsidR="00554C6B" w:rsidRPr="00D01762" w:rsidRDefault="00554C6B" w:rsidP="00AB2743">
                  <w:pPr>
                    <w:spacing w:after="0"/>
                    <w:contextualSpacing/>
                    <w:rPr>
                      <w:lang w:eastAsia="en-CA"/>
                    </w:rPr>
                  </w:pPr>
                </w:p>
              </w:tc>
            </w:tr>
          </w:tbl>
          <w:p w14:paraId="64996ECD" w14:textId="19F2BACD" w:rsidR="00F06037" w:rsidRPr="00D01762" w:rsidRDefault="00F06037" w:rsidP="00AB2743">
            <w:pPr>
              <w:spacing w:after="0" w:line="240" w:lineRule="auto"/>
              <w:contextualSpacing/>
              <w:rPr>
                <w:lang w:val="en-CA"/>
              </w:rPr>
            </w:pPr>
          </w:p>
        </w:tc>
        <w:sdt>
          <w:sdtPr>
            <w:rPr>
              <w:lang w:val="en-CA"/>
            </w:rPr>
            <w:alias w:val="Assessment"/>
            <w:tag w:val="Assessment"/>
            <w:id w:val="289714483"/>
            <w:placeholder>
              <w:docPart w:val="E894CA2884834FA3B987FDC6DB1B59C3"/>
            </w:placeholder>
            <w:dropDownList>
              <w:listItem w:displayText="Select one" w:value="Select one"/>
              <w:listItem w:displayText="Major ethics implication" w:value="Major ethics implication"/>
              <w:listItem w:displayText="Minor ethics implication" w:value="Minor ethics implication"/>
              <w:listItem w:displayText="Suggestions only" w:value="Suggestions only"/>
              <w:listItem w:displayText="Could not assess" w:value="Could not assess"/>
              <w:listItem w:displayText="No changes needed" w:value="No changes needed"/>
            </w:dropDownList>
          </w:sdtPr>
          <w:sdtContent>
            <w:tc>
              <w:tcPr>
                <w:tcW w:w="1400" w:type="dxa"/>
                <w:shd w:val="clear" w:color="auto" w:fill="auto"/>
                <w:tcMar>
                  <w:top w:w="29" w:type="dxa"/>
                  <w:left w:w="29" w:type="dxa"/>
                  <w:bottom w:w="29" w:type="dxa"/>
                  <w:right w:w="29" w:type="dxa"/>
                </w:tcMar>
              </w:tcPr>
              <w:p w14:paraId="6D3CA6CE" w14:textId="2479CE52" w:rsidR="00F06037" w:rsidRPr="00D01762" w:rsidRDefault="005C2AE1" w:rsidP="00AB2743">
                <w:pPr>
                  <w:spacing w:after="0" w:line="240" w:lineRule="auto"/>
                  <w:contextualSpacing/>
                  <w:rPr>
                    <w:lang w:val="en-CA"/>
                  </w:rPr>
                </w:pPr>
                <w:r w:rsidRPr="00D01762">
                  <w:rPr>
                    <w:lang w:val="en-CA"/>
                  </w:rPr>
                  <w:t>Select one</w:t>
                </w:r>
              </w:p>
            </w:tc>
          </w:sdtContent>
        </w:sdt>
      </w:tr>
      <w:tr w:rsidR="00F06037" w:rsidRPr="00D01762" w14:paraId="06C19632" w14:textId="77777777" w:rsidTr="00074558">
        <w:tc>
          <w:tcPr>
            <w:tcW w:w="1863" w:type="dxa"/>
            <w:shd w:val="clear" w:color="auto" w:fill="auto"/>
            <w:tcMar>
              <w:top w:w="29" w:type="dxa"/>
              <w:left w:w="29" w:type="dxa"/>
              <w:bottom w:w="29" w:type="dxa"/>
              <w:right w:w="29" w:type="dxa"/>
            </w:tcMar>
          </w:tcPr>
          <w:p w14:paraId="60A0FD42" w14:textId="14BD416A" w:rsidR="00F06037" w:rsidRPr="00D01762" w:rsidRDefault="00F06037" w:rsidP="00AB2743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lang w:val="en-CA"/>
              </w:rPr>
            </w:pPr>
            <w:bookmarkStart w:id="29" w:name="_d38b9seqhiic" w:colFirst="0" w:colLast="0"/>
            <w:bookmarkEnd w:id="29"/>
            <w:r w:rsidRPr="00D01762">
              <w:rPr>
                <w:lang w:val="en-CA"/>
              </w:rPr>
              <w:t>Possible Benefits</w:t>
            </w:r>
          </w:p>
        </w:tc>
        <w:tc>
          <w:tcPr>
            <w:tcW w:w="1216" w:type="dxa"/>
            <w:tcMar>
              <w:top w:w="29" w:type="dxa"/>
              <w:left w:w="29" w:type="dxa"/>
              <w:bottom w:w="29" w:type="dxa"/>
              <w:right w:w="29" w:type="dxa"/>
            </w:tcMar>
          </w:tcPr>
          <w:p w14:paraId="283BFBFC" w14:textId="77777777" w:rsidR="00F06037" w:rsidRPr="00D01762" w:rsidRDefault="00F06037" w:rsidP="00AB2743">
            <w:pPr>
              <w:spacing w:after="0" w:line="240" w:lineRule="auto"/>
              <w:contextualSpacing/>
              <w:rPr>
                <w:lang w:val="en-CA"/>
              </w:rPr>
            </w:pPr>
          </w:p>
        </w:tc>
        <w:tc>
          <w:tcPr>
            <w:tcW w:w="5601" w:type="dxa"/>
            <w:shd w:val="clear" w:color="auto" w:fill="auto"/>
            <w:tcMar>
              <w:top w:w="29" w:type="dxa"/>
              <w:left w:w="29" w:type="dxa"/>
              <w:bottom w:w="29" w:type="dxa"/>
              <w:right w:w="29" w:type="dxa"/>
            </w:tcMar>
          </w:tcPr>
          <w:tbl>
            <w:tblPr>
              <w:tblStyle w:val="TableGridLight"/>
              <w:tblW w:w="5472" w:type="dxa"/>
              <w:tblLayout w:type="fixed"/>
              <w:tblLook w:val="04A0" w:firstRow="1" w:lastRow="0" w:firstColumn="1" w:lastColumn="0" w:noHBand="0" w:noVBand="1"/>
            </w:tblPr>
            <w:tblGrid>
              <w:gridCol w:w="932"/>
              <w:gridCol w:w="4540"/>
            </w:tblGrid>
            <w:tr w:rsidR="00AB2743" w:rsidRPr="00D01762" w14:paraId="7A218985" w14:textId="77777777" w:rsidTr="004022FD">
              <w:trPr>
                <w:trHeight w:val="143"/>
              </w:trPr>
              <w:sdt>
                <w:sdtPr>
                  <w:rPr>
                    <w:rFonts w:cstheme="minorHAnsi"/>
                    <w:lang w:eastAsia="en-CA"/>
                  </w:rPr>
                  <w:alias w:val="Yes/No/NA"/>
                  <w:tag w:val="Yes/No/NA"/>
                  <w:id w:val="2095199412"/>
                  <w:placeholder>
                    <w:docPart w:val="4004DD5092504B2AA3FB461980E837E9"/>
                  </w:placeholder>
                  <w:showingPlcHdr/>
                  <w:dropDownList>
                    <w:listItem w:displayText="Choose one." w:value="Choose one."/>
                    <w:listItem w:displayText="Yes" w:value="Yes"/>
                    <w:listItem w:displayText="No" w:value="No"/>
                    <w:listItem w:displayText="NA" w:value="NA"/>
                  </w:dropDownList>
                </w:sdtPr>
                <w:sdtContent>
                  <w:tc>
                    <w:tcPr>
                      <w:tcW w:w="932" w:type="dxa"/>
                    </w:tcPr>
                    <w:p w14:paraId="1744DE28" w14:textId="77777777" w:rsidR="00AB2743" w:rsidRPr="00D01762" w:rsidRDefault="00AB2743" w:rsidP="00AB2743">
                      <w:pPr>
                        <w:spacing w:after="0"/>
                        <w:contextualSpacing/>
                        <w:rPr>
                          <w:rFonts w:cstheme="minorHAnsi"/>
                          <w:lang w:eastAsia="en-CA"/>
                        </w:rPr>
                      </w:pPr>
                      <w:r w:rsidRPr="00D01762">
                        <w:rPr>
                          <w:rStyle w:val="PlaceholderText"/>
                        </w:rPr>
                        <w:t>Choose one.</w:t>
                      </w:r>
                    </w:p>
                  </w:tc>
                </w:sdtContent>
              </w:sdt>
              <w:tc>
                <w:tcPr>
                  <w:tcW w:w="4540" w:type="dxa"/>
                </w:tcPr>
                <w:p w14:paraId="480B7202" w14:textId="4E5DD2F8" w:rsidR="00AB2743" w:rsidRPr="00D01762" w:rsidRDefault="00DB7123" w:rsidP="00AB2743">
                  <w:pPr>
                    <w:spacing w:after="0"/>
                    <w:contextualSpacing/>
                    <w:rPr>
                      <w:lang w:eastAsia="en-CA"/>
                    </w:rPr>
                  </w:pPr>
                  <w:r w:rsidRPr="00D01762">
                    <w:rPr>
                      <w:lang w:eastAsia="en-CA"/>
                    </w:rPr>
                    <w:t>I agree with the researcher’s assessment of the potential direct benefits to participants</w:t>
                  </w:r>
                </w:p>
              </w:tc>
            </w:tr>
            <w:tr w:rsidR="00554C6B" w:rsidRPr="00D01762" w14:paraId="0695F932" w14:textId="77777777" w:rsidTr="004022FD">
              <w:trPr>
                <w:trHeight w:val="143"/>
              </w:trPr>
              <w:sdt>
                <w:sdtPr>
                  <w:rPr>
                    <w:rFonts w:cstheme="minorHAnsi"/>
                    <w:lang w:eastAsia="en-CA"/>
                  </w:rPr>
                  <w:alias w:val="Yes/No/NA"/>
                  <w:tag w:val="Yes/No/NA"/>
                  <w:id w:val="-1705791293"/>
                  <w:placeholder>
                    <w:docPart w:val="6BAC6EF7659949AC9435E976EA8818CF"/>
                  </w:placeholder>
                  <w:showingPlcHdr/>
                  <w:dropDownList>
                    <w:listItem w:displayText="Choose one." w:value="Choose one."/>
                    <w:listItem w:displayText="Yes" w:value="Yes"/>
                    <w:listItem w:displayText="No" w:value="No"/>
                    <w:listItem w:displayText="NA" w:value="NA"/>
                  </w:dropDownList>
                </w:sdtPr>
                <w:sdtContent>
                  <w:tc>
                    <w:tcPr>
                      <w:tcW w:w="932" w:type="dxa"/>
                    </w:tcPr>
                    <w:p w14:paraId="1D802C5D" w14:textId="3D3237C7" w:rsidR="00554C6B" w:rsidRPr="00D01762" w:rsidRDefault="00554C6B" w:rsidP="00AB2743">
                      <w:pPr>
                        <w:spacing w:after="0"/>
                        <w:contextualSpacing/>
                        <w:rPr>
                          <w:rFonts w:cstheme="minorHAnsi"/>
                          <w:lang w:eastAsia="en-CA"/>
                        </w:rPr>
                      </w:pPr>
                      <w:r w:rsidRPr="00D01762">
                        <w:rPr>
                          <w:rStyle w:val="PlaceholderText"/>
                        </w:rPr>
                        <w:t>Choose one.</w:t>
                      </w:r>
                    </w:p>
                  </w:tc>
                </w:sdtContent>
              </w:sdt>
              <w:tc>
                <w:tcPr>
                  <w:tcW w:w="4540" w:type="dxa"/>
                </w:tcPr>
                <w:p w14:paraId="5932A2A2" w14:textId="0672F331" w:rsidR="00554C6B" w:rsidRPr="00D01762" w:rsidRDefault="00DB7123" w:rsidP="00AB2743">
                  <w:pPr>
                    <w:spacing w:after="0"/>
                    <w:contextualSpacing/>
                    <w:rPr>
                      <w:lang w:eastAsia="en-CA"/>
                    </w:rPr>
                  </w:pPr>
                  <w:r w:rsidRPr="00D01762">
                    <w:rPr>
                      <w:lang w:eastAsia="en-CA"/>
                    </w:rPr>
                    <w:t>I agree with the researcher’s assessment of the potential benefits to the scientific community/society</w:t>
                  </w:r>
                </w:p>
              </w:tc>
            </w:tr>
            <w:tr w:rsidR="00AB2743" w:rsidRPr="00D01762" w14:paraId="353E3A00" w14:textId="77777777" w:rsidTr="004022FD">
              <w:trPr>
                <w:trHeight w:val="143"/>
              </w:trPr>
              <w:tc>
                <w:tcPr>
                  <w:tcW w:w="5472" w:type="dxa"/>
                  <w:gridSpan w:val="2"/>
                </w:tcPr>
                <w:p w14:paraId="73A5A880" w14:textId="77777777" w:rsidR="00AB2743" w:rsidRPr="00D01762" w:rsidRDefault="00AB2743" w:rsidP="00AB2743">
                  <w:pPr>
                    <w:spacing w:after="0"/>
                    <w:contextualSpacing/>
                    <w:rPr>
                      <w:b/>
                      <w:lang w:eastAsia="en-CA"/>
                    </w:rPr>
                  </w:pPr>
                  <w:r w:rsidRPr="00D01762">
                    <w:rPr>
                      <w:b/>
                      <w:lang w:eastAsia="en-CA"/>
                    </w:rPr>
                    <w:t>Comments:</w:t>
                  </w:r>
                </w:p>
              </w:tc>
            </w:tr>
            <w:tr w:rsidR="00DB7123" w:rsidRPr="00D01762" w14:paraId="415645F5" w14:textId="77777777" w:rsidTr="004022FD">
              <w:trPr>
                <w:trHeight w:val="143"/>
              </w:trPr>
              <w:tc>
                <w:tcPr>
                  <w:tcW w:w="5472" w:type="dxa"/>
                  <w:gridSpan w:val="2"/>
                </w:tcPr>
                <w:p w14:paraId="27108F4D" w14:textId="77777777" w:rsidR="00DB7123" w:rsidRPr="00D01762" w:rsidRDefault="00DB7123" w:rsidP="00AB2743">
                  <w:pPr>
                    <w:spacing w:after="0"/>
                    <w:contextualSpacing/>
                    <w:rPr>
                      <w:b/>
                      <w:lang w:eastAsia="en-CA"/>
                    </w:rPr>
                  </w:pPr>
                </w:p>
              </w:tc>
            </w:tr>
          </w:tbl>
          <w:p w14:paraId="1B20C790" w14:textId="44ADE5BA" w:rsidR="00F06037" w:rsidRPr="00D01762" w:rsidRDefault="00F06037" w:rsidP="00AB2743">
            <w:pPr>
              <w:spacing w:after="0" w:line="240" w:lineRule="auto"/>
              <w:contextualSpacing/>
              <w:rPr>
                <w:lang w:val="en-CA"/>
              </w:rPr>
            </w:pPr>
          </w:p>
        </w:tc>
        <w:sdt>
          <w:sdtPr>
            <w:rPr>
              <w:lang w:val="en-CA"/>
            </w:rPr>
            <w:alias w:val="Assessment"/>
            <w:tag w:val="Assessment"/>
            <w:id w:val="-1435432303"/>
            <w:placeholder>
              <w:docPart w:val="1DD8E57CB2454308969DCA8C072C8064"/>
            </w:placeholder>
            <w:dropDownList>
              <w:listItem w:displayText="Select one" w:value="Select one"/>
              <w:listItem w:displayText="Major ethics implication" w:value="Major ethics implication"/>
              <w:listItem w:displayText="Minor ethics implication" w:value="Minor ethics implication"/>
              <w:listItem w:displayText="Suggestions only" w:value="Suggestions only"/>
              <w:listItem w:displayText="Could not assess" w:value="Could not assess"/>
              <w:listItem w:displayText="No changes needed" w:value="No changes needed"/>
            </w:dropDownList>
          </w:sdtPr>
          <w:sdtContent>
            <w:tc>
              <w:tcPr>
                <w:tcW w:w="1400" w:type="dxa"/>
                <w:shd w:val="clear" w:color="auto" w:fill="auto"/>
                <w:tcMar>
                  <w:top w:w="29" w:type="dxa"/>
                  <w:left w:w="29" w:type="dxa"/>
                  <w:bottom w:w="29" w:type="dxa"/>
                  <w:right w:w="29" w:type="dxa"/>
                </w:tcMar>
              </w:tcPr>
              <w:p w14:paraId="53949915" w14:textId="54FDA776" w:rsidR="00F06037" w:rsidRPr="00D01762" w:rsidRDefault="005C2AE1" w:rsidP="00AB2743">
                <w:pPr>
                  <w:spacing w:after="0" w:line="240" w:lineRule="auto"/>
                  <w:contextualSpacing/>
                  <w:rPr>
                    <w:lang w:val="en-CA"/>
                  </w:rPr>
                </w:pPr>
                <w:r w:rsidRPr="00D01762">
                  <w:rPr>
                    <w:lang w:val="en-CA"/>
                  </w:rPr>
                  <w:t>Select one</w:t>
                </w:r>
              </w:p>
            </w:tc>
          </w:sdtContent>
        </w:sdt>
      </w:tr>
      <w:tr w:rsidR="00DB7123" w:rsidRPr="00D01762" w14:paraId="32FB1535" w14:textId="77777777" w:rsidTr="00D83E89">
        <w:tc>
          <w:tcPr>
            <w:tcW w:w="10080" w:type="dxa"/>
            <w:gridSpan w:val="4"/>
            <w:shd w:val="clear" w:color="auto" w:fill="auto"/>
            <w:tcMar>
              <w:top w:w="29" w:type="dxa"/>
              <w:left w:w="29" w:type="dxa"/>
              <w:bottom w:w="29" w:type="dxa"/>
              <w:right w:w="29" w:type="dxa"/>
            </w:tcMar>
          </w:tcPr>
          <w:p w14:paraId="570D441E" w14:textId="28BE1FC5" w:rsidR="00DB7123" w:rsidRPr="00D01762" w:rsidRDefault="00DB7123" w:rsidP="006C73AF">
            <w:pPr>
              <w:pStyle w:val="Heading3"/>
              <w:rPr>
                <w:lang w:val="en-CA"/>
              </w:rPr>
            </w:pPr>
            <w:bookmarkStart w:id="30" w:name="_Hlk56420337"/>
            <w:r w:rsidRPr="00D01762">
              <w:rPr>
                <w:lang w:val="en-CA"/>
              </w:rPr>
              <w:t>SECTION D – PARTICIPANT FEEDBACK</w:t>
            </w:r>
          </w:p>
        </w:tc>
      </w:tr>
      <w:tr w:rsidR="00566D5F" w:rsidRPr="00D01762" w14:paraId="436D2C4E" w14:textId="77777777" w:rsidTr="00D83E89">
        <w:tc>
          <w:tcPr>
            <w:tcW w:w="1863" w:type="dxa"/>
            <w:shd w:val="clear" w:color="auto" w:fill="auto"/>
            <w:tcMar>
              <w:top w:w="29" w:type="dxa"/>
              <w:left w:w="29" w:type="dxa"/>
              <w:bottom w:w="29" w:type="dxa"/>
              <w:right w:w="29" w:type="dxa"/>
            </w:tcMar>
          </w:tcPr>
          <w:p w14:paraId="15DD23EA" w14:textId="77777777" w:rsidR="00566D5F" w:rsidRPr="00D01762" w:rsidRDefault="00566D5F" w:rsidP="006C73AF">
            <w:pPr>
              <w:pStyle w:val="Heading4"/>
              <w:rPr>
                <w:lang w:val="en-CA"/>
              </w:rPr>
            </w:pPr>
            <w:r w:rsidRPr="00D01762">
              <w:rPr>
                <w:lang w:val="en-CA"/>
              </w:rPr>
              <w:t>Question</w:t>
            </w:r>
          </w:p>
        </w:tc>
        <w:tc>
          <w:tcPr>
            <w:tcW w:w="1216" w:type="dxa"/>
            <w:shd w:val="clear" w:color="auto" w:fill="auto"/>
            <w:tcMar>
              <w:top w:w="29" w:type="dxa"/>
              <w:left w:w="29" w:type="dxa"/>
              <w:bottom w:w="29" w:type="dxa"/>
              <w:right w:w="29" w:type="dxa"/>
            </w:tcMar>
          </w:tcPr>
          <w:p w14:paraId="5FB78992" w14:textId="77777777" w:rsidR="00566D5F" w:rsidRPr="00D01762" w:rsidRDefault="00566D5F" w:rsidP="006C73AF">
            <w:pPr>
              <w:pStyle w:val="Heading4"/>
              <w:rPr>
                <w:lang w:val="en-CA"/>
              </w:rPr>
            </w:pPr>
            <w:r w:rsidRPr="00D01762">
              <w:rPr>
                <w:lang w:val="en-CA"/>
              </w:rPr>
              <w:t>TCPS 2</w:t>
            </w:r>
          </w:p>
          <w:p w14:paraId="1F257D68" w14:textId="77777777" w:rsidR="00566D5F" w:rsidRPr="00D01762" w:rsidRDefault="00566D5F" w:rsidP="006C73AF">
            <w:pPr>
              <w:pStyle w:val="Heading4"/>
              <w:rPr>
                <w:lang w:val="en-CA"/>
              </w:rPr>
            </w:pPr>
            <w:r w:rsidRPr="00D01762">
              <w:rPr>
                <w:lang w:val="en-CA"/>
              </w:rPr>
              <w:t>Reference</w:t>
            </w:r>
          </w:p>
        </w:tc>
        <w:tc>
          <w:tcPr>
            <w:tcW w:w="5601" w:type="dxa"/>
            <w:tcMar>
              <w:top w:w="29" w:type="dxa"/>
              <w:left w:w="29" w:type="dxa"/>
              <w:bottom w:w="29" w:type="dxa"/>
              <w:right w:w="29" w:type="dxa"/>
            </w:tcMar>
          </w:tcPr>
          <w:p w14:paraId="7C48D0AD" w14:textId="77777777" w:rsidR="00566D5F" w:rsidRPr="00D01762" w:rsidRDefault="00566D5F" w:rsidP="006C73AF">
            <w:pPr>
              <w:pStyle w:val="Heading4"/>
              <w:rPr>
                <w:lang w:val="en-CA"/>
              </w:rPr>
            </w:pPr>
            <w:r w:rsidRPr="00D01762">
              <w:rPr>
                <w:lang w:val="en-CA"/>
              </w:rPr>
              <w:t>Comments</w:t>
            </w:r>
          </w:p>
        </w:tc>
        <w:tc>
          <w:tcPr>
            <w:tcW w:w="1400" w:type="dxa"/>
            <w:tcMar>
              <w:top w:w="29" w:type="dxa"/>
              <w:left w:w="29" w:type="dxa"/>
              <w:bottom w:w="29" w:type="dxa"/>
              <w:right w:w="29" w:type="dxa"/>
            </w:tcMar>
          </w:tcPr>
          <w:p w14:paraId="107A6B25" w14:textId="77777777" w:rsidR="00566D5F" w:rsidRPr="00D01762" w:rsidRDefault="00566D5F" w:rsidP="006C73AF">
            <w:pPr>
              <w:pStyle w:val="Heading4"/>
              <w:rPr>
                <w:lang w:val="en-CA"/>
              </w:rPr>
            </w:pPr>
            <w:r w:rsidRPr="00D01762">
              <w:rPr>
                <w:lang w:val="en-CA"/>
              </w:rPr>
              <w:t>Assessment</w:t>
            </w:r>
          </w:p>
        </w:tc>
      </w:tr>
      <w:tr w:rsidR="00F06037" w:rsidRPr="00D01762" w14:paraId="2A8E2628" w14:textId="77777777" w:rsidTr="00074558">
        <w:tc>
          <w:tcPr>
            <w:tcW w:w="1863" w:type="dxa"/>
            <w:shd w:val="clear" w:color="auto" w:fill="auto"/>
            <w:tcMar>
              <w:top w:w="29" w:type="dxa"/>
              <w:left w:w="29" w:type="dxa"/>
              <w:bottom w:w="29" w:type="dxa"/>
              <w:right w:w="29" w:type="dxa"/>
            </w:tcMar>
          </w:tcPr>
          <w:p w14:paraId="4BABAE4A" w14:textId="77777777" w:rsidR="00F06037" w:rsidRPr="00D01762" w:rsidRDefault="00F06037" w:rsidP="00AB2743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lang w:val="en-CA"/>
              </w:rPr>
            </w:pPr>
            <w:bookmarkStart w:id="31" w:name="_ckw3u5u1n6xf" w:colFirst="0" w:colLast="0"/>
            <w:bookmarkEnd w:id="30"/>
            <w:bookmarkEnd w:id="31"/>
            <w:r w:rsidRPr="00D01762">
              <w:rPr>
                <w:lang w:val="en-CA"/>
              </w:rPr>
              <w:t>Participant Feedback</w:t>
            </w:r>
          </w:p>
        </w:tc>
        <w:tc>
          <w:tcPr>
            <w:tcW w:w="1216" w:type="dxa"/>
            <w:tcMar>
              <w:top w:w="29" w:type="dxa"/>
              <w:left w:w="29" w:type="dxa"/>
              <w:bottom w:w="29" w:type="dxa"/>
              <w:right w:w="29" w:type="dxa"/>
            </w:tcMar>
          </w:tcPr>
          <w:p w14:paraId="241CC4AC" w14:textId="77777777" w:rsidR="00F06037" w:rsidRPr="00D01762" w:rsidRDefault="00F06037" w:rsidP="00AB2743">
            <w:pPr>
              <w:spacing w:after="0" w:line="240" w:lineRule="auto"/>
              <w:contextualSpacing/>
              <w:rPr>
                <w:lang w:val="en-CA"/>
              </w:rPr>
            </w:pPr>
          </w:p>
        </w:tc>
        <w:tc>
          <w:tcPr>
            <w:tcW w:w="5601" w:type="dxa"/>
            <w:shd w:val="clear" w:color="auto" w:fill="auto"/>
            <w:tcMar>
              <w:top w:w="29" w:type="dxa"/>
              <w:left w:w="29" w:type="dxa"/>
              <w:bottom w:w="29" w:type="dxa"/>
              <w:right w:w="29" w:type="dxa"/>
            </w:tcMar>
          </w:tcPr>
          <w:tbl>
            <w:tblPr>
              <w:tblStyle w:val="TableGridLight"/>
              <w:tblW w:w="5472" w:type="dxa"/>
              <w:tblLayout w:type="fixed"/>
              <w:tblLook w:val="04A0" w:firstRow="1" w:lastRow="0" w:firstColumn="1" w:lastColumn="0" w:noHBand="0" w:noVBand="1"/>
            </w:tblPr>
            <w:tblGrid>
              <w:gridCol w:w="932"/>
              <w:gridCol w:w="4540"/>
            </w:tblGrid>
            <w:tr w:rsidR="00AB2743" w:rsidRPr="00D01762" w14:paraId="686DEF31" w14:textId="77777777" w:rsidTr="004022FD">
              <w:trPr>
                <w:trHeight w:val="143"/>
              </w:trPr>
              <w:sdt>
                <w:sdtPr>
                  <w:rPr>
                    <w:rFonts w:cstheme="minorHAnsi"/>
                    <w:lang w:eastAsia="en-CA"/>
                  </w:rPr>
                  <w:alias w:val="Yes/No/NA"/>
                  <w:tag w:val="Yes/No/NA"/>
                  <w:id w:val="-639799643"/>
                  <w:placeholder>
                    <w:docPart w:val="21F4CA4CBDD84516B6D4F1BE002EDA46"/>
                  </w:placeholder>
                  <w:showingPlcHdr/>
                  <w:dropDownList>
                    <w:listItem w:displayText="Choose one." w:value="Choose one."/>
                    <w:listItem w:displayText="Yes" w:value="Yes"/>
                    <w:listItem w:displayText="No" w:value="No"/>
                    <w:listItem w:displayText="NA" w:value="NA"/>
                  </w:dropDownList>
                </w:sdtPr>
                <w:sdtContent>
                  <w:tc>
                    <w:tcPr>
                      <w:tcW w:w="932" w:type="dxa"/>
                    </w:tcPr>
                    <w:p w14:paraId="7ECE825A" w14:textId="77777777" w:rsidR="00AB2743" w:rsidRPr="00D01762" w:rsidRDefault="00AB2743" w:rsidP="00AB2743">
                      <w:pPr>
                        <w:spacing w:after="0"/>
                        <w:contextualSpacing/>
                        <w:rPr>
                          <w:rFonts w:cstheme="minorHAnsi"/>
                          <w:lang w:eastAsia="en-CA"/>
                        </w:rPr>
                      </w:pPr>
                      <w:r w:rsidRPr="00D01762">
                        <w:rPr>
                          <w:rStyle w:val="PlaceholderText"/>
                        </w:rPr>
                        <w:t>Choose one.</w:t>
                      </w:r>
                    </w:p>
                  </w:tc>
                </w:sdtContent>
              </w:sdt>
              <w:tc>
                <w:tcPr>
                  <w:tcW w:w="4540" w:type="dxa"/>
                </w:tcPr>
                <w:p w14:paraId="536BC4E9" w14:textId="1513555E" w:rsidR="00AB2743" w:rsidRPr="00D01762" w:rsidRDefault="00DB7123" w:rsidP="00AB2743">
                  <w:pPr>
                    <w:spacing w:after="0"/>
                    <w:contextualSpacing/>
                    <w:rPr>
                      <w:lang w:eastAsia="en-CA"/>
                    </w:rPr>
                  </w:pPr>
                  <w:r w:rsidRPr="00D01762">
                    <w:rPr>
                      <w:lang w:eastAsia="en-CA"/>
                    </w:rPr>
                    <w:t>If the research involve</w:t>
                  </w:r>
                  <w:r w:rsidR="0012252A" w:rsidRPr="00D01762">
                    <w:rPr>
                      <w:lang w:eastAsia="en-CA"/>
                    </w:rPr>
                    <w:t>s</w:t>
                  </w:r>
                  <w:r w:rsidRPr="00D01762">
                    <w:rPr>
                      <w:lang w:eastAsia="en-CA"/>
                    </w:rPr>
                    <w:t xml:space="preserve"> deception, sufficient debriefing is provided</w:t>
                  </w:r>
                </w:p>
              </w:tc>
            </w:tr>
            <w:tr w:rsidR="00DB7123" w:rsidRPr="00D01762" w14:paraId="7A0E438E" w14:textId="77777777" w:rsidTr="004022FD">
              <w:trPr>
                <w:trHeight w:val="143"/>
              </w:trPr>
              <w:sdt>
                <w:sdtPr>
                  <w:rPr>
                    <w:rFonts w:cstheme="minorHAnsi"/>
                    <w:lang w:eastAsia="en-CA"/>
                  </w:rPr>
                  <w:alias w:val="Yes/No/NA"/>
                  <w:tag w:val="Yes/No/NA"/>
                  <w:id w:val="920923029"/>
                  <w:placeholder>
                    <w:docPart w:val="E67B2B3A7DB24707B02D39B8ADB4244F"/>
                  </w:placeholder>
                  <w:showingPlcHdr/>
                  <w:dropDownList>
                    <w:listItem w:displayText="Choose one." w:value="Choose one."/>
                    <w:listItem w:displayText="Yes" w:value="Yes"/>
                    <w:listItem w:displayText="No" w:value="No"/>
                    <w:listItem w:displayText="NA" w:value="NA"/>
                  </w:dropDownList>
                </w:sdtPr>
                <w:sdtContent>
                  <w:tc>
                    <w:tcPr>
                      <w:tcW w:w="932" w:type="dxa"/>
                    </w:tcPr>
                    <w:p w14:paraId="395A5C65" w14:textId="21DB9745" w:rsidR="00DB7123" w:rsidRPr="00D01762" w:rsidRDefault="00DB7123" w:rsidP="00AB2743">
                      <w:pPr>
                        <w:spacing w:after="0"/>
                        <w:contextualSpacing/>
                        <w:rPr>
                          <w:rFonts w:cstheme="minorHAnsi"/>
                          <w:lang w:eastAsia="en-CA"/>
                        </w:rPr>
                      </w:pPr>
                      <w:r w:rsidRPr="00D01762">
                        <w:rPr>
                          <w:rStyle w:val="PlaceholderText"/>
                        </w:rPr>
                        <w:t>Choose one.</w:t>
                      </w:r>
                    </w:p>
                  </w:tc>
                </w:sdtContent>
              </w:sdt>
              <w:tc>
                <w:tcPr>
                  <w:tcW w:w="4540" w:type="dxa"/>
                </w:tcPr>
                <w:p w14:paraId="5A975114" w14:textId="00CEB801" w:rsidR="00DB7123" w:rsidRPr="00D01762" w:rsidRDefault="00DB7123" w:rsidP="00AB2743">
                  <w:pPr>
                    <w:spacing w:after="0"/>
                    <w:contextualSpacing/>
                    <w:rPr>
                      <w:lang w:eastAsia="en-CA"/>
                    </w:rPr>
                  </w:pPr>
                  <w:r w:rsidRPr="00D01762">
                    <w:rPr>
                      <w:lang w:eastAsia="en-CA"/>
                    </w:rPr>
                    <w:t>The researcher has provided participants with a way to obtain the final results of the research</w:t>
                  </w:r>
                </w:p>
              </w:tc>
            </w:tr>
            <w:tr w:rsidR="00AB2743" w:rsidRPr="00D01762" w14:paraId="6B08E7CA" w14:textId="77777777" w:rsidTr="004022FD">
              <w:trPr>
                <w:trHeight w:val="143"/>
              </w:trPr>
              <w:tc>
                <w:tcPr>
                  <w:tcW w:w="5472" w:type="dxa"/>
                  <w:gridSpan w:val="2"/>
                </w:tcPr>
                <w:p w14:paraId="5C7E0EC1" w14:textId="77777777" w:rsidR="00AB2743" w:rsidRPr="00D01762" w:rsidRDefault="00AB2743" w:rsidP="00AB2743">
                  <w:pPr>
                    <w:spacing w:after="0"/>
                    <w:contextualSpacing/>
                    <w:rPr>
                      <w:b/>
                      <w:lang w:eastAsia="en-CA"/>
                    </w:rPr>
                  </w:pPr>
                  <w:r w:rsidRPr="00D01762">
                    <w:rPr>
                      <w:b/>
                      <w:lang w:eastAsia="en-CA"/>
                    </w:rPr>
                    <w:t>Comments:</w:t>
                  </w:r>
                </w:p>
              </w:tc>
            </w:tr>
            <w:tr w:rsidR="00DB7123" w:rsidRPr="00D01762" w14:paraId="31119DEB" w14:textId="77777777" w:rsidTr="004022FD">
              <w:trPr>
                <w:trHeight w:val="143"/>
              </w:trPr>
              <w:tc>
                <w:tcPr>
                  <w:tcW w:w="5472" w:type="dxa"/>
                  <w:gridSpan w:val="2"/>
                </w:tcPr>
                <w:p w14:paraId="5EEC7A03" w14:textId="77777777" w:rsidR="00DB7123" w:rsidRPr="00D01762" w:rsidRDefault="00DB7123" w:rsidP="00AB2743">
                  <w:pPr>
                    <w:spacing w:after="0"/>
                    <w:contextualSpacing/>
                    <w:rPr>
                      <w:lang w:eastAsia="en-CA"/>
                    </w:rPr>
                  </w:pPr>
                </w:p>
              </w:tc>
            </w:tr>
          </w:tbl>
          <w:p w14:paraId="144A3A95" w14:textId="2BDB2822" w:rsidR="00F06037" w:rsidRPr="00D01762" w:rsidRDefault="00F06037" w:rsidP="00AB2743">
            <w:pPr>
              <w:spacing w:after="0" w:line="240" w:lineRule="auto"/>
              <w:contextualSpacing/>
              <w:rPr>
                <w:lang w:val="en-CA"/>
              </w:rPr>
            </w:pPr>
          </w:p>
        </w:tc>
        <w:sdt>
          <w:sdtPr>
            <w:rPr>
              <w:lang w:val="en-CA"/>
            </w:rPr>
            <w:alias w:val="Assessment"/>
            <w:tag w:val="Assessment"/>
            <w:id w:val="657187802"/>
            <w:placeholder>
              <w:docPart w:val="6347A8A3DC734DB5A045E67220032976"/>
            </w:placeholder>
            <w:dropDownList>
              <w:listItem w:displayText="Select one" w:value="Select one"/>
              <w:listItem w:displayText="Major ethics implication" w:value="Major ethics implication"/>
              <w:listItem w:displayText="Minor ethics implication" w:value="Minor ethics implication"/>
              <w:listItem w:displayText="Suggestions only" w:value="Suggestions only"/>
              <w:listItem w:displayText="Could not assess" w:value="Could not assess"/>
              <w:listItem w:displayText="No changes needed" w:value="No changes needed"/>
            </w:dropDownList>
          </w:sdtPr>
          <w:sdtContent>
            <w:tc>
              <w:tcPr>
                <w:tcW w:w="1400" w:type="dxa"/>
                <w:shd w:val="clear" w:color="auto" w:fill="auto"/>
                <w:tcMar>
                  <w:top w:w="29" w:type="dxa"/>
                  <w:left w:w="29" w:type="dxa"/>
                  <w:bottom w:w="29" w:type="dxa"/>
                  <w:right w:w="29" w:type="dxa"/>
                </w:tcMar>
              </w:tcPr>
              <w:p w14:paraId="7EB6169B" w14:textId="4D5AFFC9" w:rsidR="00F06037" w:rsidRPr="00D01762" w:rsidRDefault="005C2AE1" w:rsidP="00AB2743">
                <w:pPr>
                  <w:spacing w:after="0" w:line="240" w:lineRule="auto"/>
                  <w:contextualSpacing/>
                  <w:rPr>
                    <w:lang w:val="en-CA"/>
                  </w:rPr>
                </w:pPr>
                <w:r w:rsidRPr="00D01762">
                  <w:rPr>
                    <w:lang w:val="en-CA"/>
                  </w:rPr>
                  <w:t>Select one</w:t>
                </w:r>
              </w:p>
            </w:tc>
          </w:sdtContent>
        </w:sdt>
      </w:tr>
      <w:tr w:rsidR="00DB7123" w:rsidRPr="00D01762" w14:paraId="15B13ED0" w14:textId="77777777" w:rsidTr="00D83E89">
        <w:tc>
          <w:tcPr>
            <w:tcW w:w="10080" w:type="dxa"/>
            <w:gridSpan w:val="4"/>
            <w:shd w:val="clear" w:color="auto" w:fill="auto"/>
            <w:tcMar>
              <w:top w:w="29" w:type="dxa"/>
              <w:left w:w="29" w:type="dxa"/>
              <w:bottom w:w="29" w:type="dxa"/>
              <w:right w:w="29" w:type="dxa"/>
            </w:tcMar>
          </w:tcPr>
          <w:p w14:paraId="163F4E73" w14:textId="2CC76B7A" w:rsidR="00DB7123" w:rsidRPr="00D01762" w:rsidRDefault="00DB7123" w:rsidP="0015192E">
            <w:pPr>
              <w:pStyle w:val="Heading3"/>
              <w:rPr>
                <w:lang w:val="en-CA"/>
              </w:rPr>
            </w:pPr>
            <w:r w:rsidRPr="00D01762">
              <w:rPr>
                <w:lang w:val="en-CA"/>
              </w:rPr>
              <w:lastRenderedPageBreak/>
              <w:t>SECTION E – ADDITIONAL INFORMATION</w:t>
            </w:r>
          </w:p>
        </w:tc>
      </w:tr>
      <w:tr w:rsidR="00566D5F" w:rsidRPr="00D01762" w14:paraId="08483667" w14:textId="77777777" w:rsidTr="00D83E89">
        <w:tc>
          <w:tcPr>
            <w:tcW w:w="1863" w:type="dxa"/>
            <w:shd w:val="clear" w:color="auto" w:fill="auto"/>
            <w:tcMar>
              <w:top w:w="29" w:type="dxa"/>
              <w:left w:w="29" w:type="dxa"/>
              <w:bottom w:w="29" w:type="dxa"/>
              <w:right w:w="29" w:type="dxa"/>
            </w:tcMar>
          </w:tcPr>
          <w:p w14:paraId="0C9B9020" w14:textId="77777777" w:rsidR="00566D5F" w:rsidRPr="00D01762" w:rsidRDefault="00566D5F" w:rsidP="0015192E">
            <w:pPr>
              <w:pStyle w:val="Heading4"/>
              <w:rPr>
                <w:lang w:val="en-CA"/>
              </w:rPr>
            </w:pPr>
            <w:r w:rsidRPr="00D01762">
              <w:rPr>
                <w:lang w:val="en-CA"/>
              </w:rPr>
              <w:t>Question</w:t>
            </w:r>
          </w:p>
        </w:tc>
        <w:tc>
          <w:tcPr>
            <w:tcW w:w="1216" w:type="dxa"/>
            <w:shd w:val="clear" w:color="auto" w:fill="auto"/>
            <w:tcMar>
              <w:top w:w="29" w:type="dxa"/>
              <w:left w:w="29" w:type="dxa"/>
              <w:bottom w:w="29" w:type="dxa"/>
              <w:right w:w="29" w:type="dxa"/>
            </w:tcMar>
          </w:tcPr>
          <w:p w14:paraId="46F4CF66" w14:textId="77777777" w:rsidR="00566D5F" w:rsidRPr="00D01762" w:rsidRDefault="00566D5F" w:rsidP="0015192E">
            <w:pPr>
              <w:pStyle w:val="Heading4"/>
              <w:rPr>
                <w:lang w:val="en-CA"/>
              </w:rPr>
            </w:pPr>
            <w:r w:rsidRPr="00D01762">
              <w:rPr>
                <w:lang w:val="en-CA"/>
              </w:rPr>
              <w:t>TCPS 2</w:t>
            </w:r>
          </w:p>
          <w:p w14:paraId="38C5699A" w14:textId="77777777" w:rsidR="00566D5F" w:rsidRPr="00D01762" w:rsidRDefault="00566D5F" w:rsidP="0015192E">
            <w:pPr>
              <w:pStyle w:val="Heading4"/>
              <w:rPr>
                <w:lang w:val="en-CA"/>
              </w:rPr>
            </w:pPr>
            <w:r w:rsidRPr="00D01762">
              <w:rPr>
                <w:lang w:val="en-CA"/>
              </w:rPr>
              <w:t>Reference</w:t>
            </w:r>
          </w:p>
        </w:tc>
        <w:tc>
          <w:tcPr>
            <w:tcW w:w="5601" w:type="dxa"/>
            <w:tcMar>
              <w:top w:w="29" w:type="dxa"/>
              <w:left w:w="29" w:type="dxa"/>
              <w:bottom w:w="29" w:type="dxa"/>
              <w:right w:w="29" w:type="dxa"/>
            </w:tcMar>
          </w:tcPr>
          <w:p w14:paraId="087101DB" w14:textId="77777777" w:rsidR="00566D5F" w:rsidRPr="00D01762" w:rsidRDefault="00566D5F" w:rsidP="0015192E">
            <w:pPr>
              <w:pStyle w:val="Heading4"/>
              <w:rPr>
                <w:lang w:val="en-CA"/>
              </w:rPr>
            </w:pPr>
            <w:r w:rsidRPr="00D01762">
              <w:rPr>
                <w:lang w:val="en-CA"/>
              </w:rPr>
              <w:t>Comments</w:t>
            </w:r>
          </w:p>
        </w:tc>
        <w:tc>
          <w:tcPr>
            <w:tcW w:w="1400" w:type="dxa"/>
            <w:tcMar>
              <w:top w:w="29" w:type="dxa"/>
              <w:left w:w="29" w:type="dxa"/>
              <w:bottom w:w="29" w:type="dxa"/>
              <w:right w:w="29" w:type="dxa"/>
            </w:tcMar>
          </w:tcPr>
          <w:p w14:paraId="7260D7EB" w14:textId="77777777" w:rsidR="00566D5F" w:rsidRPr="00D01762" w:rsidRDefault="00566D5F" w:rsidP="0015192E">
            <w:pPr>
              <w:pStyle w:val="Heading4"/>
              <w:rPr>
                <w:lang w:val="en-CA"/>
              </w:rPr>
            </w:pPr>
            <w:r w:rsidRPr="00D01762">
              <w:rPr>
                <w:lang w:val="en-CA"/>
              </w:rPr>
              <w:t>Assessment</w:t>
            </w:r>
          </w:p>
        </w:tc>
      </w:tr>
      <w:tr w:rsidR="00F06037" w:rsidRPr="00D01762" w14:paraId="5FB7A9B9" w14:textId="77777777" w:rsidTr="00074558">
        <w:tc>
          <w:tcPr>
            <w:tcW w:w="1863" w:type="dxa"/>
            <w:shd w:val="clear" w:color="auto" w:fill="auto"/>
            <w:tcMar>
              <w:top w:w="29" w:type="dxa"/>
              <w:left w:w="29" w:type="dxa"/>
              <w:bottom w:w="29" w:type="dxa"/>
              <w:right w:w="29" w:type="dxa"/>
            </w:tcMar>
          </w:tcPr>
          <w:p w14:paraId="2A5A8B19" w14:textId="0455B6F1" w:rsidR="00F06037" w:rsidRPr="00D01762" w:rsidRDefault="00E35BCE" w:rsidP="00AB2743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lang w:val="en-CA"/>
              </w:rPr>
            </w:pPr>
            <w:bookmarkStart w:id="32" w:name="_uzpzgwa5k8ms" w:colFirst="0" w:colLast="0"/>
            <w:bookmarkEnd w:id="32"/>
            <w:r w:rsidRPr="00D01762">
              <w:rPr>
                <w:lang w:val="en-CA"/>
              </w:rPr>
              <w:t>Additional Information</w:t>
            </w:r>
          </w:p>
        </w:tc>
        <w:tc>
          <w:tcPr>
            <w:tcW w:w="1216" w:type="dxa"/>
            <w:tcMar>
              <w:top w:w="29" w:type="dxa"/>
              <w:left w:w="29" w:type="dxa"/>
              <w:bottom w:w="29" w:type="dxa"/>
              <w:right w:w="29" w:type="dxa"/>
            </w:tcMar>
          </w:tcPr>
          <w:p w14:paraId="064B0FEA" w14:textId="77777777" w:rsidR="00F06037" w:rsidRPr="00D01762" w:rsidRDefault="00F06037" w:rsidP="00AB2743">
            <w:pPr>
              <w:spacing w:after="0" w:line="240" w:lineRule="auto"/>
              <w:contextualSpacing/>
              <w:rPr>
                <w:lang w:val="en-CA"/>
              </w:rPr>
            </w:pPr>
          </w:p>
        </w:tc>
        <w:tc>
          <w:tcPr>
            <w:tcW w:w="5601" w:type="dxa"/>
            <w:shd w:val="clear" w:color="auto" w:fill="auto"/>
            <w:tcMar>
              <w:top w:w="29" w:type="dxa"/>
              <w:left w:w="29" w:type="dxa"/>
              <w:bottom w:w="29" w:type="dxa"/>
              <w:right w:w="29" w:type="dxa"/>
            </w:tcMar>
          </w:tcPr>
          <w:tbl>
            <w:tblPr>
              <w:tblStyle w:val="TableGridLight"/>
              <w:tblW w:w="5472" w:type="dxa"/>
              <w:tblLayout w:type="fixed"/>
              <w:tblLook w:val="04A0" w:firstRow="1" w:lastRow="0" w:firstColumn="1" w:lastColumn="0" w:noHBand="0" w:noVBand="1"/>
            </w:tblPr>
            <w:tblGrid>
              <w:gridCol w:w="5472"/>
            </w:tblGrid>
            <w:tr w:rsidR="00DB7123" w:rsidRPr="00D01762" w14:paraId="76178EE5" w14:textId="77777777" w:rsidTr="00FE47C4">
              <w:trPr>
                <w:trHeight w:val="143"/>
              </w:trPr>
              <w:tc>
                <w:tcPr>
                  <w:tcW w:w="5527" w:type="dxa"/>
                </w:tcPr>
                <w:p w14:paraId="6E02A241" w14:textId="77777777" w:rsidR="00DB7123" w:rsidRPr="00D01762" w:rsidRDefault="00DB7123" w:rsidP="00DB7123">
                  <w:pPr>
                    <w:spacing w:after="0"/>
                    <w:contextualSpacing/>
                    <w:rPr>
                      <w:b/>
                      <w:lang w:eastAsia="en-CA"/>
                    </w:rPr>
                  </w:pPr>
                  <w:r w:rsidRPr="00D01762">
                    <w:rPr>
                      <w:b/>
                      <w:lang w:eastAsia="en-CA"/>
                    </w:rPr>
                    <w:t>Comments:</w:t>
                  </w:r>
                </w:p>
              </w:tc>
            </w:tr>
            <w:tr w:rsidR="00DB7123" w:rsidRPr="00D01762" w14:paraId="10A3D410" w14:textId="77777777" w:rsidTr="00FE47C4">
              <w:trPr>
                <w:trHeight w:val="143"/>
              </w:trPr>
              <w:tc>
                <w:tcPr>
                  <w:tcW w:w="5527" w:type="dxa"/>
                </w:tcPr>
                <w:p w14:paraId="00D1EDFE" w14:textId="77777777" w:rsidR="00DB7123" w:rsidRPr="00D01762" w:rsidRDefault="00DB7123" w:rsidP="00DB7123">
                  <w:pPr>
                    <w:spacing w:after="0"/>
                    <w:contextualSpacing/>
                    <w:rPr>
                      <w:lang w:eastAsia="en-CA"/>
                    </w:rPr>
                  </w:pPr>
                </w:p>
              </w:tc>
            </w:tr>
          </w:tbl>
          <w:p w14:paraId="6E970B41" w14:textId="296DF188" w:rsidR="00F06037" w:rsidRPr="00D01762" w:rsidRDefault="00F06037" w:rsidP="00AB2743">
            <w:pPr>
              <w:spacing w:after="0" w:line="240" w:lineRule="auto"/>
              <w:contextualSpacing/>
              <w:rPr>
                <w:lang w:val="en-CA"/>
              </w:rPr>
            </w:pPr>
          </w:p>
        </w:tc>
        <w:sdt>
          <w:sdtPr>
            <w:rPr>
              <w:lang w:val="en-CA"/>
            </w:rPr>
            <w:alias w:val="Assessment"/>
            <w:tag w:val="Assessment"/>
            <w:id w:val="-1222286356"/>
            <w:placeholder>
              <w:docPart w:val="8CF9B81F5F9344E18D5A7B755522E8C3"/>
            </w:placeholder>
            <w:dropDownList>
              <w:listItem w:displayText="Select one" w:value="Select one"/>
              <w:listItem w:displayText="Major ethics implication" w:value="Major ethics implication"/>
              <w:listItem w:displayText="Minor ethics implication" w:value="Minor ethics implication"/>
              <w:listItem w:displayText="Suggestions only" w:value="Suggestions only"/>
              <w:listItem w:displayText="Could not assess" w:value="Could not assess"/>
              <w:listItem w:displayText="No changes needed" w:value="No changes needed"/>
            </w:dropDownList>
          </w:sdtPr>
          <w:sdtContent>
            <w:tc>
              <w:tcPr>
                <w:tcW w:w="1400" w:type="dxa"/>
                <w:shd w:val="clear" w:color="auto" w:fill="auto"/>
                <w:tcMar>
                  <w:top w:w="29" w:type="dxa"/>
                  <w:left w:w="29" w:type="dxa"/>
                  <w:bottom w:w="29" w:type="dxa"/>
                  <w:right w:w="29" w:type="dxa"/>
                </w:tcMar>
              </w:tcPr>
              <w:p w14:paraId="3397C043" w14:textId="5E379E26" w:rsidR="00F06037" w:rsidRPr="00D01762" w:rsidRDefault="005C2AE1" w:rsidP="00AB2743">
                <w:pPr>
                  <w:spacing w:after="0" w:line="240" w:lineRule="auto"/>
                  <w:contextualSpacing/>
                  <w:rPr>
                    <w:lang w:val="en-CA"/>
                  </w:rPr>
                </w:pPr>
                <w:r w:rsidRPr="00D01762">
                  <w:rPr>
                    <w:lang w:val="en-CA"/>
                  </w:rPr>
                  <w:t>Select one</w:t>
                </w:r>
              </w:p>
            </w:tc>
          </w:sdtContent>
        </w:sdt>
      </w:tr>
      <w:tr w:rsidR="00E35BCE" w:rsidRPr="00D01762" w14:paraId="69A13468" w14:textId="77777777" w:rsidTr="00D83E89">
        <w:tc>
          <w:tcPr>
            <w:tcW w:w="10080" w:type="dxa"/>
            <w:gridSpan w:val="4"/>
            <w:shd w:val="clear" w:color="auto" w:fill="auto"/>
            <w:tcMar>
              <w:top w:w="29" w:type="dxa"/>
              <w:left w:w="29" w:type="dxa"/>
              <w:bottom w:w="29" w:type="dxa"/>
              <w:right w:w="29" w:type="dxa"/>
            </w:tcMar>
          </w:tcPr>
          <w:p w14:paraId="7FE40503" w14:textId="3D57459D" w:rsidR="00E35BCE" w:rsidRPr="00D01762" w:rsidRDefault="00E35BCE" w:rsidP="0015192E">
            <w:pPr>
              <w:pStyle w:val="Heading3"/>
              <w:rPr>
                <w:lang w:val="en-CA"/>
              </w:rPr>
            </w:pPr>
            <w:r w:rsidRPr="00D01762">
              <w:rPr>
                <w:lang w:val="en-CA"/>
              </w:rPr>
              <w:t>SECTION F – SIGNATURES</w:t>
            </w:r>
          </w:p>
        </w:tc>
      </w:tr>
      <w:tr w:rsidR="00566D5F" w:rsidRPr="00D01762" w14:paraId="4A45916E" w14:textId="77777777" w:rsidTr="00D83E89">
        <w:tc>
          <w:tcPr>
            <w:tcW w:w="1863" w:type="dxa"/>
            <w:shd w:val="clear" w:color="auto" w:fill="auto"/>
            <w:tcMar>
              <w:top w:w="29" w:type="dxa"/>
              <w:left w:w="29" w:type="dxa"/>
              <w:bottom w:w="29" w:type="dxa"/>
              <w:right w:w="29" w:type="dxa"/>
            </w:tcMar>
          </w:tcPr>
          <w:p w14:paraId="555BD3C6" w14:textId="77777777" w:rsidR="00566D5F" w:rsidRPr="00D01762" w:rsidRDefault="00566D5F" w:rsidP="0015192E">
            <w:pPr>
              <w:pStyle w:val="Heading4"/>
              <w:rPr>
                <w:lang w:val="en-CA"/>
              </w:rPr>
            </w:pPr>
            <w:r w:rsidRPr="00D01762">
              <w:rPr>
                <w:lang w:val="en-CA"/>
              </w:rPr>
              <w:t>Question</w:t>
            </w:r>
          </w:p>
        </w:tc>
        <w:tc>
          <w:tcPr>
            <w:tcW w:w="1216" w:type="dxa"/>
            <w:shd w:val="clear" w:color="auto" w:fill="auto"/>
            <w:tcMar>
              <w:top w:w="29" w:type="dxa"/>
              <w:left w:w="29" w:type="dxa"/>
              <w:bottom w:w="29" w:type="dxa"/>
              <w:right w:w="29" w:type="dxa"/>
            </w:tcMar>
          </w:tcPr>
          <w:p w14:paraId="3ED84246" w14:textId="77777777" w:rsidR="00566D5F" w:rsidRPr="00D01762" w:rsidRDefault="00566D5F" w:rsidP="0015192E">
            <w:pPr>
              <w:pStyle w:val="Heading4"/>
              <w:rPr>
                <w:lang w:val="en-CA"/>
              </w:rPr>
            </w:pPr>
            <w:r w:rsidRPr="00D01762">
              <w:rPr>
                <w:lang w:val="en-CA"/>
              </w:rPr>
              <w:t>TCPS 2</w:t>
            </w:r>
          </w:p>
          <w:p w14:paraId="09734E20" w14:textId="77777777" w:rsidR="00566D5F" w:rsidRPr="00D01762" w:rsidRDefault="00566D5F" w:rsidP="0015192E">
            <w:pPr>
              <w:pStyle w:val="Heading4"/>
              <w:rPr>
                <w:lang w:val="en-CA"/>
              </w:rPr>
            </w:pPr>
            <w:r w:rsidRPr="00D01762">
              <w:rPr>
                <w:lang w:val="en-CA"/>
              </w:rPr>
              <w:t>Reference</w:t>
            </w:r>
          </w:p>
        </w:tc>
        <w:tc>
          <w:tcPr>
            <w:tcW w:w="5601" w:type="dxa"/>
            <w:tcMar>
              <w:top w:w="29" w:type="dxa"/>
              <w:left w:w="29" w:type="dxa"/>
              <w:bottom w:w="29" w:type="dxa"/>
              <w:right w:w="29" w:type="dxa"/>
            </w:tcMar>
          </w:tcPr>
          <w:p w14:paraId="2788DB2C" w14:textId="77777777" w:rsidR="00566D5F" w:rsidRPr="00D01762" w:rsidRDefault="00566D5F" w:rsidP="0015192E">
            <w:pPr>
              <w:pStyle w:val="Heading4"/>
              <w:rPr>
                <w:lang w:val="en-CA"/>
              </w:rPr>
            </w:pPr>
            <w:r w:rsidRPr="00D01762">
              <w:rPr>
                <w:lang w:val="en-CA"/>
              </w:rPr>
              <w:t>Comments</w:t>
            </w:r>
          </w:p>
        </w:tc>
        <w:tc>
          <w:tcPr>
            <w:tcW w:w="1400" w:type="dxa"/>
            <w:tcMar>
              <w:top w:w="29" w:type="dxa"/>
              <w:left w:w="29" w:type="dxa"/>
              <w:bottom w:w="29" w:type="dxa"/>
              <w:right w:w="29" w:type="dxa"/>
            </w:tcMar>
          </w:tcPr>
          <w:p w14:paraId="484CEDA4" w14:textId="77777777" w:rsidR="00566D5F" w:rsidRPr="00D01762" w:rsidRDefault="00566D5F" w:rsidP="0015192E">
            <w:pPr>
              <w:pStyle w:val="Heading4"/>
              <w:rPr>
                <w:lang w:val="en-CA"/>
              </w:rPr>
            </w:pPr>
            <w:r w:rsidRPr="00D01762">
              <w:rPr>
                <w:lang w:val="en-CA"/>
              </w:rPr>
              <w:t>Assessment</w:t>
            </w:r>
          </w:p>
        </w:tc>
      </w:tr>
      <w:tr w:rsidR="00E35BCE" w:rsidRPr="00D01762" w14:paraId="0BA00938" w14:textId="77777777" w:rsidTr="00D83E89">
        <w:tc>
          <w:tcPr>
            <w:tcW w:w="1863" w:type="dxa"/>
            <w:shd w:val="clear" w:color="auto" w:fill="auto"/>
            <w:tcMar>
              <w:top w:w="29" w:type="dxa"/>
              <w:left w:w="29" w:type="dxa"/>
              <w:bottom w:w="29" w:type="dxa"/>
              <w:right w:w="29" w:type="dxa"/>
            </w:tcMar>
          </w:tcPr>
          <w:p w14:paraId="2A70BA6D" w14:textId="4D8F817F" w:rsidR="00E35BCE" w:rsidRPr="00D01762" w:rsidRDefault="00E35BCE" w:rsidP="00E35BCE">
            <w:pPr>
              <w:spacing w:after="0" w:line="240" w:lineRule="auto"/>
              <w:rPr>
                <w:lang w:val="en-CA"/>
              </w:rPr>
            </w:pPr>
            <w:r w:rsidRPr="00D01762">
              <w:rPr>
                <w:lang w:val="en-CA"/>
              </w:rPr>
              <w:t>PI (or Lead PI) initial</w:t>
            </w:r>
            <w:r w:rsidR="00566D5F" w:rsidRPr="00D01762">
              <w:rPr>
                <w:lang w:val="en-CA"/>
              </w:rPr>
              <w:t>s</w:t>
            </w:r>
            <w:r w:rsidRPr="00D01762">
              <w:rPr>
                <w:lang w:val="en-CA"/>
              </w:rPr>
              <w:t>:</w:t>
            </w:r>
          </w:p>
          <w:p w14:paraId="5F041EA3" w14:textId="53317AE9" w:rsidR="00E35BCE" w:rsidRPr="00D01762" w:rsidRDefault="00E35BCE" w:rsidP="00E35BCE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lang w:val="en-CA"/>
              </w:rPr>
            </w:pPr>
            <w:r w:rsidRPr="00D01762">
              <w:rPr>
                <w:lang w:val="en-CA"/>
              </w:rPr>
              <w:t>Annual Review</w:t>
            </w:r>
          </w:p>
          <w:p w14:paraId="7314925A" w14:textId="2DEBE3D1" w:rsidR="00E35BCE" w:rsidRPr="00D01762" w:rsidRDefault="00E35BCE" w:rsidP="00E35BCE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lang w:val="en-CA"/>
              </w:rPr>
            </w:pPr>
            <w:r w:rsidRPr="00D01762">
              <w:rPr>
                <w:lang w:val="en-CA"/>
              </w:rPr>
              <w:t>Adverse Events</w:t>
            </w:r>
          </w:p>
          <w:p w14:paraId="68645E68" w14:textId="14301C0D" w:rsidR="00E35BCE" w:rsidRPr="00D01762" w:rsidRDefault="00E35BCE" w:rsidP="00E35BCE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lang w:val="en-CA"/>
              </w:rPr>
            </w:pPr>
            <w:r w:rsidRPr="00D01762">
              <w:rPr>
                <w:lang w:val="en-CA"/>
              </w:rPr>
              <w:t>TCPS2 CORE</w:t>
            </w:r>
          </w:p>
        </w:tc>
        <w:tc>
          <w:tcPr>
            <w:tcW w:w="1216" w:type="dxa"/>
            <w:tcMar>
              <w:top w:w="29" w:type="dxa"/>
              <w:left w:w="29" w:type="dxa"/>
              <w:bottom w:w="29" w:type="dxa"/>
              <w:right w:w="29" w:type="dxa"/>
            </w:tcMar>
          </w:tcPr>
          <w:p w14:paraId="6D86B9CF" w14:textId="77777777" w:rsidR="00E35BCE" w:rsidRPr="00D01762" w:rsidRDefault="00E35BCE" w:rsidP="00D83E89">
            <w:pPr>
              <w:spacing w:after="0" w:line="240" w:lineRule="auto"/>
              <w:contextualSpacing/>
              <w:rPr>
                <w:lang w:val="en-CA"/>
              </w:rPr>
            </w:pPr>
          </w:p>
        </w:tc>
        <w:tc>
          <w:tcPr>
            <w:tcW w:w="5601" w:type="dxa"/>
            <w:shd w:val="clear" w:color="auto" w:fill="auto"/>
            <w:tcMar>
              <w:top w:w="29" w:type="dxa"/>
              <w:left w:w="29" w:type="dxa"/>
              <w:bottom w:w="29" w:type="dxa"/>
              <w:right w:w="29" w:type="dxa"/>
            </w:tcMar>
          </w:tcPr>
          <w:tbl>
            <w:tblPr>
              <w:tblStyle w:val="TableGridLight"/>
              <w:tblW w:w="5472" w:type="dxa"/>
              <w:tblLayout w:type="fixed"/>
              <w:tblLook w:val="04A0" w:firstRow="1" w:lastRow="0" w:firstColumn="1" w:lastColumn="0" w:noHBand="0" w:noVBand="1"/>
            </w:tblPr>
            <w:tblGrid>
              <w:gridCol w:w="5472"/>
            </w:tblGrid>
            <w:tr w:rsidR="00E35BCE" w:rsidRPr="00D01762" w14:paraId="7C7132FA" w14:textId="77777777" w:rsidTr="00FE47C4">
              <w:trPr>
                <w:trHeight w:val="143"/>
              </w:trPr>
              <w:tc>
                <w:tcPr>
                  <w:tcW w:w="5527" w:type="dxa"/>
                </w:tcPr>
                <w:p w14:paraId="649327F8" w14:textId="77777777" w:rsidR="00E35BCE" w:rsidRPr="00D01762" w:rsidRDefault="00E35BCE" w:rsidP="00D83E89">
                  <w:pPr>
                    <w:spacing w:after="0"/>
                    <w:contextualSpacing/>
                    <w:rPr>
                      <w:b/>
                      <w:lang w:eastAsia="en-CA"/>
                    </w:rPr>
                  </w:pPr>
                  <w:r w:rsidRPr="00D01762">
                    <w:rPr>
                      <w:b/>
                      <w:lang w:eastAsia="en-CA"/>
                    </w:rPr>
                    <w:t>Comments:</w:t>
                  </w:r>
                </w:p>
              </w:tc>
            </w:tr>
            <w:tr w:rsidR="00E35BCE" w:rsidRPr="00D01762" w14:paraId="0C842FA0" w14:textId="77777777" w:rsidTr="00FE47C4">
              <w:trPr>
                <w:trHeight w:val="143"/>
              </w:trPr>
              <w:tc>
                <w:tcPr>
                  <w:tcW w:w="5527" w:type="dxa"/>
                </w:tcPr>
                <w:p w14:paraId="1DBD9184" w14:textId="77777777" w:rsidR="00E35BCE" w:rsidRPr="00D01762" w:rsidRDefault="00E35BCE" w:rsidP="00D83E89">
                  <w:pPr>
                    <w:spacing w:after="0"/>
                    <w:contextualSpacing/>
                    <w:rPr>
                      <w:lang w:eastAsia="en-CA"/>
                    </w:rPr>
                  </w:pPr>
                </w:p>
              </w:tc>
            </w:tr>
          </w:tbl>
          <w:p w14:paraId="4623C938" w14:textId="77777777" w:rsidR="00E35BCE" w:rsidRPr="00D01762" w:rsidRDefault="00E35BCE" w:rsidP="00D83E89">
            <w:pPr>
              <w:spacing w:after="0" w:line="240" w:lineRule="auto"/>
              <w:contextualSpacing/>
              <w:rPr>
                <w:lang w:val="en-CA"/>
              </w:rPr>
            </w:pPr>
          </w:p>
        </w:tc>
        <w:sdt>
          <w:sdtPr>
            <w:rPr>
              <w:lang w:val="en-CA"/>
            </w:rPr>
            <w:alias w:val="Assessment"/>
            <w:tag w:val="Assessment"/>
            <w:id w:val="-887338050"/>
            <w:placeholder>
              <w:docPart w:val="26455AA5D21A4A9B9D8E72F9207D2064"/>
            </w:placeholder>
            <w:dropDownList>
              <w:listItem w:displayText="Select one" w:value="Select one"/>
              <w:listItem w:displayText="Major ethics implication" w:value="Major ethics implication"/>
              <w:listItem w:displayText="Minor ethics implication" w:value="Minor ethics implication"/>
              <w:listItem w:displayText="Suggestions only" w:value="Suggestions only"/>
              <w:listItem w:displayText="Could not assess" w:value="Could not assess"/>
              <w:listItem w:displayText="No changes needed" w:value="No changes needed"/>
            </w:dropDownList>
          </w:sdtPr>
          <w:sdtContent>
            <w:tc>
              <w:tcPr>
                <w:tcW w:w="1400" w:type="dxa"/>
                <w:shd w:val="clear" w:color="auto" w:fill="auto"/>
                <w:tcMar>
                  <w:top w:w="29" w:type="dxa"/>
                  <w:left w:w="29" w:type="dxa"/>
                  <w:bottom w:w="29" w:type="dxa"/>
                  <w:right w:w="29" w:type="dxa"/>
                </w:tcMar>
              </w:tcPr>
              <w:p w14:paraId="65EB36BE" w14:textId="77777777" w:rsidR="00E35BCE" w:rsidRPr="00D01762" w:rsidRDefault="00E35BCE" w:rsidP="00D83E89">
                <w:pPr>
                  <w:spacing w:after="0" w:line="240" w:lineRule="auto"/>
                  <w:contextualSpacing/>
                  <w:rPr>
                    <w:lang w:val="en-CA"/>
                  </w:rPr>
                </w:pPr>
                <w:r w:rsidRPr="00D01762">
                  <w:rPr>
                    <w:lang w:val="en-CA"/>
                  </w:rPr>
                  <w:t>Select one</w:t>
                </w:r>
              </w:p>
            </w:tc>
          </w:sdtContent>
        </w:sdt>
      </w:tr>
      <w:tr w:rsidR="00F06037" w:rsidRPr="00D01762" w14:paraId="6E8BDAB9" w14:textId="77777777" w:rsidTr="00074558">
        <w:tc>
          <w:tcPr>
            <w:tcW w:w="1863" w:type="dxa"/>
            <w:shd w:val="clear" w:color="auto" w:fill="auto"/>
            <w:tcMar>
              <w:top w:w="29" w:type="dxa"/>
              <w:left w:w="29" w:type="dxa"/>
              <w:bottom w:w="29" w:type="dxa"/>
              <w:right w:w="29" w:type="dxa"/>
            </w:tcMar>
          </w:tcPr>
          <w:p w14:paraId="2D86EB64" w14:textId="61AC636F" w:rsidR="00E35BCE" w:rsidRPr="00D01762" w:rsidRDefault="00E35BCE" w:rsidP="00E35BCE">
            <w:pPr>
              <w:spacing w:after="0" w:line="240" w:lineRule="auto"/>
              <w:rPr>
                <w:lang w:val="en-CA"/>
              </w:rPr>
            </w:pPr>
            <w:r w:rsidRPr="00D01762">
              <w:rPr>
                <w:lang w:val="en-CA"/>
              </w:rPr>
              <w:t>All investigators signatures:</w:t>
            </w:r>
          </w:p>
          <w:p w14:paraId="3E01E30F" w14:textId="21BE2EDF" w:rsidR="00E35BCE" w:rsidRPr="00D01762" w:rsidRDefault="00E35BCE" w:rsidP="00E35BCE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lang w:val="en-CA"/>
              </w:rPr>
            </w:pPr>
            <w:r w:rsidRPr="00D01762">
              <w:rPr>
                <w:lang w:val="en-CA"/>
              </w:rPr>
              <w:t xml:space="preserve">Investigator Assurance </w:t>
            </w:r>
          </w:p>
        </w:tc>
        <w:tc>
          <w:tcPr>
            <w:tcW w:w="1216" w:type="dxa"/>
            <w:tcMar>
              <w:top w:w="29" w:type="dxa"/>
              <w:left w:w="29" w:type="dxa"/>
              <w:bottom w:w="29" w:type="dxa"/>
              <w:right w:w="29" w:type="dxa"/>
            </w:tcMar>
          </w:tcPr>
          <w:p w14:paraId="20AFC968" w14:textId="77777777" w:rsidR="00F06037" w:rsidRPr="00D01762" w:rsidRDefault="00F06037" w:rsidP="00AB2743">
            <w:pPr>
              <w:spacing w:after="0" w:line="240" w:lineRule="auto"/>
              <w:contextualSpacing/>
              <w:rPr>
                <w:lang w:val="en-CA"/>
              </w:rPr>
            </w:pPr>
          </w:p>
        </w:tc>
        <w:tc>
          <w:tcPr>
            <w:tcW w:w="5601" w:type="dxa"/>
            <w:shd w:val="clear" w:color="auto" w:fill="auto"/>
            <w:tcMar>
              <w:top w:w="29" w:type="dxa"/>
              <w:left w:w="29" w:type="dxa"/>
              <w:bottom w:w="29" w:type="dxa"/>
              <w:right w:w="29" w:type="dxa"/>
            </w:tcMar>
          </w:tcPr>
          <w:tbl>
            <w:tblPr>
              <w:tblStyle w:val="TableGridLight"/>
              <w:tblW w:w="5472" w:type="dxa"/>
              <w:tblLayout w:type="fixed"/>
              <w:tblLook w:val="04A0" w:firstRow="1" w:lastRow="0" w:firstColumn="1" w:lastColumn="0" w:noHBand="0" w:noVBand="1"/>
            </w:tblPr>
            <w:tblGrid>
              <w:gridCol w:w="5472"/>
            </w:tblGrid>
            <w:tr w:rsidR="00566D5F" w:rsidRPr="00D01762" w14:paraId="66DE7C4B" w14:textId="77777777" w:rsidTr="00FE47C4">
              <w:trPr>
                <w:trHeight w:val="143"/>
              </w:trPr>
              <w:tc>
                <w:tcPr>
                  <w:tcW w:w="5527" w:type="dxa"/>
                </w:tcPr>
                <w:p w14:paraId="4EE5F46B" w14:textId="77777777" w:rsidR="00566D5F" w:rsidRPr="00D01762" w:rsidRDefault="00566D5F" w:rsidP="00566D5F">
                  <w:pPr>
                    <w:spacing w:after="0"/>
                    <w:contextualSpacing/>
                    <w:rPr>
                      <w:b/>
                      <w:lang w:eastAsia="en-CA"/>
                    </w:rPr>
                  </w:pPr>
                  <w:r w:rsidRPr="00D01762">
                    <w:rPr>
                      <w:b/>
                      <w:lang w:eastAsia="en-CA"/>
                    </w:rPr>
                    <w:t>Comments:</w:t>
                  </w:r>
                </w:p>
              </w:tc>
            </w:tr>
            <w:tr w:rsidR="00566D5F" w:rsidRPr="00D01762" w14:paraId="138F30F9" w14:textId="77777777" w:rsidTr="00FE47C4">
              <w:trPr>
                <w:trHeight w:val="143"/>
              </w:trPr>
              <w:tc>
                <w:tcPr>
                  <w:tcW w:w="5527" w:type="dxa"/>
                </w:tcPr>
                <w:p w14:paraId="005337C5" w14:textId="77777777" w:rsidR="00566D5F" w:rsidRPr="00D01762" w:rsidRDefault="00566D5F" w:rsidP="00566D5F">
                  <w:pPr>
                    <w:spacing w:after="0"/>
                    <w:contextualSpacing/>
                    <w:rPr>
                      <w:lang w:eastAsia="en-CA"/>
                    </w:rPr>
                  </w:pPr>
                </w:p>
              </w:tc>
            </w:tr>
          </w:tbl>
          <w:p w14:paraId="69708F16" w14:textId="6588F1CD" w:rsidR="00F06037" w:rsidRPr="00D01762" w:rsidRDefault="00F06037" w:rsidP="00AB2743">
            <w:pPr>
              <w:spacing w:after="0" w:line="240" w:lineRule="auto"/>
              <w:contextualSpacing/>
              <w:rPr>
                <w:lang w:val="en-CA"/>
              </w:rPr>
            </w:pPr>
          </w:p>
        </w:tc>
        <w:sdt>
          <w:sdtPr>
            <w:rPr>
              <w:lang w:val="en-CA"/>
            </w:rPr>
            <w:alias w:val="Assessment"/>
            <w:tag w:val="Assessment"/>
            <w:id w:val="886849256"/>
            <w:placeholder>
              <w:docPart w:val="4FE59B68AB0E433BB95B32CB2C641970"/>
            </w:placeholder>
            <w:dropDownList>
              <w:listItem w:displayText="Select one" w:value="Select one"/>
              <w:listItem w:displayText="Major ethics implication" w:value="Major ethics implication"/>
              <w:listItem w:displayText="Minor ethics implication" w:value="Minor ethics implication"/>
              <w:listItem w:displayText="Suggestions only" w:value="Suggestions only"/>
              <w:listItem w:displayText="Could not assess" w:value="Could not assess"/>
              <w:listItem w:displayText="No changes needed" w:value="No changes needed"/>
            </w:dropDownList>
          </w:sdtPr>
          <w:sdtContent>
            <w:tc>
              <w:tcPr>
                <w:tcW w:w="1400" w:type="dxa"/>
                <w:shd w:val="clear" w:color="auto" w:fill="auto"/>
                <w:tcMar>
                  <w:top w:w="29" w:type="dxa"/>
                  <w:left w:w="29" w:type="dxa"/>
                  <w:bottom w:w="29" w:type="dxa"/>
                  <w:right w:w="29" w:type="dxa"/>
                </w:tcMar>
              </w:tcPr>
              <w:p w14:paraId="1E2E3AA0" w14:textId="503E8C2E" w:rsidR="00F06037" w:rsidRPr="00D01762" w:rsidRDefault="005C2AE1" w:rsidP="00AB2743">
                <w:pPr>
                  <w:spacing w:after="0" w:line="240" w:lineRule="auto"/>
                  <w:contextualSpacing/>
                  <w:rPr>
                    <w:lang w:val="en-CA"/>
                  </w:rPr>
                </w:pPr>
                <w:r w:rsidRPr="00D01762">
                  <w:rPr>
                    <w:lang w:val="en-CA"/>
                  </w:rPr>
                  <w:t>Select one</w:t>
                </w:r>
              </w:p>
            </w:tc>
          </w:sdtContent>
        </w:sdt>
      </w:tr>
      <w:tr w:rsidR="0078739C" w:rsidRPr="00D01762" w14:paraId="344765C6" w14:textId="77777777" w:rsidTr="006041AD">
        <w:tc>
          <w:tcPr>
            <w:tcW w:w="10080" w:type="dxa"/>
            <w:gridSpan w:val="4"/>
            <w:shd w:val="clear" w:color="auto" w:fill="auto"/>
            <w:tcMar>
              <w:top w:w="29" w:type="dxa"/>
              <w:left w:w="29" w:type="dxa"/>
              <w:bottom w:w="29" w:type="dxa"/>
              <w:right w:w="29" w:type="dxa"/>
            </w:tcMar>
          </w:tcPr>
          <w:p w14:paraId="5B570428" w14:textId="52606A10" w:rsidR="006041AD" w:rsidRPr="00D01762" w:rsidRDefault="0078739C" w:rsidP="0015192E">
            <w:pPr>
              <w:pStyle w:val="Heading2"/>
              <w:rPr>
                <w:rFonts w:eastAsia="Times New Roman"/>
                <w:lang w:val="en-CA"/>
              </w:rPr>
            </w:pPr>
            <w:r w:rsidRPr="00D01762">
              <w:rPr>
                <w:rFonts w:eastAsia="Times New Roman"/>
                <w:lang w:val="en-CA"/>
              </w:rPr>
              <w:t xml:space="preserve">Part 2: Other </w:t>
            </w:r>
            <w:r w:rsidR="00D01762">
              <w:rPr>
                <w:rFonts w:eastAsia="Times New Roman"/>
                <w:lang w:val="en-CA"/>
              </w:rPr>
              <w:t xml:space="preserve">Submitted </w:t>
            </w:r>
            <w:r w:rsidRPr="00D01762">
              <w:rPr>
                <w:rFonts w:eastAsia="Times New Roman"/>
                <w:lang w:val="en-CA"/>
              </w:rPr>
              <w:t>Documents</w:t>
            </w:r>
          </w:p>
        </w:tc>
      </w:tr>
      <w:tr w:rsidR="0078739C" w:rsidRPr="00D01762" w14:paraId="6250DF66" w14:textId="77777777" w:rsidTr="006041AD">
        <w:tc>
          <w:tcPr>
            <w:tcW w:w="10080" w:type="dxa"/>
            <w:gridSpan w:val="4"/>
            <w:shd w:val="clear" w:color="auto" w:fill="auto"/>
            <w:tcMar>
              <w:top w:w="29" w:type="dxa"/>
              <w:left w:w="29" w:type="dxa"/>
              <w:bottom w:w="29" w:type="dxa"/>
              <w:right w:w="29" w:type="dxa"/>
            </w:tcMar>
          </w:tcPr>
          <w:p w14:paraId="32181E58" w14:textId="77777777" w:rsidR="0078739C" w:rsidRPr="00D01762" w:rsidRDefault="0078739C" w:rsidP="0015192E">
            <w:pPr>
              <w:pStyle w:val="Heading3"/>
              <w:rPr>
                <w:rFonts w:eastAsia="Times New Roman"/>
                <w:lang w:val="en-CA"/>
              </w:rPr>
            </w:pPr>
            <w:r w:rsidRPr="00D01762">
              <w:rPr>
                <w:rFonts w:eastAsia="Times New Roman"/>
                <w:lang w:val="en-CA"/>
              </w:rPr>
              <w:t>RECRUITMENT MATERIALS</w:t>
            </w:r>
          </w:p>
        </w:tc>
      </w:tr>
      <w:tr w:rsidR="0078739C" w:rsidRPr="00D01762" w14:paraId="3CABCC61" w14:textId="77777777" w:rsidTr="006041AD">
        <w:tc>
          <w:tcPr>
            <w:tcW w:w="1863" w:type="dxa"/>
            <w:shd w:val="clear" w:color="auto" w:fill="auto"/>
            <w:tcMar>
              <w:top w:w="29" w:type="dxa"/>
              <w:left w:w="29" w:type="dxa"/>
              <w:bottom w:w="29" w:type="dxa"/>
              <w:right w:w="29" w:type="dxa"/>
            </w:tcMar>
          </w:tcPr>
          <w:p w14:paraId="53972631" w14:textId="77777777" w:rsidR="0078739C" w:rsidRPr="00D01762" w:rsidRDefault="0078739C" w:rsidP="0015192E">
            <w:pPr>
              <w:pStyle w:val="Heading4"/>
              <w:rPr>
                <w:rFonts w:eastAsia="Times New Roman"/>
                <w:lang w:val="en-CA"/>
              </w:rPr>
            </w:pPr>
            <w:r w:rsidRPr="00D01762">
              <w:rPr>
                <w:rFonts w:eastAsia="Times New Roman"/>
                <w:lang w:val="en-CA"/>
              </w:rPr>
              <w:t>Component</w:t>
            </w:r>
          </w:p>
          <w:p w14:paraId="68A11358" w14:textId="77777777" w:rsidR="0078739C" w:rsidRPr="00D01762" w:rsidRDefault="0078739C" w:rsidP="0015192E">
            <w:pPr>
              <w:pStyle w:val="Heading4"/>
              <w:rPr>
                <w:rFonts w:eastAsia="Times New Roman"/>
                <w:lang w:val="en-CA"/>
              </w:rPr>
            </w:pPr>
          </w:p>
        </w:tc>
        <w:tc>
          <w:tcPr>
            <w:tcW w:w="1216" w:type="dxa"/>
            <w:tcMar>
              <w:top w:w="29" w:type="dxa"/>
              <w:left w:w="29" w:type="dxa"/>
              <w:bottom w:w="29" w:type="dxa"/>
              <w:right w:w="29" w:type="dxa"/>
            </w:tcMar>
          </w:tcPr>
          <w:p w14:paraId="0670063E" w14:textId="77777777" w:rsidR="0078739C" w:rsidRPr="00D01762" w:rsidRDefault="0078739C" w:rsidP="0015192E">
            <w:pPr>
              <w:pStyle w:val="Heading4"/>
              <w:rPr>
                <w:rFonts w:eastAsia="Times New Roman"/>
                <w:lang w:val="en-CA"/>
              </w:rPr>
            </w:pPr>
            <w:r w:rsidRPr="00D01762">
              <w:rPr>
                <w:rFonts w:eastAsia="Times New Roman"/>
                <w:lang w:val="en-CA"/>
              </w:rPr>
              <w:t>TCPS 2</w:t>
            </w:r>
          </w:p>
          <w:p w14:paraId="12AC21E3" w14:textId="77777777" w:rsidR="0078739C" w:rsidRPr="00D01762" w:rsidRDefault="0078739C" w:rsidP="0015192E">
            <w:pPr>
              <w:pStyle w:val="Heading4"/>
              <w:rPr>
                <w:rFonts w:eastAsia="Times New Roman"/>
                <w:lang w:val="en-CA"/>
              </w:rPr>
            </w:pPr>
            <w:r w:rsidRPr="00D01762">
              <w:rPr>
                <w:rFonts w:eastAsia="Times New Roman"/>
                <w:lang w:val="en-CA"/>
              </w:rPr>
              <w:t>Reference</w:t>
            </w:r>
          </w:p>
        </w:tc>
        <w:tc>
          <w:tcPr>
            <w:tcW w:w="5601" w:type="dxa"/>
            <w:shd w:val="clear" w:color="auto" w:fill="auto"/>
            <w:tcMar>
              <w:top w:w="29" w:type="dxa"/>
              <w:left w:w="29" w:type="dxa"/>
              <w:bottom w:w="29" w:type="dxa"/>
              <w:right w:w="29" w:type="dxa"/>
            </w:tcMar>
          </w:tcPr>
          <w:p w14:paraId="709CBF21" w14:textId="77777777" w:rsidR="0078739C" w:rsidRPr="00D01762" w:rsidRDefault="0078739C" w:rsidP="0015192E">
            <w:pPr>
              <w:pStyle w:val="Heading4"/>
              <w:rPr>
                <w:rFonts w:eastAsia="Times New Roman"/>
                <w:b/>
                <w:lang w:val="en-CA" w:eastAsia="en-CA"/>
              </w:rPr>
            </w:pPr>
            <w:r w:rsidRPr="00D01762">
              <w:rPr>
                <w:rFonts w:eastAsia="Times New Roman"/>
                <w:lang w:val="en-CA"/>
              </w:rPr>
              <w:t>Comments</w:t>
            </w:r>
          </w:p>
        </w:tc>
        <w:tc>
          <w:tcPr>
            <w:tcW w:w="1400" w:type="dxa"/>
            <w:shd w:val="clear" w:color="auto" w:fill="auto"/>
            <w:tcMar>
              <w:top w:w="29" w:type="dxa"/>
              <w:left w:w="29" w:type="dxa"/>
              <w:bottom w:w="29" w:type="dxa"/>
              <w:right w:w="29" w:type="dxa"/>
            </w:tcMar>
          </w:tcPr>
          <w:p w14:paraId="485D41A2" w14:textId="77777777" w:rsidR="0078739C" w:rsidRPr="00D01762" w:rsidRDefault="0078739C" w:rsidP="0015192E">
            <w:pPr>
              <w:pStyle w:val="Heading4"/>
              <w:rPr>
                <w:rFonts w:eastAsia="Times New Roman"/>
                <w:lang w:val="en-CA"/>
              </w:rPr>
            </w:pPr>
            <w:r w:rsidRPr="00D01762">
              <w:rPr>
                <w:rFonts w:eastAsia="Times New Roman"/>
                <w:lang w:val="en-CA"/>
              </w:rPr>
              <w:t>Assessment</w:t>
            </w:r>
          </w:p>
        </w:tc>
      </w:tr>
      <w:tr w:rsidR="0078739C" w:rsidRPr="0078739C" w14:paraId="567C7CE9" w14:textId="77777777" w:rsidTr="006041AD">
        <w:tc>
          <w:tcPr>
            <w:tcW w:w="1863" w:type="dxa"/>
            <w:shd w:val="clear" w:color="auto" w:fill="auto"/>
            <w:tcMar>
              <w:top w:w="29" w:type="dxa"/>
              <w:left w:w="29" w:type="dxa"/>
              <w:bottom w:w="29" w:type="dxa"/>
              <w:right w:w="29" w:type="dxa"/>
            </w:tcMar>
          </w:tcPr>
          <w:p w14:paraId="25CC67A0" w14:textId="0E35F44C" w:rsidR="0078739C" w:rsidRPr="0078739C" w:rsidRDefault="0078739C" w:rsidP="0078739C">
            <w:pPr>
              <w:spacing w:after="0" w:line="240" w:lineRule="auto"/>
              <w:rPr>
                <w:rFonts w:ascii="Calibri" w:eastAsia="Calibri" w:hAnsi="Calibri" w:cs="Times New Roman"/>
                <w:lang w:val="en-CA"/>
              </w:rPr>
            </w:pPr>
            <w:r w:rsidRPr="0078739C">
              <w:rPr>
                <w:rFonts w:ascii="Calibri" w:eastAsia="Calibri" w:hAnsi="Calibri" w:cs="Calibri"/>
                <w:lang w:val="en-CA"/>
              </w:rPr>
              <w:t>Recruitment scripts</w:t>
            </w:r>
            <w:r w:rsidR="006C73AF">
              <w:rPr>
                <w:rFonts w:ascii="Calibri" w:eastAsia="Calibri" w:hAnsi="Calibri" w:cs="Calibri"/>
                <w:lang w:val="en-CA"/>
              </w:rPr>
              <w:t>, emails,</w:t>
            </w:r>
            <w:r w:rsidRPr="0078739C">
              <w:rPr>
                <w:rFonts w:ascii="Calibri" w:eastAsia="Calibri" w:hAnsi="Calibri" w:cs="Calibri"/>
                <w:lang w:val="en-CA"/>
              </w:rPr>
              <w:t xml:space="preserve"> advertising materials</w:t>
            </w:r>
            <w:r w:rsidR="00086060">
              <w:rPr>
                <w:rFonts w:ascii="Calibri" w:eastAsia="Calibri" w:hAnsi="Calibri" w:cs="Calibri"/>
                <w:lang w:val="en-CA"/>
              </w:rPr>
              <w:t>, etc.</w:t>
            </w:r>
          </w:p>
        </w:tc>
        <w:tc>
          <w:tcPr>
            <w:tcW w:w="1216" w:type="dxa"/>
            <w:tcMar>
              <w:top w:w="29" w:type="dxa"/>
              <w:left w:w="29" w:type="dxa"/>
              <w:bottom w:w="29" w:type="dxa"/>
              <w:right w:w="29" w:type="dxa"/>
            </w:tcMar>
          </w:tcPr>
          <w:p w14:paraId="2DB03C6B" w14:textId="77777777" w:rsidR="0078739C" w:rsidRPr="0078739C" w:rsidRDefault="0078739C" w:rsidP="0078739C">
            <w:pPr>
              <w:spacing w:after="0" w:line="240" w:lineRule="auto"/>
              <w:contextualSpacing/>
              <w:rPr>
                <w:rFonts w:ascii="Calibri" w:eastAsia="Calibri" w:hAnsi="Calibri" w:cs="Times New Roman"/>
                <w:lang w:val="en-CA"/>
              </w:rPr>
            </w:pPr>
          </w:p>
        </w:tc>
        <w:tc>
          <w:tcPr>
            <w:tcW w:w="5601" w:type="dxa"/>
            <w:shd w:val="clear" w:color="auto" w:fill="auto"/>
            <w:tcMar>
              <w:top w:w="29" w:type="dxa"/>
              <w:left w:w="29" w:type="dxa"/>
              <w:bottom w:w="29" w:type="dxa"/>
              <w:right w:w="29" w:type="dxa"/>
            </w:tcMar>
          </w:tcPr>
          <w:tbl>
            <w:tblPr>
              <w:tblStyle w:val="TableGridLight1"/>
              <w:tblW w:w="5472" w:type="dxa"/>
              <w:tblLayout w:type="fixed"/>
              <w:tblLook w:val="04A0" w:firstRow="1" w:lastRow="0" w:firstColumn="1" w:lastColumn="0" w:noHBand="0" w:noVBand="1"/>
            </w:tblPr>
            <w:tblGrid>
              <w:gridCol w:w="932"/>
              <w:gridCol w:w="4540"/>
            </w:tblGrid>
            <w:tr w:rsidR="0078739C" w:rsidRPr="0078739C" w14:paraId="7541C787" w14:textId="77777777" w:rsidTr="006041AD">
              <w:trPr>
                <w:trHeight w:val="143"/>
              </w:trPr>
              <w:sdt>
                <w:sdtPr>
                  <w:rPr>
                    <w:rFonts w:ascii="Calibri" w:eastAsia="Calibri" w:hAnsi="Calibri" w:cs="Calibri"/>
                    <w:lang w:eastAsia="en-CA"/>
                  </w:rPr>
                  <w:alias w:val="Yes/No/NA"/>
                  <w:tag w:val="Yes/No/NA"/>
                  <w:id w:val="470876386"/>
                  <w:placeholder>
                    <w:docPart w:val="A2DF245346964DCAA81CFDD66D3EF883"/>
                  </w:placeholder>
                  <w:showingPlcHdr/>
                  <w:dropDownList>
                    <w:listItem w:displayText="Choose one." w:value="Choose one."/>
                    <w:listItem w:displayText="Yes" w:value="Yes"/>
                    <w:listItem w:displayText="No" w:value="No"/>
                    <w:listItem w:displayText="NA" w:value="NA"/>
                  </w:dropDownList>
                </w:sdtPr>
                <w:sdtContent>
                  <w:tc>
                    <w:tcPr>
                      <w:tcW w:w="932" w:type="dxa"/>
                    </w:tcPr>
                    <w:p w14:paraId="5D0A9FCC" w14:textId="77777777" w:rsidR="0078739C" w:rsidRPr="0078739C" w:rsidRDefault="0078739C" w:rsidP="0078739C">
                      <w:pPr>
                        <w:spacing w:after="0"/>
                        <w:contextualSpacing/>
                        <w:rPr>
                          <w:rFonts w:ascii="Calibri" w:eastAsia="Calibri" w:hAnsi="Calibri" w:cs="Calibri"/>
                          <w:lang w:eastAsia="en-CA"/>
                        </w:rPr>
                      </w:pPr>
                      <w:r w:rsidRPr="0078739C">
                        <w:rPr>
                          <w:rFonts w:ascii="Calibri" w:eastAsia="Calibri" w:hAnsi="Calibri" w:cs="Times New Roman"/>
                          <w:color w:val="808080"/>
                        </w:rPr>
                        <w:t>Choose one.</w:t>
                      </w:r>
                    </w:p>
                  </w:tc>
                </w:sdtContent>
              </w:sdt>
              <w:tc>
                <w:tcPr>
                  <w:tcW w:w="4540" w:type="dxa"/>
                </w:tcPr>
                <w:p w14:paraId="7BA14786" w14:textId="77777777" w:rsidR="0078739C" w:rsidRPr="0078739C" w:rsidRDefault="0078739C" w:rsidP="0078739C">
                  <w:pPr>
                    <w:spacing w:after="0"/>
                    <w:contextualSpacing/>
                    <w:rPr>
                      <w:rFonts w:ascii="Calibri" w:eastAsia="Calibri" w:hAnsi="Calibri" w:cs="Times New Roman"/>
                      <w:lang w:eastAsia="en-CA"/>
                    </w:rPr>
                  </w:pPr>
                  <w:r w:rsidRPr="0078739C">
                    <w:rPr>
                      <w:rFonts w:ascii="Calibri" w:eastAsia="Calibri" w:hAnsi="Calibri" w:cs="Times New Roman"/>
                      <w:lang w:eastAsia="en-CA"/>
                    </w:rPr>
                    <w:t>Provides sufficient information for potential participants</w:t>
                  </w:r>
                </w:p>
              </w:tc>
            </w:tr>
            <w:tr w:rsidR="0078739C" w:rsidRPr="0078739C" w14:paraId="63530CD7" w14:textId="77777777" w:rsidTr="006041AD">
              <w:trPr>
                <w:trHeight w:val="143"/>
              </w:trPr>
              <w:sdt>
                <w:sdtPr>
                  <w:rPr>
                    <w:rFonts w:ascii="Calibri" w:eastAsia="Calibri" w:hAnsi="Calibri" w:cs="Calibri"/>
                    <w:lang w:eastAsia="en-CA"/>
                  </w:rPr>
                  <w:alias w:val="Yes/No/NA"/>
                  <w:tag w:val="Yes/No/NA"/>
                  <w:id w:val="809132710"/>
                  <w:placeholder>
                    <w:docPart w:val="EA0EAC7BA64A4BD490E21F91AFC0D11D"/>
                  </w:placeholder>
                  <w:showingPlcHdr/>
                  <w:dropDownList>
                    <w:listItem w:displayText="Choose one." w:value="Choose one."/>
                    <w:listItem w:displayText="Yes" w:value="Yes"/>
                    <w:listItem w:displayText="No" w:value="No"/>
                    <w:listItem w:displayText="NA" w:value="NA"/>
                  </w:dropDownList>
                </w:sdtPr>
                <w:sdtContent>
                  <w:tc>
                    <w:tcPr>
                      <w:tcW w:w="932" w:type="dxa"/>
                    </w:tcPr>
                    <w:p w14:paraId="77907CF3" w14:textId="77777777" w:rsidR="0078739C" w:rsidRPr="0078739C" w:rsidRDefault="0078739C" w:rsidP="0078739C">
                      <w:pPr>
                        <w:spacing w:after="0"/>
                        <w:contextualSpacing/>
                        <w:rPr>
                          <w:rFonts w:ascii="Calibri" w:eastAsia="Calibri" w:hAnsi="Calibri" w:cs="Calibri"/>
                          <w:lang w:eastAsia="en-CA"/>
                        </w:rPr>
                      </w:pPr>
                      <w:r w:rsidRPr="0078739C">
                        <w:rPr>
                          <w:rFonts w:ascii="Calibri" w:eastAsia="Calibri" w:hAnsi="Calibri" w:cs="Times New Roman"/>
                          <w:color w:val="808080"/>
                        </w:rPr>
                        <w:t>Choose one.</w:t>
                      </w:r>
                    </w:p>
                  </w:tc>
                </w:sdtContent>
              </w:sdt>
              <w:tc>
                <w:tcPr>
                  <w:tcW w:w="4540" w:type="dxa"/>
                </w:tcPr>
                <w:p w14:paraId="7D1680AB" w14:textId="77777777" w:rsidR="0078739C" w:rsidRPr="0078739C" w:rsidRDefault="0078739C" w:rsidP="0078739C">
                  <w:pPr>
                    <w:spacing w:after="0"/>
                    <w:contextualSpacing/>
                    <w:rPr>
                      <w:rFonts w:ascii="Calibri" w:eastAsia="Calibri" w:hAnsi="Calibri" w:cs="Times New Roman"/>
                      <w:lang w:eastAsia="en-CA"/>
                    </w:rPr>
                  </w:pPr>
                  <w:r w:rsidRPr="0078739C">
                    <w:rPr>
                      <w:rFonts w:ascii="Calibri" w:eastAsia="Calibri" w:hAnsi="Calibri" w:cs="Times New Roman"/>
                      <w:lang w:eastAsia="en-CA"/>
                    </w:rPr>
                    <w:t>Is consistent with other outward-facing documents</w:t>
                  </w:r>
                </w:p>
              </w:tc>
            </w:tr>
            <w:tr w:rsidR="0078739C" w:rsidRPr="0078739C" w14:paraId="553BAA64" w14:textId="77777777" w:rsidTr="006041AD">
              <w:trPr>
                <w:trHeight w:val="143"/>
              </w:trPr>
              <w:sdt>
                <w:sdtPr>
                  <w:rPr>
                    <w:rFonts w:ascii="Calibri" w:eastAsia="Calibri" w:hAnsi="Calibri" w:cs="Calibri"/>
                    <w:lang w:eastAsia="en-CA"/>
                  </w:rPr>
                  <w:alias w:val="Yes/No/NA"/>
                  <w:tag w:val="Yes/No/NA"/>
                  <w:id w:val="892938791"/>
                  <w:placeholder>
                    <w:docPart w:val="88C5FFC97C4A4471B3BB827173D74767"/>
                  </w:placeholder>
                  <w:showingPlcHdr/>
                  <w:dropDownList>
                    <w:listItem w:displayText="Choose one." w:value="Choose one."/>
                    <w:listItem w:displayText="Yes" w:value="Yes"/>
                    <w:listItem w:displayText="No" w:value="No"/>
                    <w:listItem w:displayText="NA" w:value="NA"/>
                  </w:dropDownList>
                </w:sdtPr>
                <w:sdtContent>
                  <w:tc>
                    <w:tcPr>
                      <w:tcW w:w="932" w:type="dxa"/>
                    </w:tcPr>
                    <w:p w14:paraId="04208387" w14:textId="77777777" w:rsidR="0078739C" w:rsidRPr="0078739C" w:rsidRDefault="0078739C" w:rsidP="0078739C">
                      <w:pPr>
                        <w:spacing w:after="0"/>
                        <w:contextualSpacing/>
                        <w:rPr>
                          <w:rFonts w:ascii="Calibri" w:eastAsia="Calibri" w:hAnsi="Calibri" w:cs="Calibri"/>
                          <w:lang w:eastAsia="en-CA"/>
                        </w:rPr>
                      </w:pPr>
                      <w:r w:rsidRPr="0078739C">
                        <w:rPr>
                          <w:rFonts w:ascii="Calibri" w:eastAsia="Calibri" w:hAnsi="Calibri" w:cs="Times New Roman"/>
                          <w:color w:val="808080"/>
                        </w:rPr>
                        <w:t>Choose one.</w:t>
                      </w:r>
                    </w:p>
                  </w:tc>
                </w:sdtContent>
              </w:sdt>
              <w:tc>
                <w:tcPr>
                  <w:tcW w:w="4540" w:type="dxa"/>
                </w:tcPr>
                <w:p w14:paraId="6E628956" w14:textId="77777777" w:rsidR="0078739C" w:rsidRPr="0078739C" w:rsidRDefault="0078739C" w:rsidP="0078739C">
                  <w:pPr>
                    <w:spacing w:after="0"/>
                    <w:contextualSpacing/>
                    <w:rPr>
                      <w:rFonts w:ascii="Calibri" w:eastAsia="Calibri" w:hAnsi="Calibri" w:cs="Times New Roman"/>
                      <w:lang w:eastAsia="en-CA"/>
                    </w:rPr>
                  </w:pPr>
                  <w:r w:rsidRPr="0078739C">
                    <w:rPr>
                      <w:rFonts w:ascii="Calibri" w:eastAsia="Calibri" w:hAnsi="Calibri" w:cs="Times New Roman"/>
                      <w:lang w:eastAsia="en-CA"/>
                    </w:rPr>
                    <w:t xml:space="preserve">Includes appropriate branding and/or images </w:t>
                  </w:r>
                </w:p>
              </w:tc>
            </w:tr>
            <w:tr w:rsidR="0078739C" w:rsidRPr="0078739C" w14:paraId="673F9968" w14:textId="77777777" w:rsidTr="006041AD">
              <w:trPr>
                <w:trHeight w:val="143"/>
              </w:trPr>
              <w:tc>
                <w:tcPr>
                  <w:tcW w:w="5472" w:type="dxa"/>
                  <w:gridSpan w:val="2"/>
                </w:tcPr>
                <w:p w14:paraId="6D04ABCC" w14:textId="77777777" w:rsidR="0078739C" w:rsidRPr="0078739C" w:rsidRDefault="0078739C" w:rsidP="0078739C">
                  <w:pPr>
                    <w:spacing w:after="0"/>
                    <w:contextualSpacing/>
                    <w:rPr>
                      <w:rFonts w:ascii="Calibri" w:eastAsia="Calibri" w:hAnsi="Calibri" w:cs="Times New Roman"/>
                      <w:b/>
                      <w:lang w:eastAsia="en-CA"/>
                    </w:rPr>
                  </w:pPr>
                  <w:r w:rsidRPr="0078739C">
                    <w:rPr>
                      <w:rFonts w:ascii="Calibri" w:eastAsia="Calibri" w:hAnsi="Calibri" w:cs="Times New Roman"/>
                      <w:b/>
                      <w:lang w:eastAsia="en-CA"/>
                    </w:rPr>
                    <w:t>Comments:</w:t>
                  </w:r>
                </w:p>
              </w:tc>
            </w:tr>
            <w:tr w:rsidR="0078739C" w:rsidRPr="0078739C" w14:paraId="5DB0E190" w14:textId="77777777" w:rsidTr="006041AD">
              <w:trPr>
                <w:trHeight w:val="143"/>
              </w:trPr>
              <w:tc>
                <w:tcPr>
                  <w:tcW w:w="5472" w:type="dxa"/>
                  <w:gridSpan w:val="2"/>
                </w:tcPr>
                <w:p w14:paraId="0DED24FE" w14:textId="77777777" w:rsidR="0078739C" w:rsidRPr="0078739C" w:rsidRDefault="0078739C" w:rsidP="0078739C">
                  <w:pPr>
                    <w:spacing w:after="0"/>
                    <w:contextualSpacing/>
                    <w:rPr>
                      <w:rFonts w:ascii="Calibri" w:eastAsia="Calibri" w:hAnsi="Calibri" w:cs="Times New Roman"/>
                      <w:lang w:eastAsia="en-CA"/>
                    </w:rPr>
                  </w:pPr>
                </w:p>
              </w:tc>
            </w:tr>
          </w:tbl>
          <w:p w14:paraId="65CA417A" w14:textId="77777777" w:rsidR="0078739C" w:rsidRPr="0078739C" w:rsidRDefault="0078739C" w:rsidP="0078739C">
            <w:pPr>
              <w:spacing w:after="0"/>
              <w:contextualSpacing/>
              <w:rPr>
                <w:rFonts w:ascii="Calibri" w:eastAsia="Calibri" w:hAnsi="Calibri" w:cs="Times New Roman"/>
                <w:b/>
                <w:lang w:val="en-CA" w:eastAsia="en-CA"/>
              </w:rPr>
            </w:pPr>
          </w:p>
        </w:tc>
        <w:sdt>
          <w:sdtPr>
            <w:rPr>
              <w:rFonts w:ascii="Calibri" w:eastAsia="Calibri" w:hAnsi="Calibri" w:cs="Times New Roman"/>
              <w:lang w:val="en-CA"/>
            </w:rPr>
            <w:alias w:val="Assessment"/>
            <w:tag w:val="Assessment"/>
            <w:id w:val="-744022651"/>
            <w:placeholder>
              <w:docPart w:val="9351BD928EE34EB0A4F201F03C5675F7"/>
            </w:placeholder>
            <w:dropDownList>
              <w:listItem w:displayText="Select one" w:value="Select one"/>
              <w:listItem w:displayText="Major ethics implication" w:value="Major ethics implication"/>
              <w:listItem w:displayText="Minor ethics implication" w:value="Minor ethics implication"/>
              <w:listItem w:displayText="Suggestions only" w:value="Suggestions only"/>
              <w:listItem w:displayText="Could not assess" w:value="Could not assess"/>
              <w:listItem w:displayText="No changes needed" w:value="No changes needed"/>
            </w:dropDownList>
          </w:sdtPr>
          <w:sdtContent>
            <w:tc>
              <w:tcPr>
                <w:tcW w:w="1400" w:type="dxa"/>
                <w:shd w:val="clear" w:color="auto" w:fill="auto"/>
                <w:tcMar>
                  <w:top w:w="29" w:type="dxa"/>
                  <w:left w:w="29" w:type="dxa"/>
                  <w:bottom w:w="29" w:type="dxa"/>
                  <w:right w:w="29" w:type="dxa"/>
                </w:tcMar>
              </w:tcPr>
              <w:p w14:paraId="1B3EE24E" w14:textId="77777777" w:rsidR="0078739C" w:rsidRPr="0078739C" w:rsidRDefault="0078739C" w:rsidP="0078739C">
                <w:pPr>
                  <w:spacing w:after="0" w:line="240" w:lineRule="auto"/>
                  <w:contextualSpacing/>
                  <w:rPr>
                    <w:rFonts w:ascii="Calibri" w:eastAsia="Calibri" w:hAnsi="Calibri" w:cs="Times New Roman"/>
                    <w:lang w:val="en-CA"/>
                  </w:rPr>
                </w:pPr>
                <w:r w:rsidRPr="0078739C">
                  <w:rPr>
                    <w:rFonts w:ascii="Calibri" w:eastAsia="Calibri" w:hAnsi="Calibri" w:cs="Times New Roman"/>
                    <w:lang w:val="en-CA"/>
                  </w:rPr>
                  <w:t>Select one</w:t>
                </w:r>
              </w:p>
            </w:tc>
          </w:sdtContent>
        </w:sdt>
      </w:tr>
      <w:tr w:rsidR="0078739C" w:rsidRPr="00D01762" w14:paraId="6958EE7F" w14:textId="77777777" w:rsidTr="006041AD">
        <w:tc>
          <w:tcPr>
            <w:tcW w:w="10080" w:type="dxa"/>
            <w:gridSpan w:val="4"/>
            <w:shd w:val="clear" w:color="auto" w:fill="auto"/>
            <w:tcMar>
              <w:top w:w="29" w:type="dxa"/>
              <w:left w:w="29" w:type="dxa"/>
              <w:bottom w:w="29" w:type="dxa"/>
              <w:right w:w="29" w:type="dxa"/>
            </w:tcMar>
          </w:tcPr>
          <w:p w14:paraId="00D0E7CA" w14:textId="2F718648" w:rsidR="0078739C" w:rsidRPr="00D01762" w:rsidRDefault="0078739C" w:rsidP="0015192E">
            <w:pPr>
              <w:pStyle w:val="Heading3"/>
              <w:rPr>
                <w:rFonts w:eastAsia="Times New Roman"/>
                <w:lang w:val="en-CA"/>
              </w:rPr>
            </w:pPr>
            <w:r w:rsidRPr="00D01762">
              <w:rPr>
                <w:rFonts w:eastAsia="Times New Roman"/>
                <w:lang w:val="en-CA"/>
              </w:rPr>
              <w:lastRenderedPageBreak/>
              <w:t>INFORMED CONSENT</w:t>
            </w:r>
            <w:r w:rsidR="009B0D51">
              <w:rPr>
                <w:rFonts w:eastAsia="Times New Roman"/>
                <w:lang w:val="en-CA"/>
              </w:rPr>
              <w:t xml:space="preserve"> </w:t>
            </w:r>
          </w:p>
        </w:tc>
      </w:tr>
      <w:tr w:rsidR="0078739C" w:rsidRPr="00D01762" w14:paraId="7E5BAA37" w14:textId="77777777" w:rsidTr="006041AD">
        <w:tc>
          <w:tcPr>
            <w:tcW w:w="1863" w:type="dxa"/>
            <w:shd w:val="clear" w:color="auto" w:fill="auto"/>
            <w:tcMar>
              <w:top w:w="29" w:type="dxa"/>
              <w:left w:w="29" w:type="dxa"/>
              <w:bottom w:w="29" w:type="dxa"/>
              <w:right w:w="29" w:type="dxa"/>
            </w:tcMar>
          </w:tcPr>
          <w:p w14:paraId="13C26E3C" w14:textId="77777777" w:rsidR="0078739C" w:rsidRPr="00D01762" w:rsidRDefault="0078739C" w:rsidP="0015192E">
            <w:pPr>
              <w:pStyle w:val="Heading4"/>
              <w:rPr>
                <w:rFonts w:eastAsia="Times New Roman"/>
                <w:lang w:val="en-CA"/>
              </w:rPr>
            </w:pPr>
            <w:r w:rsidRPr="00D01762">
              <w:rPr>
                <w:rFonts w:eastAsia="Times New Roman"/>
                <w:lang w:val="en-CA"/>
              </w:rPr>
              <w:t>Component/</w:t>
            </w:r>
          </w:p>
          <w:p w14:paraId="250BA88C" w14:textId="77777777" w:rsidR="0078739C" w:rsidRPr="00D01762" w:rsidRDefault="0078739C" w:rsidP="0015192E">
            <w:pPr>
              <w:pStyle w:val="Heading4"/>
              <w:rPr>
                <w:rFonts w:eastAsia="Times New Roman"/>
                <w:lang w:val="en-CA"/>
              </w:rPr>
            </w:pPr>
            <w:r w:rsidRPr="00D01762">
              <w:rPr>
                <w:rFonts w:eastAsia="Times New Roman"/>
                <w:lang w:val="en-CA"/>
              </w:rPr>
              <w:t>Heading</w:t>
            </w:r>
          </w:p>
        </w:tc>
        <w:tc>
          <w:tcPr>
            <w:tcW w:w="1216" w:type="dxa"/>
            <w:tcMar>
              <w:top w:w="29" w:type="dxa"/>
              <w:left w:w="29" w:type="dxa"/>
              <w:bottom w:w="29" w:type="dxa"/>
              <w:right w:w="29" w:type="dxa"/>
            </w:tcMar>
          </w:tcPr>
          <w:p w14:paraId="4B4DD7E7" w14:textId="77777777" w:rsidR="0078739C" w:rsidRPr="00D01762" w:rsidRDefault="0078739C" w:rsidP="0015192E">
            <w:pPr>
              <w:pStyle w:val="Heading4"/>
              <w:rPr>
                <w:rFonts w:eastAsia="Times New Roman"/>
                <w:lang w:val="en-CA"/>
              </w:rPr>
            </w:pPr>
            <w:r w:rsidRPr="00D01762">
              <w:rPr>
                <w:rFonts w:eastAsia="Times New Roman"/>
                <w:lang w:val="en-CA"/>
              </w:rPr>
              <w:t>TCPS 2</w:t>
            </w:r>
          </w:p>
          <w:p w14:paraId="046098FB" w14:textId="77777777" w:rsidR="0078739C" w:rsidRPr="00D01762" w:rsidRDefault="0078739C" w:rsidP="0015192E">
            <w:pPr>
              <w:pStyle w:val="Heading4"/>
              <w:rPr>
                <w:rFonts w:eastAsia="Times New Roman"/>
                <w:lang w:val="en-CA"/>
              </w:rPr>
            </w:pPr>
            <w:r w:rsidRPr="00D01762">
              <w:rPr>
                <w:rFonts w:eastAsia="Times New Roman"/>
                <w:lang w:val="en-CA"/>
              </w:rPr>
              <w:t>Reference</w:t>
            </w:r>
          </w:p>
        </w:tc>
        <w:tc>
          <w:tcPr>
            <w:tcW w:w="5601" w:type="dxa"/>
            <w:shd w:val="clear" w:color="auto" w:fill="auto"/>
            <w:tcMar>
              <w:top w:w="29" w:type="dxa"/>
              <w:left w:w="29" w:type="dxa"/>
              <w:bottom w:w="29" w:type="dxa"/>
              <w:right w:w="29" w:type="dxa"/>
            </w:tcMar>
          </w:tcPr>
          <w:p w14:paraId="08D9836B" w14:textId="77777777" w:rsidR="0078739C" w:rsidRPr="00D01762" w:rsidRDefault="0078739C" w:rsidP="0015192E">
            <w:pPr>
              <w:pStyle w:val="Heading4"/>
              <w:rPr>
                <w:rFonts w:eastAsia="Times New Roman"/>
                <w:b/>
                <w:lang w:val="en-CA" w:eastAsia="en-CA"/>
              </w:rPr>
            </w:pPr>
            <w:r w:rsidRPr="00D01762">
              <w:rPr>
                <w:rFonts w:eastAsia="Times New Roman"/>
                <w:lang w:val="en-CA"/>
              </w:rPr>
              <w:t>Comments</w:t>
            </w:r>
          </w:p>
        </w:tc>
        <w:tc>
          <w:tcPr>
            <w:tcW w:w="1400" w:type="dxa"/>
            <w:shd w:val="clear" w:color="auto" w:fill="auto"/>
            <w:tcMar>
              <w:top w:w="29" w:type="dxa"/>
              <w:left w:w="29" w:type="dxa"/>
              <w:bottom w:w="29" w:type="dxa"/>
              <w:right w:w="29" w:type="dxa"/>
            </w:tcMar>
          </w:tcPr>
          <w:p w14:paraId="1B93561F" w14:textId="77777777" w:rsidR="0078739C" w:rsidRPr="00D01762" w:rsidRDefault="0078739C" w:rsidP="0015192E">
            <w:pPr>
              <w:pStyle w:val="Heading4"/>
              <w:rPr>
                <w:rFonts w:eastAsia="Times New Roman"/>
                <w:lang w:val="en-CA"/>
              </w:rPr>
            </w:pPr>
            <w:r w:rsidRPr="00D01762">
              <w:rPr>
                <w:rFonts w:eastAsia="Times New Roman"/>
                <w:lang w:val="en-CA"/>
              </w:rPr>
              <w:t>Assessment</w:t>
            </w:r>
          </w:p>
        </w:tc>
      </w:tr>
      <w:tr w:rsidR="0078739C" w:rsidRPr="0078739C" w14:paraId="7ABE4994" w14:textId="77777777" w:rsidTr="006041AD">
        <w:tc>
          <w:tcPr>
            <w:tcW w:w="1863" w:type="dxa"/>
            <w:shd w:val="clear" w:color="auto" w:fill="auto"/>
            <w:tcMar>
              <w:top w:w="29" w:type="dxa"/>
              <w:left w:w="29" w:type="dxa"/>
              <w:bottom w:w="29" w:type="dxa"/>
              <w:right w:w="29" w:type="dxa"/>
            </w:tcMar>
          </w:tcPr>
          <w:p w14:paraId="1D9E00B6" w14:textId="77777777" w:rsidR="0078739C" w:rsidRPr="0078739C" w:rsidRDefault="0078739C" w:rsidP="0078739C">
            <w:pPr>
              <w:spacing w:after="0" w:line="240" w:lineRule="auto"/>
              <w:rPr>
                <w:rFonts w:ascii="Calibri" w:eastAsia="Calibri" w:hAnsi="Calibri" w:cs="Times New Roman"/>
                <w:lang w:val="en-CA"/>
              </w:rPr>
            </w:pPr>
            <w:r w:rsidRPr="0078739C">
              <w:rPr>
                <w:rFonts w:ascii="Calibri" w:eastAsia="Calibri" w:hAnsi="Calibri" w:cs="Times New Roman"/>
                <w:lang w:val="en-CA"/>
              </w:rPr>
              <w:t>Title of Research Project</w:t>
            </w:r>
          </w:p>
        </w:tc>
        <w:tc>
          <w:tcPr>
            <w:tcW w:w="1216" w:type="dxa"/>
            <w:tcMar>
              <w:top w:w="29" w:type="dxa"/>
              <w:left w:w="29" w:type="dxa"/>
              <w:bottom w:w="29" w:type="dxa"/>
              <w:right w:w="29" w:type="dxa"/>
            </w:tcMar>
          </w:tcPr>
          <w:p w14:paraId="518DFBFD" w14:textId="77777777" w:rsidR="0078739C" w:rsidRPr="0078739C" w:rsidRDefault="0078739C" w:rsidP="0078739C">
            <w:pPr>
              <w:spacing w:after="0" w:line="240" w:lineRule="auto"/>
              <w:contextualSpacing/>
              <w:rPr>
                <w:rFonts w:ascii="Calibri" w:eastAsia="Calibri" w:hAnsi="Calibri" w:cs="Times New Roman"/>
                <w:lang w:val="en-CA"/>
              </w:rPr>
            </w:pPr>
          </w:p>
        </w:tc>
        <w:tc>
          <w:tcPr>
            <w:tcW w:w="5601" w:type="dxa"/>
            <w:shd w:val="clear" w:color="auto" w:fill="auto"/>
            <w:tcMar>
              <w:top w:w="29" w:type="dxa"/>
              <w:left w:w="29" w:type="dxa"/>
              <w:bottom w:w="29" w:type="dxa"/>
              <w:right w:w="29" w:type="dxa"/>
            </w:tcMar>
          </w:tcPr>
          <w:tbl>
            <w:tblPr>
              <w:tblStyle w:val="TableGridLight1"/>
              <w:tblW w:w="5472" w:type="dxa"/>
              <w:tblLayout w:type="fixed"/>
              <w:tblLook w:val="04A0" w:firstRow="1" w:lastRow="0" w:firstColumn="1" w:lastColumn="0" w:noHBand="0" w:noVBand="1"/>
            </w:tblPr>
            <w:tblGrid>
              <w:gridCol w:w="932"/>
              <w:gridCol w:w="4540"/>
            </w:tblGrid>
            <w:tr w:rsidR="0078739C" w:rsidRPr="0078739C" w14:paraId="1AC3E20F" w14:textId="77777777" w:rsidTr="006041AD">
              <w:trPr>
                <w:trHeight w:val="143"/>
              </w:trPr>
              <w:sdt>
                <w:sdtPr>
                  <w:rPr>
                    <w:rFonts w:ascii="Calibri" w:eastAsia="Calibri" w:hAnsi="Calibri" w:cs="Calibri"/>
                    <w:lang w:eastAsia="en-CA"/>
                  </w:rPr>
                  <w:alias w:val="Yes/No/NA"/>
                  <w:tag w:val="Yes/No/NA"/>
                  <w:id w:val="1911264539"/>
                  <w:placeholder>
                    <w:docPart w:val="69F7C0DA48CE4C98A7138500412CB627"/>
                  </w:placeholder>
                  <w:showingPlcHdr/>
                  <w:dropDownList>
                    <w:listItem w:displayText="Choose one." w:value="Choose one."/>
                    <w:listItem w:displayText="Yes" w:value="Yes"/>
                    <w:listItem w:displayText="No" w:value="No"/>
                    <w:listItem w:displayText="NA" w:value="NA"/>
                  </w:dropDownList>
                </w:sdtPr>
                <w:sdtContent>
                  <w:tc>
                    <w:tcPr>
                      <w:tcW w:w="932" w:type="dxa"/>
                    </w:tcPr>
                    <w:p w14:paraId="4F0909C0" w14:textId="77777777" w:rsidR="0078739C" w:rsidRPr="0078739C" w:rsidRDefault="0078739C" w:rsidP="0078739C">
                      <w:pPr>
                        <w:spacing w:after="0"/>
                        <w:contextualSpacing/>
                        <w:rPr>
                          <w:rFonts w:ascii="Calibri" w:eastAsia="Calibri" w:hAnsi="Calibri" w:cs="Calibri"/>
                          <w:lang w:eastAsia="en-CA"/>
                        </w:rPr>
                      </w:pPr>
                      <w:r w:rsidRPr="0078739C">
                        <w:rPr>
                          <w:rFonts w:ascii="Calibri" w:eastAsia="Calibri" w:hAnsi="Calibri" w:cs="Times New Roman"/>
                          <w:color w:val="808080"/>
                        </w:rPr>
                        <w:t>Choose one.</w:t>
                      </w:r>
                    </w:p>
                  </w:tc>
                </w:sdtContent>
              </w:sdt>
              <w:tc>
                <w:tcPr>
                  <w:tcW w:w="4540" w:type="dxa"/>
                </w:tcPr>
                <w:p w14:paraId="28C7F9B8" w14:textId="77777777" w:rsidR="0078739C" w:rsidRPr="0078739C" w:rsidRDefault="0078739C" w:rsidP="0078739C">
                  <w:pPr>
                    <w:spacing w:after="0"/>
                    <w:contextualSpacing/>
                    <w:rPr>
                      <w:rFonts w:ascii="Calibri" w:eastAsia="Calibri" w:hAnsi="Calibri" w:cs="Times New Roman"/>
                      <w:lang w:eastAsia="en-CA"/>
                    </w:rPr>
                  </w:pPr>
                  <w:r w:rsidRPr="0078739C">
                    <w:rPr>
                      <w:rFonts w:ascii="Calibri" w:eastAsia="Calibri" w:hAnsi="Calibri" w:cs="Times New Roman"/>
                      <w:lang w:eastAsia="en-CA"/>
                    </w:rPr>
                    <w:t>Same throughout documents</w:t>
                  </w:r>
                </w:p>
              </w:tc>
            </w:tr>
            <w:tr w:rsidR="0078739C" w:rsidRPr="0078739C" w14:paraId="2C0BED09" w14:textId="77777777" w:rsidTr="006041AD">
              <w:trPr>
                <w:trHeight w:val="143"/>
              </w:trPr>
              <w:sdt>
                <w:sdtPr>
                  <w:rPr>
                    <w:rFonts w:ascii="Calibri" w:eastAsia="Calibri" w:hAnsi="Calibri" w:cs="Calibri"/>
                    <w:lang w:eastAsia="en-CA"/>
                  </w:rPr>
                  <w:alias w:val="Yes/No/NA"/>
                  <w:tag w:val="Yes/No/NA"/>
                  <w:id w:val="-1642028974"/>
                  <w:placeholder>
                    <w:docPart w:val="B1611CB293164EF8B2D388489FF1C329"/>
                  </w:placeholder>
                  <w:showingPlcHdr/>
                  <w:dropDownList>
                    <w:listItem w:displayText="Choose one." w:value="Choose one."/>
                    <w:listItem w:displayText="Yes" w:value="Yes"/>
                    <w:listItem w:displayText="No" w:value="No"/>
                    <w:listItem w:displayText="NA" w:value="NA"/>
                  </w:dropDownList>
                </w:sdtPr>
                <w:sdtContent>
                  <w:tc>
                    <w:tcPr>
                      <w:tcW w:w="932" w:type="dxa"/>
                    </w:tcPr>
                    <w:p w14:paraId="67C42799" w14:textId="77777777" w:rsidR="0078739C" w:rsidRPr="0078739C" w:rsidRDefault="0078739C" w:rsidP="0078739C">
                      <w:pPr>
                        <w:spacing w:after="0"/>
                        <w:contextualSpacing/>
                        <w:rPr>
                          <w:rFonts w:ascii="Calibri" w:eastAsia="Calibri" w:hAnsi="Calibri" w:cs="Calibri"/>
                          <w:lang w:eastAsia="en-CA"/>
                        </w:rPr>
                      </w:pPr>
                      <w:r w:rsidRPr="0078739C">
                        <w:rPr>
                          <w:rFonts w:ascii="Calibri" w:eastAsia="Calibri" w:hAnsi="Calibri" w:cs="Times New Roman"/>
                          <w:color w:val="808080"/>
                        </w:rPr>
                        <w:t>Choose one.</w:t>
                      </w:r>
                    </w:p>
                  </w:tc>
                </w:sdtContent>
              </w:sdt>
              <w:tc>
                <w:tcPr>
                  <w:tcW w:w="4540" w:type="dxa"/>
                </w:tcPr>
                <w:p w14:paraId="6B3003BA" w14:textId="77777777" w:rsidR="0078739C" w:rsidRPr="0078739C" w:rsidRDefault="0078739C" w:rsidP="0078739C">
                  <w:pPr>
                    <w:spacing w:after="0"/>
                    <w:contextualSpacing/>
                    <w:rPr>
                      <w:rFonts w:ascii="Calibri" w:eastAsia="Calibri" w:hAnsi="Calibri" w:cs="Times New Roman"/>
                      <w:lang w:eastAsia="en-CA"/>
                    </w:rPr>
                  </w:pPr>
                  <w:r w:rsidRPr="0078739C">
                    <w:rPr>
                      <w:rFonts w:ascii="Calibri" w:eastAsia="Calibri" w:hAnsi="Calibri" w:cs="Times New Roman"/>
                      <w:lang w:eastAsia="en-CA"/>
                    </w:rPr>
                    <w:t>If title is different for valid deception, sufficient debriefing is outlined in the application</w:t>
                  </w:r>
                </w:p>
              </w:tc>
            </w:tr>
            <w:tr w:rsidR="0078739C" w:rsidRPr="0078739C" w14:paraId="3C64966B" w14:textId="77777777" w:rsidTr="006041AD">
              <w:trPr>
                <w:trHeight w:val="143"/>
              </w:trPr>
              <w:tc>
                <w:tcPr>
                  <w:tcW w:w="5472" w:type="dxa"/>
                  <w:gridSpan w:val="2"/>
                </w:tcPr>
                <w:p w14:paraId="60912C7D" w14:textId="77777777" w:rsidR="0078739C" w:rsidRPr="0078739C" w:rsidRDefault="0078739C" w:rsidP="0078739C">
                  <w:pPr>
                    <w:spacing w:after="0"/>
                    <w:contextualSpacing/>
                    <w:rPr>
                      <w:rFonts w:ascii="Calibri" w:eastAsia="Calibri" w:hAnsi="Calibri" w:cs="Times New Roman"/>
                      <w:b/>
                      <w:lang w:eastAsia="en-CA"/>
                    </w:rPr>
                  </w:pPr>
                  <w:r w:rsidRPr="0078739C">
                    <w:rPr>
                      <w:rFonts w:ascii="Calibri" w:eastAsia="Calibri" w:hAnsi="Calibri" w:cs="Times New Roman"/>
                      <w:b/>
                      <w:lang w:eastAsia="en-CA"/>
                    </w:rPr>
                    <w:t>Comments:</w:t>
                  </w:r>
                </w:p>
              </w:tc>
            </w:tr>
            <w:tr w:rsidR="0078739C" w:rsidRPr="0078739C" w14:paraId="57C16294" w14:textId="77777777" w:rsidTr="006041AD">
              <w:trPr>
                <w:trHeight w:val="143"/>
              </w:trPr>
              <w:tc>
                <w:tcPr>
                  <w:tcW w:w="5472" w:type="dxa"/>
                  <w:gridSpan w:val="2"/>
                </w:tcPr>
                <w:p w14:paraId="79EB6CFF" w14:textId="77777777" w:rsidR="0078739C" w:rsidRPr="0078739C" w:rsidRDefault="0078739C" w:rsidP="0078739C">
                  <w:pPr>
                    <w:spacing w:after="0"/>
                    <w:contextualSpacing/>
                    <w:rPr>
                      <w:rFonts w:ascii="Calibri" w:eastAsia="Calibri" w:hAnsi="Calibri" w:cs="Times New Roman"/>
                      <w:lang w:eastAsia="en-CA"/>
                    </w:rPr>
                  </w:pPr>
                </w:p>
              </w:tc>
            </w:tr>
          </w:tbl>
          <w:p w14:paraId="30EFAFFE" w14:textId="77777777" w:rsidR="0078739C" w:rsidRPr="0078739C" w:rsidRDefault="0078739C" w:rsidP="0078739C">
            <w:pPr>
              <w:spacing w:after="0"/>
              <w:contextualSpacing/>
              <w:rPr>
                <w:rFonts w:ascii="Calibri" w:eastAsia="Calibri" w:hAnsi="Calibri" w:cs="Times New Roman"/>
                <w:b/>
                <w:lang w:val="en-CA" w:eastAsia="en-CA"/>
              </w:rPr>
            </w:pPr>
          </w:p>
        </w:tc>
        <w:sdt>
          <w:sdtPr>
            <w:rPr>
              <w:rFonts w:ascii="Calibri" w:eastAsia="Calibri" w:hAnsi="Calibri" w:cs="Times New Roman"/>
              <w:lang w:val="en-CA"/>
            </w:rPr>
            <w:alias w:val="Assessment"/>
            <w:tag w:val="Assessment"/>
            <w:id w:val="1608310985"/>
            <w:placeholder>
              <w:docPart w:val="78C5DBC62C874365929002DD2A391A8D"/>
            </w:placeholder>
            <w:dropDownList>
              <w:listItem w:displayText="Select one" w:value="Select one"/>
              <w:listItem w:displayText="Major ethics implication" w:value="Major ethics implication"/>
              <w:listItem w:displayText="Minor ethics implication" w:value="Minor ethics implication"/>
              <w:listItem w:displayText="Suggestions only" w:value="Suggestions only"/>
              <w:listItem w:displayText="Could not assess" w:value="Could not assess"/>
              <w:listItem w:displayText="No changes needed" w:value="No changes needed"/>
            </w:dropDownList>
          </w:sdtPr>
          <w:sdtContent>
            <w:tc>
              <w:tcPr>
                <w:tcW w:w="1400" w:type="dxa"/>
                <w:shd w:val="clear" w:color="auto" w:fill="auto"/>
                <w:tcMar>
                  <w:top w:w="29" w:type="dxa"/>
                  <w:left w:w="29" w:type="dxa"/>
                  <w:bottom w:w="29" w:type="dxa"/>
                  <w:right w:w="29" w:type="dxa"/>
                </w:tcMar>
              </w:tcPr>
              <w:p w14:paraId="763F7026" w14:textId="77777777" w:rsidR="0078739C" w:rsidRPr="0078739C" w:rsidRDefault="0078739C" w:rsidP="0078739C">
                <w:pPr>
                  <w:spacing w:after="0" w:line="240" w:lineRule="auto"/>
                  <w:contextualSpacing/>
                  <w:rPr>
                    <w:rFonts w:ascii="Calibri" w:eastAsia="Calibri" w:hAnsi="Calibri" w:cs="Times New Roman"/>
                    <w:lang w:val="en-CA"/>
                  </w:rPr>
                </w:pPr>
                <w:r w:rsidRPr="0078739C">
                  <w:rPr>
                    <w:rFonts w:ascii="Calibri" w:eastAsia="Calibri" w:hAnsi="Calibri" w:cs="Times New Roman"/>
                    <w:lang w:val="en-CA"/>
                  </w:rPr>
                  <w:t>Select one</w:t>
                </w:r>
              </w:p>
            </w:tc>
          </w:sdtContent>
        </w:sdt>
      </w:tr>
      <w:tr w:rsidR="0078739C" w:rsidRPr="0078739C" w14:paraId="52A4ADA1" w14:textId="77777777" w:rsidTr="006041AD">
        <w:tc>
          <w:tcPr>
            <w:tcW w:w="1863" w:type="dxa"/>
            <w:shd w:val="clear" w:color="auto" w:fill="auto"/>
            <w:tcMar>
              <w:top w:w="29" w:type="dxa"/>
              <w:left w:w="29" w:type="dxa"/>
              <w:bottom w:w="29" w:type="dxa"/>
              <w:right w:w="29" w:type="dxa"/>
            </w:tcMar>
          </w:tcPr>
          <w:p w14:paraId="7119A2A2" w14:textId="77777777" w:rsidR="0078739C" w:rsidRPr="0078739C" w:rsidRDefault="0078739C" w:rsidP="0078739C">
            <w:pPr>
              <w:spacing w:after="0" w:line="240" w:lineRule="auto"/>
              <w:rPr>
                <w:rFonts w:ascii="Calibri" w:eastAsia="Calibri" w:hAnsi="Calibri" w:cs="Times New Roman"/>
                <w:lang w:val="en-CA"/>
              </w:rPr>
            </w:pPr>
            <w:r w:rsidRPr="0078739C">
              <w:rPr>
                <w:rFonts w:ascii="Calibri" w:eastAsia="Calibri" w:hAnsi="Calibri" w:cs="Times New Roman"/>
                <w:lang w:val="en-CA"/>
              </w:rPr>
              <w:t>Investigators</w:t>
            </w:r>
          </w:p>
        </w:tc>
        <w:tc>
          <w:tcPr>
            <w:tcW w:w="1216" w:type="dxa"/>
            <w:tcMar>
              <w:top w:w="29" w:type="dxa"/>
              <w:left w:w="29" w:type="dxa"/>
              <w:bottom w:w="29" w:type="dxa"/>
              <w:right w:w="29" w:type="dxa"/>
            </w:tcMar>
          </w:tcPr>
          <w:p w14:paraId="7F810208" w14:textId="77777777" w:rsidR="0078739C" w:rsidRPr="0078739C" w:rsidRDefault="0078739C" w:rsidP="0078739C">
            <w:pPr>
              <w:spacing w:after="0" w:line="240" w:lineRule="auto"/>
              <w:contextualSpacing/>
              <w:rPr>
                <w:rFonts w:ascii="Calibri" w:eastAsia="Calibri" w:hAnsi="Calibri" w:cs="Times New Roman"/>
                <w:lang w:val="en-CA"/>
              </w:rPr>
            </w:pPr>
            <w:r w:rsidRPr="0078739C">
              <w:rPr>
                <w:rFonts w:ascii="Calibri" w:eastAsia="Calibri" w:hAnsi="Calibri" w:cs="Times New Roman"/>
                <w:lang w:val="en-CA"/>
              </w:rPr>
              <w:t>3.1</w:t>
            </w:r>
          </w:p>
        </w:tc>
        <w:tc>
          <w:tcPr>
            <w:tcW w:w="5601" w:type="dxa"/>
            <w:shd w:val="clear" w:color="auto" w:fill="auto"/>
            <w:tcMar>
              <w:top w:w="29" w:type="dxa"/>
              <w:left w:w="29" w:type="dxa"/>
              <w:bottom w:w="29" w:type="dxa"/>
              <w:right w:w="29" w:type="dxa"/>
            </w:tcMar>
          </w:tcPr>
          <w:tbl>
            <w:tblPr>
              <w:tblStyle w:val="TableGridLight1"/>
              <w:tblW w:w="5472" w:type="dxa"/>
              <w:tblLayout w:type="fixed"/>
              <w:tblLook w:val="04A0" w:firstRow="1" w:lastRow="0" w:firstColumn="1" w:lastColumn="0" w:noHBand="0" w:noVBand="1"/>
            </w:tblPr>
            <w:tblGrid>
              <w:gridCol w:w="932"/>
              <w:gridCol w:w="4540"/>
            </w:tblGrid>
            <w:tr w:rsidR="0078739C" w:rsidRPr="0078739C" w14:paraId="34EF66B1" w14:textId="77777777" w:rsidTr="006041AD">
              <w:trPr>
                <w:trHeight w:val="143"/>
              </w:trPr>
              <w:sdt>
                <w:sdtPr>
                  <w:rPr>
                    <w:rFonts w:ascii="Calibri" w:eastAsia="Calibri" w:hAnsi="Calibri" w:cs="Calibri"/>
                    <w:lang w:eastAsia="en-CA"/>
                  </w:rPr>
                  <w:alias w:val="Yes/No/NA"/>
                  <w:tag w:val="Yes/No/NA"/>
                  <w:id w:val="1315769669"/>
                  <w:placeholder>
                    <w:docPart w:val="B79F80F58DE0425C998E4E10D7481EA9"/>
                  </w:placeholder>
                  <w:showingPlcHdr/>
                  <w:dropDownList>
                    <w:listItem w:displayText="Choose one." w:value="Choose one."/>
                    <w:listItem w:displayText="Yes" w:value="Yes"/>
                    <w:listItem w:displayText="No" w:value="No"/>
                    <w:listItem w:displayText="NA" w:value="NA"/>
                  </w:dropDownList>
                </w:sdtPr>
                <w:sdtContent>
                  <w:tc>
                    <w:tcPr>
                      <w:tcW w:w="932" w:type="dxa"/>
                    </w:tcPr>
                    <w:p w14:paraId="1337DD60" w14:textId="77777777" w:rsidR="0078739C" w:rsidRPr="0078739C" w:rsidRDefault="0078739C" w:rsidP="0078739C">
                      <w:pPr>
                        <w:spacing w:after="0"/>
                        <w:contextualSpacing/>
                        <w:rPr>
                          <w:rFonts w:ascii="Calibri" w:eastAsia="Calibri" w:hAnsi="Calibri" w:cs="Calibri"/>
                          <w:lang w:eastAsia="en-CA"/>
                        </w:rPr>
                      </w:pPr>
                      <w:r w:rsidRPr="0078739C">
                        <w:rPr>
                          <w:rFonts w:ascii="Calibri" w:eastAsia="Calibri" w:hAnsi="Calibri" w:cs="Times New Roman"/>
                          <w:color w:val="808080"/>
                        </w:rPr>
                        <w:t>Choose one.</w:t>
                      </w:r>
                    </w:p>
                  </w:tc>
                </w:sdtContent>
              </w:sdt>
              <w:tc>
                <w:tcPr>
                  <w:tcW w:w="4540" w:type="dxa"/>
                </w:tcPr>
                <w:p w14:paraId="61347813" w14:textId="77777777" w:rsidR="0078739C" w:rsidRPr="0078739C" w:rsidRDefault="0078739C" w:rsidP="0078739C">
                  <w:pPr>
                    <w:spacing w:after="0"/>
                    <w:contextualSpacing/>
                    <w:rPr>
                      <w:rFonts w:ascii="Calibri" w:eastAsia="Calibri" w:hAnsi="Calibri" w:cs="Times New Roman"/>
                      <w:lang w:eastAsia="en-CA"/>
                    </w:rPr>
                  </w:pPr>
                  <w:r w:rsidRPr="0078739C">
                    <w:rPr>
                      <w:rFonts w:ascii="Calibri" w:eastAsia="Calibri" w:hAnsi="Calibri" w:cs="Times New Roman"/>
                      <w:lang w:eastAsia="en-CA"/>
                    </w:rPr>
                    <w:t>Name and contact information of investigators included</w:t>
                  </w:r>
                </w:p>
              </w:tc>
            </w:tr>
            <w:tr w:rsidR="0078739C" w:rsidRPr="0078739C" w14:paraId="2208FCF2" w14:textId="77777777" w:rsidTr="006041AD">
              <w:trPr>
                <w:trHeight w:val="143"/>
              </w:trPr>
              <w:sdt>
                <w:sdtPr>
                  <w:rPr>
                    <w:rFonts w:ascii="Calibri" w:eastAsia="Calibri" w:hAnsi="Calibri" w:cs="Calibri"/>
                    <w:lang w:eastAsia="en-CA"/>
                  </w:rPr>
                  <w:alias w:val="Yes/No/NA"/>
                  <w:tag w:val="Yes/No/NA"/>
                  <w:id w:val="1801655122"/>
                  <w:placeholder>
                    <w:docPart w:val="AA5FB8AF0D8F403397C6ABE5951F915D"/>
                  </w:placeholder>
                  <w:showingPlcHdr/>
                  <w:dropDownList>
                    <w:listItem w:displayText="Choose one." w:value="Choose one."/>
                    <w:listItem w:displayText="Yes" w:value="Yes"/>
                    <w:listItem w:displayText="No" w:value="No"/>
                    <w:listItem w:displayText="NA" w:value="NA"/>
                  </w:dropDownList>
                </w:sdtPr>
                <w:sdtContent>
                  <w:tc>
                    <w:tcPr>
                      <w:tcW w:w="932" w:type="dxa"/>
                    </w:tcPr>
                    <w:p w14:paraId="5F435C75" w14:textId="77777777" w:rsidR="0078739C" w:rsidRPr="0078739C" w:rsidRDefault="0078739C" w:rsidP="0078739C">
                      <w:pPr>
                        <w:spacing w:after="0"/>
                        <w:contextualSpacing/>
                        <w:rPr>
                          <w:rFonts w:ascii="Calibri" w:eastAsia="Calibri" w:hAnsi="Calibri" w:cs="Calibri"/>
                          <w:lang w:eastAsia="en-CA"/>
                        </w:rPr>
                      </w:pPr>
                      <w:r w:rsidRPr="0078739C">
                        <w:rPr>
                          <w:rFonts w:ascii="Calibri" w:eastAsia="Calibri" w:hAnsi="Calibri" w:cs="Times New Roman"/>
                          <w:color w:val="808080"/>
                        </w:rPr>
                        <w:t>Choose one.</w:t>
                      </w:r>
                    </w:p>
                  </w:tc>
                </w:sdtContent>
              </w:sdt>
              <w:tc>
                <w:tcPr>
                  <w:tcW w:w="4540" w:type="dxa"/>
                </w:tcPr>
                <w:p w14:paraId="363ECB46" w14:textId="77777777" w:rsidR="0078739C" w:rsidRPr="0078739C" w:rsidRDefault="0078739C" w:rsidP="0078739C">
                  <w:pPr>
                    <w:spacing w:after="0"/>
                    <w:contextualSpacing/>
                    <w:rPr>
                      <w:rFonts w:ascii="Calibri" w:eastAsia="Calibri" w:hAnsi="Calibri" w:cs="Times New Roman"/>
                      <w:lang w:eastAsia="en-CA"/>
                    </w:rPr>
                  </w:pPr>
                  <w:r w:rsidRPr="0078739C">
                    <w:rPr>
                      <w:rFonts w:ascii="Calibri" w:eastAsia="Calibri" w:hAnsi="Calibri" w:cs="Times New Roman"/>
                      <w:lang w:eastAsia="en-CA"/>
                    </w:rPr>
                    <w:t>Investigators’ roles disclosed if there is potential for perceived coercion or perceived conflict of interest.</w:t>
                  </w:r>
                </w:p>
              </w:tc>
            </w:tr>
            <w:tr w:rsidR="0078739C" w:rsidRPr="0078739C" w14:paraId="55DDAE69" w14:textId="77777777" w:rsidTr="006041AD">
              <w:trPr>
                <w:trHeight w:val="143"/>
              </w:trPr>
              <w:sdt>
                <w:sdtPr>
                  <w:rPr>
                    <w:rFonts w:ascii="Calibri" w:eastAsia="Calibri" w:hAnsi="Calibri" w:cs="Calibri"/>
                    <w:lang w:eastAsia="en-CA"/>
                  </w:rPr>
                  <w:alias w:val="Yes/No/NA"/>
                  <w:tag w:val="Yes/No/NA"/>
                  <w:id w:val="-2120758218"/>
                  <w:placeholder>
                    <w:docPart w:val="995ABDE3A6664C97B62FD50C036CF22F"/>
                  </w:placeholder>
                  <w:showingPlcHdr/>
                  <w:dropDownList>
                    <w:listItem w:displayText="Choose one." w:value="Choose one."/>
                    <w:listItem w:displayText="Yes" w:value="Yes"/>
                    <w:listItem w:displayText="No" w:value="No"/>
                    <w:listItem w:displayText="NA" w:value="NA"/>
                  </w:dropDownList>
                </w:sdtPr>
                <w:sdtContent>
                  <w:tc>
                    <w:tcPr>
                      <w:tcW w:w="932" w:type="dxa"/>
                    </w:tcPr>
                    <w:p w14:paraId="4DDC9273" w14:textId="77777777" w:rsidR="0078739C" w:rsidRPr="0078739C" w:rsidRDefault="0078739C" w:rsidP="0078739C">
                      <w:pPr>
                        <w:spacing w:after="0"/>
                        <w:contextualSpacing/>
                        <w:rPr>
                          <w:rFonts w:ascii="Calibri" w:eastAsia="Calibri" w:hAnsi="Calibri" w:cs="Calibri"/>
                          <w:lang w:eastAsia="en-CA"/>
                        </w:rPr>
                      </w:pPr>
                      <w:r w:rsidRPr="0078739C">
                        <w:rPr>
                          <w:rFonts w:ascii="Calibri" w:eastAsia="Calibri" w:hAnsi="Calibri" w:cs="Times New Roman"/>
                          <w:color w:val="808080"/>
                        </w:rPr>
                        <w:t>Choose one.</w:t>
                      </w:r>
                    </w:p>
                  </w:tc>
                </w:sdtContent>
              </w:sdt>
              <w:tc>
                <w:tcPr>
                  <w:tcW w:w="4540" w:type="dxa"/>
                </w:tcPr>
                <w:p w14:paraId="21EB2B02" w14:textId="77777777" w:rsidR="0078739C" w:rsidRPr="0078739C" w:rsidRDefault="0078739C" w:rsidP="0078739C">
                  <w:pPr>
                    <w:spacing w:after="0"/>
                    <w:contextualSpacing/>
                    <w:rPr>
                      <w:rFonts w:ascii="Calibri" w:eastAsia="Calibri" w:hAnsi="Calibri" w:cs="Times New Roman"/>
                      <w:lang w:eastAsia="en-CA"/>
                    </w:rPr>
                  </w:pPr>
                  <w:r w:rsidRPr="0078739C">
                    <w:rPr>
                      <w:rFonts w:ascii="Calibri" w:eastAsia="Calibri" w:hAnsi="Calibri" w:cs="Times New Roman"/>
                      <w:lang w:eastAsia="en-CA"/>
                    </w:rPr>
                    <w:t>Any possibility of commercialization of findings are disclosed</w:t>
                  </w:r>
                </w:p>
              </w:tc>
            </w:tr>
            <w:tr w:rsidR="0078739C" w:rsidRPr="0078739C" w14:paraId="6D4190C6" w14:textId="77777777" w:rsidTr="006041AD">
              <w:trPr>
                <w:trHeight w:val="143"/>
              </w:trPr>
              <w:sdt>
                <w:sdtPr>
                  <w:rPr>
                    <w:rFonts w:ascii="Calibri" w:eastAsia="Calibri" w:hAnsi="Calibri" w:cs="Calibri"/>
                    <w:lang w:eastAsia="en-CA"/>
                  </w:rPr>
                  <w:alias w:val="Yes/No/NA"/>
                  <w:tag w:val="Yes/No/NA"/>
                  <w:id w:val="424083792"/>
                  <w:placeholder>
                    <w:docPart w:val="57044A6C707F412BB5A7A65CB66BFF48"/>
                  </w:placeholder>
                  <w:showingPlcHdr/>
                  <w:dropDownList>
                    <w:listItem w:displayText="Choose one." w:value="Choose one."/>
                    <w:listItem w:displayText="Yes" w:value="Yes"/>
                    <w:listItem w:displayText="No" w:value="No"/>
                    <w:listItem w:displayText="NA" w:value="NA"/>
                  </w:dropDownList>
                </w:sdtPr>
                <w:sdtContent>
                  <w:tc>
                    <w:tcPr>
                      <w:tcW w:w="932" w:type="dxa"/>
                    </w:tcPr>
                    <w:p w14:paraId="3478E54F" w14:textId="77777777" w:rsidR="0078739C" w:rsidRPr="0078739C" w:rsidRDefault="0078739C" w:rsidP="0078739C">
                      <w:pPr>
                        <w:spacing w:after="0"/>
                        <w:contextualSpacing/>
                        <w:rPr>
                          <w:rFonts w:ascii="Calibri" w:eastAsia="Calibri" w:hAnsi="Calibri" w:cs="Calibri"/>
                          <w:lang w:eastAsia="en-CA"/>
                        </w:rPr>
                      </w:pPr>
                      <w:r w:rsidRPr="00D01762">
                        <w:rPr>
                          <w:rFonts w:ascii="Calibri" w:eastAsia="Calibri" w:hAnsi="Calibri" w:cs="Times New Roman"/>
                          <w:color w:val="808080"/>
                        </w:rPr>
                        <w:t>Choose one.</w:t>
                      </w:r>
                    </w:p>
                  </w:tc>
                </w:sdtContent>
              </w:sdt>
              <w:tc>
                <w:tcPr>
                  <w:tcW w:w="4540" w:type="dxa"/>
                </w:tcPr>
                <w:p w14:paraId="1D01E882" w14:textId="77777777" w:rsidR="0078739C" w:rsidRPr="0078739C" w:rsidRDefault="0078739C" w:rsidP="0078739C">
                  <w:pPr>
                    <w:spacing w:after="0"/>
                    <w:contextualSpacing/>
                    <w:rPr>
                      <w:rFonts w:ascii="Calibri" w:eastAsia="Calibri" w:hAnsi="Calibri" w:cs="Calibri"/>
                      <w:lang w:eastAsia="en-CA"/>
                    </w:rPr>
                  </w:pPr>
                  <w:r w:rsidRPr="0078739C">
                    <w:rPr>
                      <w:rFonts w:ascii="Calibri" w:eastAsia="Calibri" w:hAnsi="Calibri" w:cs="Times New Roman"/>
                      <w:lang w:eastAsia="en-CA"/>
                    </w:rPr>
                    <w:t>Funder information provided (If applicable)</w:t>
                  </w:r>
                  <w:r w:rsidRPr="0078739C">
                    <w:rPr>
                      <w:rFonts w:ascii="Calibri" w:eastAsia="Calibri" w:hAnsi="Calibri" w:cs="Calibri"/>
                      <w:lang w:eastAsia="en-CA"/>
                    </w:rPr>
                    <w:t xml:space="preserve"> </w:t>
                  </w:r>
                </w:p>
              </w:tc>
            </w:tr>
            <w:tr w:rsidR="00BA1596" w:rsidRPr="0078739C" w14:paraId="4E81DDFA" w14:textId="77777777" w:rsidTr="006041AD">
              <w:trPr>
                <w:trHeight w:val="143"/>
              </w:trPr>
              <w:sdt>
                <w:sdtPr>
                  <w:rPr>
                    <w:rFonts w:ascii="Calibri" w:eastAsia="Calibri" w:hAnsi="Calibri" w:cs="Calibri"/>
                    <w:lang w:eastAsia="en-CA"/>
                  </w:rPr>
                  <w:alias w:val="Yes/No/NA"/>
                  <w:tag w:val="Yes/No/NA"/>
                  <w:id w:val="1556435155"/>
                  <w:placeholder>
                    <w:docPart w:val="E9C8D359D0134A40B6D3AE29ED5FF795"/>
                  </w:placeholder>
                  <w:showingPlcHdr/>
                  <w:dropDownList>
                    <w:listItem w:displayText="Choose one." w:value="Choose one."/>
                    <w:listItem w:displayText="Yes" w:value="Yes"/>
                    <w:listItem w:displayText="No" w:value="No"/>
                    <w:listItem w:displayText="NA" w:value="NA"/>
                  </w:dropDownList>
                </w:sdtPr>
                <w:sdtContent>
                  <w:tc>
                    <w:tcPr>
                      <w:tcW w:w="932" w:type="dxa"/>
                    </w:tcPr>
                    <w:p w14:paraId="55D338C2" w14:textId="04B0DEE2" w:rsidR="00BA1596" w:rsidRDefault="00BA1596" w:rsidP="0078739C">
                      <w:pPr>
                        <w:spacing w:after="0"/>
                        <w:contextualSpacing/>
                        <w:rPr>
                          <w:rFonts w:ascii="Calibri" w:eastAsia="Calibri" w:hAnsi="Calibri" w:cs="Calibri"/>
                          <w:lang w:eastAsia="en-CA"/>
                        </w:rPr>
                      </w:pPr>
                      <w:r w:rsidRPr="00D01762">
                        <w:rPr>
                          <w:rFonts w:ascii="Calibri" w:eastAsia="Calibri" w:hAnsi="Calibri" w:cs="Times New Roman"/>
                          <w:color w:val="808080"/>
                        </w:rPr>
                        <w:t>Choose one.</w:t>
                      </w:r>
                    </w:p>
                  </w:tc>
                </w:sdtContent>
              </w:sdt>
              <w:tc>
                <w:tcPr>
                  <w:tcW w:w="4540" w:type="dxa"/>
                </w:tcPr>
                <w:p w14:paraId="23354AC3" w14:textId="29BEC905" w:rsidR="00BA1596" w:rsidRPr="0078739C" w:rsidRDefault="00BA1596" w:rsidP="0078739C">
                  <w:pPr>
                    <w:spacing w:after="0"/>
                    <w:contextualSpacing/>
                    <w:rPr>
                      <w:rFonts w:ascii="Calibri" w:eastAsia="Calibri" w:hAnsi="Calibri" w:cs="Times New Roman"/>
                      <w:lang w:eastAsia="en-CA"/>
                    </w:rPr>
                  </w:pPr>
                  <w:r>
                    <w:rPr>
                      <w:rFonts w:ascii="Calibri" w:eastAsia="Calibri" w:hAnsi="Calibri" w:cs="Times New Roman"/>
                      <w:lang w:eastAsia="en-CA"/>
                    </w:rPr>
                    <w:t>If the research is being used to satisfy educational requirements or credentials, this is stated, e.g. “I am doing this research as part of my Master of Arts degree.”</w:t>
                  </w:r>
                </w:p>
              </w:tc>
            </w:tr>
            <w:tr w:rsidR="0078739C" w:rsidRPr="0078739C" w14:paraId="6EE1964D" w14:textId="77777777" w:rsidTr="006041AD">
              <w:trPr>
                <w:trHeight w:val="143"/>
              </w:trPr>
              <w:tc>
                <w:tcPr>
                  <w:tcW w:w="5472" w:type="dxa"/>
                  <w:gridSpan w:val="2"/>
                </w:tcPr>
                <w:p w14:paraId="075BFC10" w14:textId="77777777" w:rsidR="0078739C" w:rsidRPr="0078739C" w:rsidRDefault="0078739C" w:rsidP="0078739C">
                  <w:pPr>
                    <w:spacing w:after="0"/>
                    <w:contextualSpacing/>
                    <w:rPr>
                      <w:rFonts w:ascii="Calibri" w:eastAsia="Calibri" w:hAnsi="Calibri" w:cs="Times New Roman"/>
                      <w:b/>
                      <w:lang w:eastAsia="en-CA"/>
                    </w:rPr>
                  </w:pPr>
                  <w:r w:rsidRPr="0078739C">
                    <w:rPr>
                      <w:rFonts w:ascii="Calibri" w:eastAsia="Calibri" w:hAnsi="Calibri" w:cs="Times New Roman"/>
                      <w:b/>
                      <w:lang w:eastAsia="en-CA"/>
                    </w:rPr>
                    <w:t>Comments:</w:t>
                  </w:r>
                </w:p>
              </w:tc>
            </w:tr>
            <w:tr w:rsidR="0078739C" w:rsidRPr="0078739C" w14:paraId="193A3BFF" w14:textId="77777777" w:rsidTr="006041AD">
              <w:trPr>
                <w:trHeight w:val="143"/>
              </w:trPr>
              <w:tc>
                <w:tcPr>
                  <w:tcW w:w="5472" w:type="dxa"/>
                  <w:gridSpan w:val="2"/>
                </w:tcPr>
                <w:p w14:paraId="5F4FF36B" w14:textId="77777777" w:rsidR="0078739C" w:rsidRPr="0078739C" w:rsidRDefault="0078739C" w:rsidP="0078739C">
                  <w:pPr>
                    <w:spacing w:after="0"/>
                    <w:contextualSpacing/>
                    <w:rPr>
                      <w:rFonts w:ascii="Calibri" w:eastAsia="Calibri" w:hAnsi="Calibri" w:cs="Times New Roman"/>
                      <w:lang w:eastAsia="en-CA"/>
                    </w:rPr>
                  </w:pPr>
                </w:p>
              </w:tc>
            </w:tr>
          </w:tbl>
          <w:p w14:paraId="6A1C5D3B" w14:textId="77777777" w:rsidR="0078739C" w:rsidRPr="0078739C" w:rsidRDefault="0078739C" w:rsidP="0078739C">
            <w:pPr>
              <w:spacing w:after="0"/>
              <w:contextualSpacing/>
              <w:rPr>
                <w:rFonts w:ascii="Calibri" w:eastAsia="Calibri" w:hAnsi="Calibri" w:cs="Times New Roman"/>
                <w:b/>
                <w:lang w:val="en-CA" w:eastAsia="en-CA"/>
              </w:rPr>
            </w:pPr>
          </w:p>
        </w:tc>
        <w:sdt>
          <w:sdtPr>
            <w:rPr>
              <w:rFonts w:ascii="Calibri" w:eastAsia="Calibri" w:hAnsi="Calibri" w:cs="Times New Roman"/>
              <w:lang w:val="en-CA"/>
            </w:rPr>
            <w:alias w:val="Assessment"/>
            <w:tag w:val="Assessment"/>
            <w:id w:val="2132506691"/>
            <w:placeholder>
              <w:docPart w:val="5F211FA86BFF4D6AB6605C0E314E2DCF"/>
            </w:placeholder>
            <w:dropDownList>
              <w:listItem w:displayText="Select one" w:value="Select one"/>
              <w:listItem w:displayText="Major ethics implication" w:value="Major ethics implication"/>
              <w:listItem w:displayText="Minor ethics implication" w:value="Minor ethics implication"/>
              <w:listItem w:displayText="Suggestions only" w:value="Suggestions only"/>
              <w:listItem w:displayText="Could not assess" w:value="Could not assess"/>
              <w:listItem w:displayText="No changes needed" w:value="No changes needed"/>
            </w:dropDownList>
          </w:sdtPr>
          <w:sdtContent>
            <w:tc>
              <w:tcPr>
                <w:tcW w:w="1400" w:type="dxa"/>
                <w:shd w:val="clear" w:color="auto" w:fill="auto"/>
                <w:tcMar>
                  <w:top w:w="29" w:type="dxa"/>
                  <w:left w:w="29" w:type="dxa"/>
                  <w:bottom w:w="29" w:type="dxa"/>
                  <w:right w:w="29" w:type="dxa"/>
                </w:tcMar>
              </w:tcPr>
              <w:p w14:paraId="5D319818" w14:textId="77777777" w:rsidR="0078739C" w:rsidRPr="0078739C" w:rsidRDefault="0078739C" w:rsidP="0078739C">
                <w:pPr>
                  <w:spacing w:after="0" w:line="240" w:lineRule="auto"/>
                  <w:contextualSpacing/>
                  <w:rPr>
                    <w:rFonts w:ascii="Calibri" w:eastAsia="Calibri" w:hAnsi="Calibri" w:cs="Times New Roman"/>
                    <w:lang w:val="en-CA"/>
                  </w:rPr>
                </w:pPr>
                <w:r w:rsidRPr="0078739C">
                  <w:rPr>
                    <w:rFonts w:ascii="Calibri" w:eastAsia="Calibri" w:hAnsi="Calibri" w:cs="Times New Roman"/>
                    <w:lang w:val="en-CA"/>
                  </w:rPr>
                  <w:t>Select one</w:t>
                </w:r>
              </w:p>
            </w:tc>
          </w:sdtContent>
        </w:sdt>
      </w:tr>
      <w:tr w:rsidR="0078739C" w:rsidRPr="0078739C" w14:paraId="51874F35" w14:textId="77777777" w:rsidTr="006041AD">
        <w:tc>
          <w:tcPr>
            <w:tcW w:w="1863" w:type="dxa"/>
            <w:shd w:val="clear" w:color="auto" w:fill="auto"/>
            <w:tcMar>
              <w:top w:w="29" w:type="dxa"/>
              <w:left w:w="29" w:type="dxa"/>
              <w:bottom w:w="29" w:type="dxa"/>
              <w:right w:w="29" w:type="dxa"/>
            </w:tcMar>
          </w:tcPr>
          <w:p w14:paraId="12A5DC52" w14:textId="77777777" w:rsidR="0078739C" w:rsidRPr="0078739C" w:rsidRDefault="0078739C" w:rsidP="0078739C">
            <w:pPr>
              <w:spacing w:after="0" w:line="240" w:lineRule="auto"/>
              <w:rPr>
                <w:rFonts w:ascii="Calibri" w:eastAsia="Calibri" w:hAnsi="Calibri" w:cs="Times New Roman"/>
                <w:lang w:val="en-CA"/>
              </w:rPr>
            </w:pPr>
            <w:r w:rsidRPr="0078739C">
              <w:rPr>
                <w:rFonts w:ascii="Calibri" w:eastAsia="Calibri" w:hAnsi="Calibri" w:cs="Times New Roman"/>
                <w:lang w:val="en-CA"/>
              </w:rPr>
              <w:t>Invitation</w:t>
            </w:r>
          </w:p>
        </w:tc>
        <w:tc>
          <w:tcPr>
            <w:tcW w:w="1216" w:type="dxa"/>
            <w:tcMar>
              <w:top w:w="29" w:type="dxa"/>
              <w:left w:w="29" w:type="dxa"/>
              <w:bottom w:w="29" w:type="dxa"/>
              <w:right w:w="29" w:type="dxa"/>
            </w:tcMar>
          </w:tcPr>
          <w:p w14:paraId="0001FFAC" w14:textId="77777777" w:rsidR="0078739C" w:rsidRPr="0078739C" w:rsidRDefault="0078739C" w:rsidP="0078739C">
            <w:pPr>
              <w:spacing w:after="0" w:line="240" w:lineRule="auto"/>
              <w:contextualSpacing/>
              <w:rPr>
                <w:rFonts w:ascii="Calibri" w:eastAsia="Calibri" w:hAnsi="Calibri" w:cs="Times New Roman"/>
                <w:lang w:val="en-CA"/>
              </w:rPr>
            </w:pPr>
            <w:r w:rsidRPr="0078739C">
              <w:rPr>
                <w:rFonts w:ascii="Calibri" w:eastAsia="Calibri" w:hAnsi="Calibri" w:cs="Times New Roman"/>
                <w:lang w:val="en-CA"/>
              </w:rPr>
              <w:t>3.2</w:t>
            </w:r>
          </w:p>
        </w:tc>
        <w:tc>
          <w:tcPr>
            <w:tcW w:w="5601" w:type="dxa"/>
            <w:shd w:val="clear" w:color="auto" w:fill="auto"/>
            <w:tcMar>
              <w:top w:w="29" w:type="dxa"/>
              <w:left w:w="29" w:type="dxa"/>
              <w:bottom w:w="29" w:type="dxa"/>
              <w:right w:w="29" w:type="dxa"/>
            </w:tcMar>
          </w:tcPr>
          <w:tbl>
            <w:tblPr>
              <w:tblStyle w:val="TableGridLight1"/>
              <w:tblW w:w="5472" w:type="dxa"/>
              <w:tblLayout w:type="fixed"/>
              <w:tblLook w:val="04A0" w:firstRow="1" w:lastRow="0" w:firstColumn="1" w:lastColumn="0" w:noHBand="0" w:noVBand="1"/>
            </w:tblPr>
            <w:tblGrid>
              <w:gridCol w:w="932"/>
              <w:gridCol w:w="4540"/>
            </w:tblGrid>
            <w:tr w:rsidR="0078739C" w:rsidRPr="0078739C" w14:paraId="21A1A46B" w14:textId="77777777" w:rsidTr="006041AD">
              <w:trPr>
                <w:trHeight w:val="143"/>
              </w:trPr>
              <w:sdt>
                <w:sdtPr>
                  <w:rPr>
                    <w:rFonts w:ascii="Calibri" w:eastAsia="Calibri" w:hAnsi="Calibri" w:cs="Calibri"/>
                    <w:lang w:eastAsia="en-CA"/>
                  </w:rPr>
                  <w:alias w:val="Yes/No/NA"/>
                  <w:tag w:val="Yes/No/NA"/>
                  <w:id w:val="526453667"/>
                  <w:placeholder>
                    <w:docPart w:val="85EEE391A38A4F18A8511CCFA3F2FBF1"/>
                  </w:placeholder>
                  <w:showingPlcHdr/>
                  <w:dropDownList>
                    <w:listItem w:displayText="Choose one." w:value="Choose one."/>
                    <w:listItem w:displayText="Yes" w:value="Yes"/>
                    <w:listItem w:displayText="No" w:value="No"/>
                    <w:listItem w:displayText="NA" w:value="NA"/>
                  </w:dropDownList>
                </w:sdtPr>
                <w:sdtContent>
                  <w:tc>
                    <w:tcPr>
                      <w:tcW w:w="932" w:type="dxa"/>
                    </w:tcPr>
                    <w:p w14:paraId="67BA20B4" w14:textId="77777777" w:rsidR="0078739C" w:rsidRPr="0078739C" w:rsidRDefault="0078739C" w:rsidP="0078739C">
                      <w:pPr>
                        <w:spacing w:after="0"/>
                        <w:contextualSpacing/>
                        <w:rPr>
                          <w:rFonts w:ascii="Calibri" w:eastAsia="Calibri" w:hAnsi="Calibri" w:cs="Calibri"/>
                          <w:lang w:eastAsia="en-CA"/>
                        </w:rPr>
                      </w:pPr>
                      <w:r w:rsidRPr="0078739C">
                        <w:rPr>
                          <w:rFonts w:ascii="Calibri" w:eastAsia="Calibri" w:hAnsi="Calibri" w:cs="Times New Roman"/>
                          <w:color w:val="808080"/>
                        </w:rPr>
                        <w:t xml:space="preserve">Choose </w:t>
                      </w:r>
                      <w:r w:rsidRPr="0078739C">
                        <w:rPr>
                          <w:rFonts w:ascii="Calibri" w:eastAsia="Calibri" w:hAnsi="Calibri" w:cs="Times New Roman"/>
                          <w:color w:val="808080"/>
                        </w:rPr>
                        <w:lastRenderedPageBreak/>
                        <w:t>one.</w:t>
                      </w:r>
                    </w:p>
                  </w:tc>
                </w:sdtContent>
              </w:sdt>
              <w:tc>
                <w:tcPr>
                  <w:tcW w:w="4540" w:type="dxa"/>
                </w:tcPr>
                <w:p w14:paraId="6A859492" w14:textId="77777777" w:rsidR="0078739C" w:rsidRPr="0078739C" w:rsidRDefault="0078739C" w:rsidP="0078739C">
                  <w:pPr>
                    <w:spacing w:after="0"/>
                    <w:contextualSpacing/>
                    <w:rPr>
                      <w:rFonts w:ascii="Calibri" w:eastAsia="Calibri" w:hAnsi="Calibri" w:cs="Times New Roman"/>
                      <w:lang w:eastAsia="en-CA"/>
                    </w:rPr>
                  </w:pPr>
                  <w:r w:rsidRPr="0078739C">
                    <w:rPr>
                      <w:rFonts w:ascii="Calibri" w:eastAsia="Calibri" w:hAnsi="Calibri" w:cs="Times New Roman"/>
                      <w:lang w:eastAsia="en-CA"/>
                    </w:rPr>
                    <w:lastRenderedPageBreak/>
                    <w:t>Includes a statement of invitation</w:t>
                  </w:r>
                </w:p>
              </w:tc>
            </w:tr>
            <w:tr w:rsidR="0078739C" w:rsidRPr="0078739C" w14:paraId="56F983C1" w14:textId="77777777" w:rsidTr="006041AD">
              <w:trPr>
                <w:trHeight w:val="143"/>
              </w:trPr>
              <w:tc>
                <w:tcPr>
                  <w:tcW w:w="5472" w:type="dxa"/>
                  <w:gridSpan w:val="2"/>
                </w:tcPr>
                <w:p w14:paraId="512D6E9E" w14:textId="77777777" w:rsidR="0078739C" w:rsidRPr="0078739C" w:rsidRDefault="0078739C" w:rsidP="0078739C">
                  <w:pPr>
                    <w:spacing w:after="0"/>
                    <w:contextualSpacing/>
                    <w:rPr>
                      <w:rFonts w:ascii="Calibri" w:eastAsia="Calibri" w:hAnsi="Calibri" w:cs="Times New Roman"/>
                      <w:b/>
                      <w:lang w:eastAsia="en-CA"/>
                    </w:rPr>
                  </w:pPr>
                  <w:r w:rsidRPr="0078739C">
                    <w:rPr>
                      <w:rFonts w:ascii="Calibri" w:eastAsia="Calibri" w:hAnsi="Calibri" w:cs="Times New Roman"/>
                      <w:b/>
                      <w:lang w:eastAsia="en-CA"/>
                    </w:rPr>
                    <w:t>Comments:</w:t>
                  </w:r>
                </w:p>
              </w:tc>
            </w:tr>
            <w:tr w:rsidR="0078739C" w:rsidRPr="0078739C" w14:paraId="6C9EE741" w14:textId="77777777" w:rsidTr="006041AD">
              <w:trPr>
                <w:trHeight w:val="143"/>
              </w:trPr>
              <w:tc>
                <w:tcPr>
                  <w:tcW w:w="5472" w:type="dxa"/>
                  <w:gridSpan w:val="2"/>
                </w:tcPr>
                <w:p w14:paraId="3D407395" w14:textId="77777777" w:rsidR="0078739C" w:rsidRPr="0078739C" w:rsidRDefault="0078739C" w:rsidP="0078739C">
                  <w:pPr>
                    <w:spacing w:after="0"/>
                    <w:contextualSpacing/>
                    <w:rPr>
                      <w:rFonts w:ascii="Calibri" w:eastAsia="Calibri" w:hAnsi="Calibri" w:cs="Times New Roman"/>
                      <w:lang w:eastAsia="en-CA"/>
                    </w:rPr>
                  </w:pPr>
                </w:p>
              </w:tc>
            </w:tr>
          </w:tbl>
          <w:p w14:paraId="271A976F" w14:textId="77777777" w:rsidR="0078739C" w:rsidRPr="0078739C" w:rsidRDefault="0078739C" w:rsidP="0078739C">
            <w:pPr>
              <w:spacing w:after="0"/>
              <w:contextualSpacing/>
              <w:rPr>
                <w:rFonts w:ascii="Calibri" w:eastAsia="Calibri" w:hAnsi="Calibri" w:cs="Calibri"/>
                <w:lang w:val="en-CA" w:eastAsia="en-CA"/>
              </w:rPr>
            </w:pPr>
          </w:p>
        </w:tc>
        <w:sdt>
          <w:sdtPr>
            <w:rPr>
              <w:rFonts w:ascii="Calibri" w:eastAsia="Calibri" w:hAnsi="Calibri" w:cs="Times New Roman"/>
              <w:lang w:val="en-CA"/>
            </w:rPr>
            <w:alias w:val="Assessment"/>
            <w:tag w:val="Assessment"/>
            <w:id w:val="48046770"/>
            <w:placeholder>
              <w:docPart w:val="A501945F2C5D44DAAD7B81C2C07EF1C6"/>
            </w:placeholder>
            <w:dropDownList>
              <w:listItem w:displayText="Select one" w:value="Select one"/>
              <w:listItem w:displayText="Major ethics implication" w:value="Major ethics implication"/>
              <w:listItem w:displayText="Minor ethics implication" w:value="Minor ethics implication"/>
              <w:listItem w:displayText="Suggestions only" w:value="Suggestions only"/>
              <w:listItem w:displayText="Could not assess" w:value="Could not assess"/>
              <w:listItem w:displayText="No changes needed" w:value="No changes needed"/>
            </w:dropDownList>
          </w:sdtPr>
          <w:sdtContent>
            <w:tc>
              <w:tcPr>
                <w:tcW w:w="1400" w:type="dxa"/>
                <w:shd w:val="clear" w:color="auto" w:fill="auto"/>
                <w:tcMar>
                  <w:top w:w="29" w:type="dxa"/>
                  <w:left w:w="29" w:type="dxa"/>
                  <w:bottom w:w="29" w:type="dxa"/>
                  <w:right w:w="29" w:type="dxa"/>
                </w:tcMar>
              </w:tcPr>
              <w:p w14:paraId="423049AD" w14:textId="77777777" w:rsidR="0078739C" w:rsidRPr="0078739C" w:rsidRDefault="0078739C" w:rsidP="0078739C">
                <w:pPr>
                  <w:spacing w:after="0" w:line="240" w:lineRule="auto"/>
                  <w:contextualSpacing/>
                  <w:rPr>
                    <w:rFonts w:ascii="Calibri" w:eastAsia="Calibri" w:hAnsi="Calibri" w:cs="Times New Roman"/>
                    <w:lang w:val="en-CA"/>
                  </w:rPr>
                </w:pPr>
                <w:r w:rsidRPr="0078739C">
                  <w:rPr>
                    <w:rFonts w:ascii="Calibri" w:eastAsia="Calibri" w:hAnsi="Calibri" w:cs="Times New Roman"/>
                    <w:lang w:val="en-CA"/>
                  </w:rPr>
                  <w:t>Select one</w:t>
                </w:r>
              </w:p>
            </w:tc>
          </w:sdtContent>
        </w:sdt>
      </w:tr>
      <w:tr w:rsidR="0078739C" w:rsidRPr="0078739C" w14:paraId="2F37F961" w14:textId="77777777" w:rsidTr="006041AD">
        <w:tc>
          <w:tcPr>
            <w:tcW w:w="1863" w:type="dxa"/>
            <w:shd w:val="clear" w:color="auto" w:fill="auto"/>
            <w:tcMar>
              <w:top w:w="29" w:type="dxa"/>
              <w:left w:w="29" w:type="dxa"/>
              <w:bottom w:w="29" w:type="dxa"/>
              <w:right w:w="29" w:type="dxa"/>
            </w:tcMar>
          </w:tcPr>
          <w:p w14:paraId="4EF68A88" w14:textId="77777777" w:rsidR="0078739C" w:rsidRPr="0078739C" w:rsidRDefault="0078739C" w:rsidP="0078739C">
            <w:pPr>
              <w:spacing w:after="0" w:line="240" w:lineRule="auto"/>
              <w:rPr>
                <w:rFonts w:ascii="Calibri" w:eastAsia="Calibri" w:hAnsi="Calibri" w:cs="Times New Roman"/>
                <w:lang w:val="en-CA"/>
              </w:rPr>
            </w:pPr>
            <w:r w:rsidRPr="0078739C">
              <w:rPr>
                <w:rFonts w:ascii="Calibri" w:eastAsia="Calibri" w:hAnsi="Calibri" w:cs="Times New Roman"/>
                <w:lang w:val="en-CA"/>
              </w:rPr>
              <w:t>Purpose of the Research</w:t>
            </w:r>
          </w:p>
        </w:tc>
        <w:tc>
          <w:tcPr>
            <w:tcW w:w="1216" w:type="dxa"/>
            <w:tcMar>
              <w:top w:w="29" w:type="dxa"/>
              <w:left w:w="29" w:type="dxa"/>
              <w:bottom w:w="29" w:type="dxa"/>
              <w:right w:w="29" w:type="dxa"/>
            </w:tcMar>
          </w:tcPr>
          <w:p w14:paraId="632D5AEC" w14:textId="77777777" w:rsidR="0078739C" w:rsidRPr="0078739C" w:rsidRDefault="0078739C" w:rsidP="0078739C">
            <w:pPr>
              <w:spacing w:after="0" w:line="240" w:lineRule="auto"/>
              <w:contextualSpacing/>
              <w:rPr>
                <w:rFonts w:ascii="Calibri" w:eastAsia="Calibri" w:hAnsi="Calibri" w:cs="Times New Roman"/>
                <w:lang w:val="en-CA"/>
              </w:rPr>
            </w:pPr>
            <w:r w:rsidRPr="0078739C">
              <w:rPr>
                <w:rFonts w:ascii="Calibri" w:eastAsia="Calibri" w:hAnsi="Calibri" w:cs="Times New Roman"/>
                <w:lang w:val="en-CA"/>
              </w:rPr>
              <w:t>3.2</w:t>
            </w:r>
          </w:p>
        </w:tc>
        <w:tc>
          <w:tcPr>
            <w:tcW w:w="5601" w:type="dxa"/>
            <w:shd w:val="clear" w:color="auto" w:fill="auto"/>
            <w:tcMar>
              <w:top w:w="29" w:type="dxa"/>
              <w:left w:w="29" w:type="dxa"/>
              <w:bottom w:w="29" w:type="dxa"/>
              <w:right w:w="29" w:type="dxa"/>
            </w:tcMar>
          </w:tcPr>
          <w:tbl>
            <w:tblPr>
              <w:tblStyle w:val="TableGridLight1"/>
              <w:tblW w:w="5472" w:type="dxa"/>
              <w:tblLayout w:type="fixed"/>
              <w:tblLook w:val="04A0" w:firstRow="1" w:lastRow="0" w:firstColumn="1" w:lastColumn="0" w:noHBand="0" w:noVBand="1"/>
            </w:tblPr>
            <w:tblGrid>
              <w:gridCol w:w="932"/>
              <w:gridCol w:w="4540"/>
            </w:tblGrid>
            <w:tr w:rsidR="0078739C" w:rsidRPr="0078739C" w14:paraId="1F988F8C" w14:textId="77777777" w:rsidTr="006041AD">
              <w:trPr>
                <w:trHeight w:val="143"/>
              </w:trPr>
              <w:sdt>
                <w:sdtPr>
                  <w:rPr>
                    <w:rFonts w:ascii="Calibri" w:eastAsia="Calibri" w:hAnsi="Calibri" w:cs="Calibri"/>
                    <w:lang w:eastAsia="en-CA"/>
                  </w:rPr>
                  <w:alias w:val="Yes/No/NA"/>
                  <w:tag w:val="Yes/No/NA"/>
                  <w:id w:val="-154383546"/>
                  <w:placeholder>
                    <w:docPart w:val="CEA96E50D8DE44C39526F2DB2190DD49"/>
                  </w:placeholder>
                  <w:showingPlcHdr/>
                  <w:dropDownList>
                    <w:listItem w:displayText="Choose one." w:value="Choose one."/>
                    <w:listItem w:displayText="Yes" w:value="Yes"/>
                    <w:listItem w:displayText="No" w:value="No"/>
                    <w:listItem w:displayText="NA" w:value="NA"/>
                  </w:dropDownList>
                </w:sdtPr>
                <w:sdtContent>
                  <w:tc>
                    <w:tcPr>
                      <w:tcW w:w="932" w:type="dxa"/>
                    </w:tcPr>
                    <w:p w14:paraId="5E05EF91" w14:textId="77777777" w:rsidR="0078739C" w:rsidRPr="0078739C" w:rsidRDefault="0078739C" w:rsidP="0078739C">
                      <w:pPr>
                        <w:spacing w:after="0"/>
                        <w:contextualSpacing/>
                        <w:rPr>
                          <w:rFonts w:ascii="Calibri" w:eastAsia="Calibri" w:hAnsi="Calibri" w:cs="Calibri"/>
                          <w:lang w:eastAsia="en-CA"/>
                        </w:rPr>
                      </w:pPr>
                      <w:r w:rsidRPr="0078739C">
                        <w:rPr>
                          <w:rFonts w:ascii="Calibri" w:eastAsia="Calibri" w:hAnsi="Calibri" w:cs="Times New Roman"/>
                          <w:color w:val="808080"/>
                        </w:rPr>
                        <w:t>Choose one.</w:t>
                      </w:r>
                    </w:p>
                  </w:tc>
                </w:sdtContent>
              </w:sdt>
              <w:tc>
                <w:tcPr>
                  <w:tcW w:w="4540" w:type="dxa"/>
                </w:tcPr>
                <w:p w14:paraId="24C473BB" w14:textId="77777777" w:rsidR="0078739C" w:rsidRPr="0078739C" w:rsidRDefault="0078739C" w:rsidP="0078739C">
                  <w:pPr>
                    <w:spacing w:after="0"/>
                    <w:contextualSpacing/>
                    <w:rPr>
                      <w:rFonts w:ascii="Calibri" w:eastAsia="Calibri" w:hAnsi="Calibri" w:cs="Times New Roman"/>
                      <w:lang w:eastAsia="en-CA"/>
                    </w:rPr>
                  </w:pPr>
                  <w:r w:rsidRPr="0078739C">
                    <w:rPr>
                      <w:rFonts w:ascii="Calibri" w:eastAsia="Calibri" w:hAnsi="Calibri" w:cs="Times New Roman"/>
                      <w:lang w:eastAsia="en-CA"/>
                    </w:rPr>
                    <w:t>Brief description of the purpose of the study answers the question, “Why do the study?”</w:t>
                  </w:r>
                </w:p>
              </w:tc>
            </w:tr>
            <w:tr w:rsidR="0078739C" w:rsidRPr="0078739C" w14:paraId="1A45723B" w14:textId="77777777" w:rsidTr="006041AD">
              <w:trPr>
                <w:trHeight w:val="143"/>
              </w:trPr>
              <w:tc>
                <w:tcPr>
                  <w:tcW w:w="5472" w:type="dxa"/>
                  <w:gridSpan w:val="2"/>
                </w:tcPr>
                <w:p w14:paraId="3AC7B3B1" w14:textId="77777777" w:rsidR="0078739C" w:rsidRPr="0078739C" w:rsidRDefault="0078739C" w:rsidP="0078739C">
                  <w:pPr>
                    <w:spacing w:after="0"/>
                    <w:contextualSpacing/>
                    <w:rPr>
                      <w:rFonts w:ascii="Calibri" w:eastAsia="Calibri" w:hAnsi="Calibri" w:cs="Times New Roman"/>
                      <w:lang w:eastAsia="en-CA"/>
                    </w:rPr>
                  </w:pPr>
                  <w:r w:rsidRPr="0078739C">
                    <w:rPr>
                      <w:rFonts w:ascii="Calibri" w:eastAsia="Calibri" w:hAnsi="Calibri" w:cs="Times New Roman"/>
                      <w:b/>
                      <w:lang w:eastAsia="en-CA"/>
                    </w:rPr>
                    <w:t>Comments:</w:t>
                  </w:r>
                </w:p>
              </w:tc>
            </w:tr>
            <w:tr w:rsidR="0078739C" w:rsidRPr="0078739C" w14:paraId="1C0953F6" w14:textId="77777777" w:rsidTr="006041AD">
              <w:trPr>
                <w:trHeight w:val="143"/>
              </w:trPr>
              <w:tc>
                <w:tcPr>
                  <w:tcW w:w="5472" w:type="dxa"/>
                  <w:gridSpan w:val="2"/>
                </w:tcPr>
                <w:p w14:paraId="753C0E9B" w14:textId="77777777" w:rsidR="0078739C" w:rsidRPr="0078739C" w:rsidRDefault="0078739C" w:rsidP="0078739C">
                  <w:pPr>
                    <w:spacing w:after="0"/>
                    <w:contextualSpacing/>
                    <w:rPr>
                      <w:rFonts w:ascii="Calibri" w:eastAsia="Calibri" w:hAnsi="Calibri" w:cs="Times New Roman"/>
                      <w:lang w:eastAsia="en-CA"/>
                    </w:rPr>
                  </w:pPr>
                </w:p>
              </w:tc>
            </w:tr>
          </w:tbl>
          <w:p w14:paraId="2CE6BD64" w14:textId="77777777" w:rsidR="0078739C" w:rsidRPr="0078739C" w:rsidRDefault="0078739C" w:rsidP="0078739C">
            <w:pPr>
              <w:spacing w:after="0"/>
              <w:contextualSpacing/>
              <w:rPr>
                <w:rFonts w:ascii="Calibri" w:eastAsia="Calibri" w:hAnsi="Calibri" w:cs="Times New Roman"/>
                <w:b/>
                <w:lang w:val="en-CA" w:eastAsia="en-CA"/>
              </w:rPr>
            </w:pPr>
          </w:p>
        </w:tc>
        <w:sdt>
          <w:sdtPr>
            <w:rPr>
              <w:rFonts w:ascii="Calibri" w:eastAsia="Calibri" w:hAnsi="Calibri" w:cs="Times New Roman"/>
              <w:lang w:val="en-CA"/>
            </w:rPr>
            <w:alias w:val="Assessment"/>
            <w:tag w:val="Assessment"/>
            <w:id w:val="1802105309"/>
            <w:placeholder>
              <w:docPart w:val="93411AC24B784E268E9F50A6728DFB33"/>
            </w:placeholder>
            <w:dropDownList>
              <w:listItem w:displayText="Select one" w:value="Select one"/>
              <w:listItem w:displayText="Major ethics implication" w:value="Major ethics implication"/>
              <w:listItem w:displayText="Minor ethics implication" w:value="Minor ethics implication"/>
              <w:listItem w:displayText="Suggestions only" w:value="Suggestions only"/>
              <w:listItem w:displayText="Could not assess" w:value="Could not assess"/>
              <w:listItem w:displayText="No changes needed" w:value="No changes needed"/>
            </w:dropDownList>
          </w:sdtPr>
          <w:sdtContent>
            <w:tc>
              <w:tcPr>
                <w:tcW w:w="1400" w:type="dxa"/>
                <w:shd w:val="clear" w:color="auto" w:fill="auto"/>
                <w:tcMar>
                  <w:top w:w="29" w:type="dxa"/>
                  <w:left w:w="29" w:type="dxa"/>
                  <w:bottom w:w="29" w:type="dxa"/>
                  <w:right w:w="29" w:type="dxa"/>
                </w:tcMar>
              </w:tcPr>
              <w:p w14:paraId="2AFC6192" w14:textId="77777777" w:rsidR="0078739C" w:rsidRPr="0078739C" w:rsidRDefault="0078739C" w:rsidP="0078739C">
                <w:pPr>
                  <w:spacing w:after="0" w:line="240" w:lineRule="auto"/>
                  <w:contextualSpacing/>
                  <w:rPr>
                    <w:rFonts w:ascii="Calibri" w:eastAsia="Calibri" w:hAnsi="Calibri" w:cs="Times New Roman"/>
                    <w:lang w:val="en-CA"/>
                  </w:rPr>
                </w:pPr>
                <w:r w:rsidRPr="0078739C">
                  <w:rPr>
                    <w:rFonts w:ascii="Calibri" w:eastAsia="Calibri" w:hAnsi="Calibri" w:cs="Times New Roman"/>
                    <w:lang w:val="en-CA"/>
                  </w:rPr>
                  <w:t>Select one</w:t>
                </w:r>
              </w:p>
            </w:tc>
          </w:sdtContent>
        </w:sdt>
      </w:tr>
      <w:tr w:rsidR="0078739C" w:rsidRPr="0078739C" w14:paraId="310EB2E2" w14:textId="77777777" w:rsidTr="006041AD">
        <w:tc>
          <w:tcPr>
            <w:tcW w:w="1863" w:type="dxa"/>
            <w:shd w:val="clear" w:color="auto" w:fill="auto"/>
            <w:tcMar>
              <w:top w:w="29" w:type="dxa"/>
              <w:left w:w="29" w:type="dxa"/>
              <w:bottom w:w="29" w:type="dxa"/>
              <w:right w:w="29" w:type="dxa"/>
            </w:tcMar>
          </w:tcPr>
          <w:p w14:paraId="1166C1D4" w14:textId="77777777" w:rsidR="0078739C" w:rsidRPr="0078739C" w:rsidRDefault="0078739C" w:rsidP="0078739C">
            <w:pPr>
              <w:spacing w:after="0" w:line="240" w:lineRule="auto"/>
              <w:rPr>
                <w:rFonts w:ascii="Calibri" w:eastAsia="Calibri" w:hAnsi="Calibri" w:cs="Times New Roman"/>
                <w:lang w:val="en-CA"/>
              </w:rPr>
            </w:pPr>
            <w:r w:rsidRPr="0078739C">
              <w:rPr>
                <w:rFonts w:ascii="Calibri" w:eastAsia="Calibri" w:hAnsi="Calibri" w:cs="Times New Roman"/>
                <w:lang w:val="en-CA"/>
              </w:rPr>
              <w:t>Description of the Research</w:t>
            </w:r>
          </w:p>
        </w:tc>
        <w:tc>
          <w:tcPr>
            <w:tcW w:w="1216" w:type="dxa"/>
            <w:tcMar>
              <w:top w:w="29" w:type="dxa"/>
              <w:left w:w="29" w:type="dxa"/>
              <w:bottom w:w="29" w:type="dxa"/>
              <w:right w:w="29" w:type="dxa"/>
            </w:tcMar>
          </w:tcPr>
          <w:p w14:paraId="2E268F59" w14:textId="77777777" w:rsidR="0078739C" w:rsidRPr="0078739C" w:rsidRDefault="0078739C" w:rsidP="0078739C">
            <w:pPr>
              <w:spacing w:after="0" w:line="240" w:lineRule="auto"/>
              <w:contextualSpacing/>
              <w:rPr>
                <w:rFonts w:ascii="Calibri" w:eastAsia="Calibri" w:hAnsi="Calibri" w:cs="Times New Roman"/>
                <w:lang w:val="en-CA"/>
              </w:rPr>
            </w:pPr>
            <w:r w:rsidRPr="0078739C">
              <w:rPr>
                <w:rFonts w:ascii="Calibri" w:eastAsia="Calibri" w:hAnsi="Calibri" w:cs="Times New Roman"/>
                <w:lang w:val="en-CA"/>
              </w:rPr>
              <w:t>3.2</w:t>
            </w:r>
          </w:p>
        </w:tc>
        <w:tc>
          <w:tcPr>
            <w:tcW w:w="5601" w:type="dxa"/>
            <w:shd w:val="clear" w:color="auto" w:fill="auto"/>
            <w:tcMar>
              <w:top w:w="29" w:type="dxa"/>
              <w:left w:w="29" w:type="dxa"/>
              <w:bottom w:w="29" w:type="dxa"/>
              <w:right w:w="29" w:type="dxa"/>
            </w:tcMar>
          </w:tcPr>
          <w:tbl>
            <w:tblPr>
              <w:tblStyle w:val="TableGridLight1"/>
              <w:tblW w:w="5472" w:type="dxa"/>
              <w:tblLayout w:type="fixed"/>
              <w:tblLook w:val="04A0" w:firstRow="1" w:lastRow="0" w:firstColumn="1" w:lastColumn="0" w:noHBand="0" w:noVBand="1"/>
            </w:tblPr>
            <w:tblGrid>
              <w:gridCol w:w="932"/>
              <w:gridCol w:w="4540"/>
            </w:tblGrid>
            <w:tr w:rsidR="0078739C" w:rsidRPr="0078739C" w14:paraId="7220E66E" w14:textId="77777777" w:rsidTr="006041AD">
              <w:trPr>
                <w:trHeight w:val="143"/>
              </w:trPr>
              <w:sdt>
                <w:sdtPr>
                  <w:rPr>
                    <w:rFonts w:ascii="Calibri" w:eastAsia="Calibri" w:hAnsi="Calibri" w:cs="Calibri"/>
                    <w:lang w:eastAsia="en-CA"/>
                  </w:rPr>
                  <w:alias w:val="Yes/No/NA"/>
                  <w:tag w:val="Yes/No/NA"/>
                  <w:id w:val="808364859"/>
                  <w:placeholder>
                    <w:docPart w:val="16399B701D744AF6BC1DF1E510CD72C0"/>
                  </w:placeholder>
                  <w:showingPlcHdr/>
                  <w:dropDownList>
                    <w:listItem w:displayText="Choose one." w:value="Choose one."/>
                    <w:listItem w:displayText="Yes" w:value="Yes"/>
                    <w:listItem w:displayText="No" w:value="No"/>
                    <w:listItem w:displayText="NA" w:value="NA"/>
                  </w:dropDownList>
                </w:sdtPr>
                <w:sdtContent>
                  <w:tc>
                    <w:tcPr>
                      <w:tcW w:w="932" w:type="dxa"/>
                    </w:tcPr>
                    <w:p w14:paraId="18561F0E" w14:textId="77777777" w:rsidR="0078739C" w:rsidRPr="0078739C" w:rsidRDefault="0078739C" w:rsidP="0078739C">
                      <w:pPr>
                        <w:spacing w:after="0"/>
                        <w:contextualSpacing/>
                        <w:rPr>
                          <w:rFonts w:ascii="Calibri" w:eastAsia="Calibri" w:hAnsi="Calibri" w:cs="Calibri"/>
                          <w:lang w:eastAsia="en-CA"/>
                        </w:rPr>
                      </w:pPr>
                      <w:r w:rsidRPr="0078739C">
                        <w:rPr>
                          <w:rFonts w:ascii="Calibri" w:eastAsia="Calibri" w:hAnsi="Calibri" w:cs="Times New Roman"/>
                          <w:color w:val="808080"/>
                        </w:rPr>
                        <w:t>Choose one.</w:t>
                      </w:r>
                    </w:p>
                  </w:tc>
                </w:sdtContent>
              </w:sdt>
              <w:tc>
                <w:tcPr>
                  <w:tcW w:w="4540" w:type="dxa"/>
                </w:tcPr>
                <w:p w14:paraId="3AF207C5" w14:textId="77777777" w:rsidR="0078739C" w:rsidRPr="0078739C" w:rsidRDefault="0078739C" w:rsidP="0078739C">
                  <w:pPr>
                    <w:spacing w:after="0"/>
                    <w:contextualSpacing/>
                    <w:rPr>
                      <w:rFonts w:ascii="Calibri" w:eastAsia="Calibri" w:hAnsi="Calibri" w:cs="Times New Roman"/>
                      <w:lang w:eastAsia="en-CA"/>
                    </w:rPr>
                  </w:pPr>
                  <w:r w:rsidRPr="0078739C">
                    <w:rPr>
                      <w:rFonts w:ascii="Calibri" w:eastAsia="Calibri" w:hAnsi="Calibri" w:cs="Times New Roman"/>
                      <w:lang w:eastAsia="en-CA"/>
                    </w:rPr>
                    <w:t>Answers the question, “How will the study be conducted?” (e.g. brief step-by-step description)</w:t>
                  </w:r>
                </w:p>
              </w:tc>
            </w:tr>
            <w:tr w:rsidR="0078739C" w:rsidRPr="0078739C" w14:paraId="2CE154D5" w14:textId="77777777" w:rsidTr="006041AD">
              <w:trPr>
                <w:trHeight w:val="143"/>
              </w:trPr>
              <w:sdt>
                <w:sdtPr>
                  <w:rPr>
                    <w:rFonts w:ascii="Calibri" w:eastAsia="Calibri" w:hAnsi="Calibri" w:cs="Calibri"/>
                    <w:lang w:eastAsia="en-CA"/>
                  </w:rPr>
                  <w:alias w:val="Yes/No/NA"/>
                  <w:tag w:val="Yes/No/NA"/>
                  <w:id w:val="-1283876758"/>
                  <w:placeholder>
                    <w:docPart w:val="7651D7532F4742A79F7E93F2255E1FD3"/>
                  </w:placeholder>
                  <w:showingPlcHdr/>
                  <w:dropDownList>
                    <w:listItem w:displayText="Choose one." w:value="Choose one."/>
                    <w:listItem w:displayText="Yes" w:value="Yes"/>
                    <w:listItem w:displayText="No" w:value="No"/>
                    <w:listItem w:displayText="NA" w:value="NA"/>
                  </w:dropDownList>
                </w:sdtPr>
                <w:sdtContent>
                  <w:tc>
                    <w:tcPr>
                      <w:tcW w:w="932" w:type="dxa"/>
                    </w:tcPr>
                    <w:p w14:paraId="7335104E" w14:textId="77777777" w:rsidR="0078739C" w:rsidRPr="0078739C" w:rsidRDefault="0078739C" w:rsidP="0078739C">
                      <w:pPr>
                        <w:spacing w:after="0"/>
                        <w:contextualSpacing/>
                        <w:rPr>
                          <w:rFonts w:ascii="Calibri" w:eastAsia="Calibri" w:hAnsi="Calibri" w:cs="Calibri"/>
                          <w:lang w:eastAsia="en-CA"/>
                        </w:rPr>
                      </w:pPr>
                      <w:r w:rsidRPr="0078739C">
                        <w:rPr>
                          <w:rFonts w:ascii="Calibri" w:eastAsia="Calibri" w:hAnsi="Calibri" w:cs="Times New Roman"/>
                          <w:color w:val="808080"/>
                        </w:rPr>
                        <w:t>Choose one.</w:t>
                      </w:r>
                    </w:p>
                  </w:tc>
                </w:sdtContent>
              </w:sdt>
              <w:tc>
                <w:tcPr>
                  <w:tcW w:w="4540" w:type="dxa"/>
                </w:tcPr>
                <w:p w14:paraId="55BF7466" w14:textId="77777777" w:rsidR="0078739C" w:rsidRPr="0078739C" w:rsidRDefault="0078739C" w:rsidP="0078739C">
                  <w:pPr>
                    <w:spacing w:after="0"/>
                    <w:contextualSpacing/>
                    <w:rPr>
                      <w:rFonts w:ascii="Calibri" w:eastAsia="Calibri" w:hAnsi="Calibri" w:cs="Times New Roman"/>
                      <w:lang w:eastAsia="en-CA"/>
                    </w:rPr>
                  </w:pPr>
                  <w:r w:rsidRPr="0078739C">
                    <w:rPr>
                      <w:rFonts w:ascii="Calibri" w:eastAsia="Calibri" w:hAnsi="Calibri" w:cs="Times New Roman"/>
                      <w:lang w:eastAsia="en-CA"/>
                    </w:rPr>
                    <w:t>Distinguishes between interventions/activities that are part of standard practice and those that are research, and explains any changes to standard practice/activity/treatment.</w:t>
                  </w:r>
                </w:p>
              </w:tc>
            </w:tr>
            <w:tr w:rsidR="0078739C" w:rsidRPr="0078739C" w14:paraId="4627CBCA" w14:textId="77777777" w:rsidTr="006041AD">
              <w:trPr>
                <w:trHeight w:val="143"/>
              </w:trPr>
              <w:sdt>
                <w:sdtPr>
                  <w:rPr>
                    <w:rFonts w:ascii="Calibri" w:eastAsia="Calibri" w:hAnsi="Calibri" w:cs="Calibri"/>
                    <w:lang w:eastAsia="en-CA"/>
                  </w:rPr>
                  <w:alias w:val="Yes/No/NA"/>
                  <w:tag w:val="Yes/No/NA"/>
                  <w:id w:val="1456442870"/>
                  <w:placeholder>
                    <w:docPart w:val="B3137166856D4E4CB388E13960C20520"/>
                  </w:placeholder>
                  <w:showingPlcHdr/>
                  <w:dropDownList>
                    <w:listItem w:displayText="Choose one." w:value="Choose one."/>
                    <w:listItem w:displayText="Yes" w:value="Yes"/>
                    <w:listItem w:displayText="No" w:value="No"/>
                    <w:listItem w:displayText="NA" w:value="NA"/>
                  </w:dropDownList>
                </w:sdtPr>
                <w:sdtContent>
                  <w:tc>
                    <w:tcPr>
                      <w:tcW w:w="932" w:type="dxa"/>
                    </w:tcPr>
                    <w:p w14:paraId="5B8038CF" w14:textId="77777777" w:rsidR="0078739C" w:rsidRPr="0078739C" w:rsidRDefault="0078739C" w:rsidP="0078739C">
                      <w:pPr>
                        <w:spacing w:after="0"/>
                        <w:contextualSpacing/>
                        <w:rPr>
                          <w:rFonts w:ascii="Calibri" w:eastAsia="Calibri" w:hAnsi="Calibri" w:cs="Calibri"/>
                          <w:lang w:eastAsia="en-CA"/>
                        </w:rPr>
                      </w:pPr>
                      <w:r w:rsidRPr="0078739C">
                        <w:rPr>
                          <w:rFonts w:ascii="Calibri" w:eastAsia="Calibri" w:hAnsi="Calibri" w:cs="Times New Roman"/>
                          <w:color w:val="808080"/>
                        </w:rPr>
                        <w:t>Choose one.</w:t>
                      </w:r>
                    </w:p>
                  </w:tc>
                </w:sdtContent>
              </w:sdt>
              <w:tc>
                <w:tcPr>
                  <w:tcW w:w="4540" w:type="dxa"/>
                </w:tcPr>
                <w:p w14:paraId="61103756" w14:textId="77777777" w:rsidR="0078739C" w:rsidRPr="0078739C" w:rsidRDefault="0078739C" w:rsidP="0078739C">
                  <w:pPr>
                    <w:spacing w:after="0"/>
                    <w:contextualSpacing/>
                    <w:rPr>
                      <w:rFonts w:ascii="Calibri" w:eastAsia="Calibri" w:hAnsi="Calibri" w:cs="Times New Roman"/>
                      <w:lang w:eastAsia="en-CA"/>
                    </w:rPr>
                  </w:pPr>
                  <w:r w:rsidRPr="0078739C">
                    <w:rPr>
                      <w:rFonts w:ascii="Calibri" w:eastAsia="Calibri" w:hAnsi="Calibri" w:cs="Times New Roman"/>
                      <w:lang w:eastAsia="en-CA"/>
                    </w:rPr>
                    <w:t>Answers the question, “How will the participants be involved?” The participant’s role is completely and clearly outlined</w:t>
                  </w:r>
                </w:p>
              </w:tc>
            </w:tr>
            <w:tr w:rsidR="0078739C" w:rsidRPr="0078739C" w14:paraId="5579A156" w14:textId="77777777" w:rsidTr="006041AD">
              <w:trPr>
                <w:trHeight w:val="143"/>
              </w:trPr>
              <w:sdt>
                <w:sdtPr>
                  <w:rPr>
                    <w:rFonts w:ascii="Calibri" w:eastAsia="Calibri" w:hAnsi="Calibri" w:cs="Calibri"/>
                    <w:lang w:eastAsia="en-CA"/>
                  </w:rPr>
                  <w:alias w:val="Yes/No/NA"/>
                  <w:tag w:val="Yes/No/NA"/>
                  <w:id w:val="-1860578322"/>
                  <w:placeholder>
                    <w:docPart w:val="BD5D9C0BA0F749339902388E87C7CB1E"/>
                  </w:placeholder>
                  <w:showingPlcHdr/>
                  <w:dropDownList>
                    <w:listItem w:displayText="Choose one." w:value="Choose one."/>
                    <w:listItem w:displayText="Yes" w:value="Yes"/>
                    <w:listItem w:displayText="No" w:value="No"/>
                    <w:listItem w:displayText="NA" w:value="NA"/>
                  </w:dropDownList>
                </w:sdtPr>
                <w:sdtContent>
                  <w:tc>
                    <w:tcPr>
                      <w:tcW w:w="932" w:type="dxa"/>
                    </w:tcPr>
                    <w:p w14:paraId="7FC1CD49" w14:textId="77777777" w:rsidR="0078739C" w:rsidRPr="0078739C" w:rsidRDefault="0078739C" w:rsidP="0078739C">
                      <w:pPr>
                        <w:spacing w:after="0"/>
                        <w:contextualSpacing/>
                        <w:rPr>
                          <w:rFonts w:ascii="Calibri" w:eastAsia="Calibri" w:hAnsi="Calibri" w:cs="Calibri"/>
                          <w:lang w:eastAsia="en-CA"/>
                        </w:rPr>
                      </w:pPr>
                      <w:r w:rsidRPr="0078739C">
                        <w:rPr>
                          <w:rFonts w:ascii="Calibri" w:eastAsia="Calibri" w:hAnsi="Calibri" w:cs="Times New Roman"/>
                          <w:color w:val="808080"/>
                        </w:rPr>
                        <w:t>Choose one.</w:t>
                      </w:r>
                    </w:p>
                  </w:tc>
                </w:sdtContent>
              </w:sdt>
              <w:tc>
                <w:tcPr>
                  <w:tcW w:w="4540" w:type="dxa"/>
                </w:tcPr>
                <w:p w14:paraId="48ED5F9B" w14:textId="77777777" w:rsidR="0078739C" w:rsidRPr="0078739C" w:rsidRDefault="0078739C" w:rsidP="0078739C">
                  <w:pPr>
                    <w:spacing w:after="0"/>
                    <w:contextualSpacing/>
                    <w:rPr>
                      <w:rFonts w:ascii="Calibri" w:eastAsia="Calibri" w:hAnsi="Calibri" w:cs="Times New Roman"/>
                      <w:lang w:eastAsia="en-CA"/>
                    </w:rPr>
                  </w:pPr>
                  <w:r w:rsidRPr="0078739C">
                    <w:rPr>
                      <w:rFonts w:ascii="Calibri" w:eastAsia="Calibri" w:hAnsi="Calibri" w:cs="Times New Roman"/>
                      <w:lang w:eastAsia="en-CA"/>
                    </w:rPr>
                    <w:t>Explains any specific testing, questionnaires, interviews, observation or other data collection, including frequency of data collection and duration of study</w:t>
                  </w:r>
                </w:p>
              </w:tc>
            </w:tr>
            <w:tr w:rsidR="0078739C" w:rsidRPr="0078739C" w14:paraId="1C7F7AEC" w14:textId="77777777" w:rsidTr="006041AD">
              <w:trPr>
                <w:trHeight w:val="143"/>
              </w:trPr>
              <w:sdt>
                <w:sdtPr>
                  <w:rPr>
                    <w:rFonts w:ascii="Calibri" w:eastAsia="Calibri" w:hAnsi="Calibri" w:cs="Calibri"/>
                    <w:lang w:eastAsia="en-CA"/>
                  </w:rPr>
                  <w:alias w:val="Yes/No/NA"/>
                  <w:tag w:val="Yes/No/NA"/>
                  <w:id w:val="-800460761"/>
                  <w:placeholder>
                    <w:docPart w:val="323388C776E64690B182EB853D9B2B57"/>
                  </w:placeholder>
                  <w:showingPlcHdr/>
                  <w:dropDownList>
                    <w:listItem w:displayText="Choose one." w:value="Choose one."/>
                    <w:listItem w:displayText="Yes" w:value="Yes"/>
                    <w:listItem w:displayText="No" w:value="No"/>
                    <w:listItem w:displayText="NA" w:value="NA"/>
                  </w:dropDownList>
                </w:sdtPr>
                <w:sdtContent>
                  <w:tc>
                    <w:tcPr>
                      <w:tcW w:w="932" w:type="dxa"/>
                    </w:tcPr>
                    <w:p w14:paraId="362F4CE4" w14:textId="77777777" w:rsidR="0078739C" w:rsidRPr="0078739C" w:rsidRDefault="0078739C" w:rsidP="0078739C">
                      <w:pPr>
                        <w:spacing w:after="0"/>
                        <w:contextualSpacing/>
                        <w:rPr>
                          <w:rFonts w:ascii="Calibri" w:eastAsia="Calibri" w:hAnsi="Calibri" w:cs="Calibri"/>
                          <w:lang w:eastAsia="en-CA"/>
                        </w:rPr>
                      </w:pPr>
                      <w:r w:rsidRPr="0078739C">
                        <w:rPr>
                          <w:rFonts w:ascii="Calibri" w:eastAsia="Calibri" w:hAnsi="Calibri" w:cs="Times New Roman"/>
                          <w:color w:val="808080"/>
                        </w:rPr>
                        <w:t>Choose one.</w:t>
                      </w:r>
                    </w:p>
                  </w:tc>
                </w:sdtContent>
              </w:sdt>
              <w:tc>
                <w:tcPr>
                  <w:tcW w:w="4540" w:type="dxa"/>
                </w:tcPr>
                <w:p w14:paraId="4FA588D7" w14:textId="77777777" w:rsidR="0078739C" w:rsidRPr="0078739C" w:rsidRDefault="0078739C" w:rsidP="0078739C">
                  <w:pPr>
                    <w:spacing w:after="0"/>
                    <w:contextualSpacing/>
                    <w:rPr>
                      <w:rFonts w:ascii="Calibri" w:eastAsia="Calibri" w:hAnsi="Calibri" w:cs="Times New Roman"/>
                      <w:lang w:eastAsia="en-CA"/>
                    </w:rPr>
                  </w:pPr>
                  <w:r w:rsidRPr="0078739C">
                    <w:rPr>
                      <w:rFonts w:ascii="Calibri" w:eastAsia="Calibri" w:hAnsi="Calibri" w:cs="Times New Roman"/>
                      <w:lang w:eastAsia="en-CA"/>
                    </w:rPr>
                    <w:t>Explains randomization or sequential assignment</w:t>
                  </w:r>
                </w:p>
              </w:tc>
            </w:tr>
            <w:tr w:rsidR="0078739C" w:rsidRPr="0078739C" w14:paraId="0145BFF8" w14:textId="77777777" w:rsidTr="006041AD">
              <w:trPr>
                <w:trHeight w:val="143"/>
              </w:trPr>
              <w:sdt>
                <w:sdtPr>
                  <w:rPr>
                    <w:rFonts w:ascii="Calibri" w:eastAsia="Calibri" w:hAnsi="Calibri" w:cs="Calibri"/>
                    <w:lang w:eastAsia="en-CA"/>
                  </w:rPr>
                  <w:alias w:val="Yes/No/NA"/>
                  <w:tag w:val="Yes/No/NA"/>
                  <w:id w:val="1832637363"/>
                  <w:placeholder>
                    <w:docPart w:val="3D9562B597F14C07AA843DD87273454F"/>
                  </w:placeholder>
                  <w:showingPlcHdr/>
                  <w:dropDownList>
                    <w:listItem w:displayText="Choose one." w:value="Choose one."/>
                    <w:listItem w:displayText="Yes" w:value="Yes"/>
                    <w:listItem w:displayText="No" w:value="No"/>
                    <w:listItem w:displayText="NA" w:value="NA"/>
                  </w:dropDownList>
                </w:sdtPr>
                <w:sdtContent>
                  <w:tc>
                    <w:tcPr>
                      <w:tcW w:w="932" w:type="dxa"/>
                    </w:tcPr>
                    <w:p w14:paraId="619B68E7" w14:textId="77777777" w:rsidR="0078739C" w:rsidRPr="0078739C" w:rsidRDefault="0078739C" w:rsidP="0078739C">
                      <w:pPr>
                        <w:spacing w:after="0"/>
                        <w:contextualSpacing/>
                        <w:rPr>
                          <w:rFonts w:ascii="Calibri" w:eastAsia="Calibri" w:hAnsi="Calibri" w:cs="Calibri"/>
                          <w:lang w:eastAsia="en-CA"/>
                        </w:rPr>
                      </w:pPr>
                      <w:r w:rsidRPr="0078739C">
                        <w:rPr>
                          <w:rFonts w:ascii="Calibri" w:eastAsia="Calibri" w:hAnsi="Calibri" w:cs="Times New Roman"/>
                          <w:color w:val="808080"/>
                        </w:rPr>
                        <w:t>Choose one.</w:t>
                      </w:r>
                    </w:p>
                  </w:tc>
                </w:sdtContent>
              </w:sdt>
              <w:tc>
                <w:tcPr>
                  <w:tcW w:w="4540" w:type="dxa"/>
                </w:tcPr>
                <w:p w14:paraId="22145676" w14:textId="77777777" w:rsidR="0078739C" w:rsidRPr="0078739C" w:rsidRDefault="0078739C" w:rsidP="0078739C">
                  <w:pPr>
                    <w:spacing w:after="0"/>
                    <w:contextualSpacing/>
                    <w:rPr>
                      <w:rFonts w:ascii="Calibri" w:eastAsia="Calibri" w:hAnsi="Calibri" w:cs="Times New Roman"/>
                      <w:lang w:eastAsia="en-CA"/>
                    </w:rPr>
                  </w:pPr>
                  <w:r w:rsidRPr="0078739C">
                    <w:rPr>
                      <w:rFonts w:ascii="Calibri" w:eastAsia="Calibri" w:hAnsi="Calibri" w:cs="Times New Roman"/>
                      <w:lang w:eastAsia="en-CA"/>
                    </w:rPr>
                    <w:t>Describes what sort of information will be collected from participants and why</w:t>
                  </w:r>
                </w:p>
              </w:tc>
            </w:tr>
            <w:tr w:rsidR="0078739C" w:rsidRPr="0078739C" w14:paraId="7A225E7F" w14:textId="77777777" w:rsidTr="006041AD">
              <w:trPr>
                <w:trHeight w:val="143"/>
              </w:trPr>
              <w:sdt>
                <w:sdtPr>
                  <w:rPr>
                    <w:rFonts w:ascii="Calibri" w:eastAsia="Calibri" w:hAnsi="Calibri" w:cs="Calibri"/>
                    <w:lang w:eastAsia="en-CA"/>
                  </w:rPr>
                  <w:alias w:val="Yes/No/NA"/>
                  <w:tag w:val="Yes/No/NA"/>
                  <w:id w:val="266585687"/>
                  <w:placeholder>
                    <w:docPart w:val="E10408CFFABD4D869D2CF804E5CB4840"/>
                  </w:placeholder>
                  <w:showingPlcHdr/>
                  <w:dropDownList>
                    <w:listItem w:displayText="Choose one." w:value="Choose one."/>
                    <w:listItem w:displayText="Yes" w:value="Yes"/>
                    <w:listItem w:displayText="No" w:value="No"/>
                    <w:listItem w:displayText="NA" w:value="NA"/>
                  </w:dropDownList>
                </w:sdtPr>
                <w:sdtContent>
                  <w:tc>
                    <w:tcPr>
                      <w:tcW w:w="932" w:type="dxa"/>
                    </w:tcPr>
                    <w:p w14:paraId="6BE22B10" w14:textId="77777777" w:rsidR="0078739C" w:rsidRPr="0078739C" w:rsidRDefault="0078739C" w:rsidP="0078739C">
                      <w:pPr>
                        <w:spacing w:after="0"/>
                        <w:contextualSpacing/>
                        <w:rPr>
                          <w:rFonts w:ascii="Calibri" w:eastAsia="Calibri" w:hAnsi="Calibri" w:cs="Calibri"/>
                          <w:lang w:eastAsia="en-CA"/>
                        </w:rPr>
                      </w:pPr>
                      <w:r w:rsidRPr="0078739C">
                        <w:rPr>
                          <w:rFonts w:ascii="Calibri" w:eastAsia="Calibri" w:hAnsi="Calibri" w:cs="Times New Roman"/>
                          <w:color w:val="808080"/>
                        </w:rPr>
                        <w:t>Choose one.</w:t>
                      </w:r>
                    </w:p>
                  </w:tc>
                </w:sdtContent>
              </w:sdt>
              <w:tc>
                <w:tcPr>
                  <w:tcW w:w="4540" w:type="dxa"/>
                </w:tcPr>
                <w:p w14:paraId="5E9AF7D4" w14:textId="77777777" w:rsidR="0078739C" w:rsidRPr="0078739C" w:rsidRDefault="0078739C" w:rsidP="0078739C">
                  <w:pPr>
                    <w:spacing w:after="0"/>
                    <w:contextualSpacing/>
                    <w:rPr>
                      <w:rFonts w:ascii="Calibri" w:eastAsia="Calibri" w:hAnsi="Calibri" w:cs="Times New Roman"/>
                      <w:lang w:eastAsia="en-CA"/>
                    </w:rPr>
                  </w:pPr>
                  <w:r w:rsidRPr="0078739C">
                    <w:rPr>
                      <w:rFonts w:ascii="Calibri" w:eastAsia="Calibri" w:hAnsi="Calibri" w:cs="Times New Roman"/>
                      <w:lang w:eastAsia="en-CA"/>
                    </w:rPr>
                    <w:t>Includes statement that participants have the choice to leave any questions unanswered or to withdraw from the study at any time</w:t>
                  </w:r>
                </w:p>
              </w:tc>
            </w:tr>
            <w:tr w:rsidR="0078739C" w:rsidRPr="0078739C" w14:paraId="2F088173" w14:textId="77777777" w:rsidTr="006041AD">
              <w:trPr>
                <w:trHeight w:val="143"/>
              </w:trPr>
              <w:sdt>
                <w:sdtPr>
                  <w:rPr>
                    <w:rFonts w:ascii="Calibri" w:eastAsia="Calibri" w:hAnsi="Calibri" w:cs="Calibri"/>
                    <w:lang w:eastAsia="en-CA"/>
                  </w:rPr>
                  <w:alias w:val="Yes/No/NA"/>
                  <w:tag w:val="Yes/No/NA"/>
                  <w:id w:val="-981377999"/>
                  <w:placeholder>
                    <w:docPart w:val="49825F5614D349EDB7AB6824C5A3C944"/>
                  </w:placeholder>
                  <w:showingPlcHdr/>
                  <w:dropDownList>
                    <w:listItem w:displayText="Choose one." w:value="Choose one."/>
                    <w:listItem w:displayText="Yes" w:value="Yes"/>
                    <w:listItem w:displayText="No" w:value="No"/>
                    <w:listItem w:displayText="NA" w:value="NA"/>
                  </w:dropDownList>
                </w:sdtPr>
                <w:sdtContent>
                  <w:tc>
                    <w:tcPr>
                      <w:tcW w:w="932" w:type="dxa"/>
                    </w:tcPr>
                    <w:p w14:paraId="13903037" w14:textId="77777777" w:rsidR="0078739C" w:rsidRPr="0078739C" w:rsidRDefault="0078739C" w:rsidP="0078739C">
                      <w:pPr>
                        <w:spacing w:after="0"/>
                        <w:contextualSpacing/>
                        <w:rPr>
                          <w:rFonts w:ascii="Calibri" w:eastAsia="Calibri" w:hAnsi="Calibri" w:cs="Calibri"/>
                          <w:lang w:eastAsia="en-CA"/>
                        </w:rPr>
                      </w:pPr>
                      <w:r w:rsidRPr="0078739C">
                        <w:rPr>
                          <w:rFonts w:ascii="Calibri" w:eastAsia="Calibri" w:hAnsi="Calibri" w:cs="Times New Roman"/>
                          <w:color w:val="808080"/>
                        </w:rPr>
                        <w:t>Choose one.</w:t>
                      </w:r>
                    </w:p>
                  </w:tc>
                </w:sdtContent>
              </w:sdt>
              <w:tc>
                <w:tcPr>
                  <w:tcW w:w="4540" w:type="dxa"/>
                </w:tcPr>
                <w:p w14:paraId="1D966E0C" w14:textId="77777777" w:rsidR="0078739C" w:rsidRPr="0078739C" w:rsidRDefault="0078739C" w:rsidP="0078739C">
                  <w:pPr>
                    <w:spacing w:after="0"/>
                    <w:contextualSpacing/>
                    <w:rPr>
                      <w:rFonts w:ascii="Calibri" w:eastAsia="Calibri" w:hAnsi="Calibri" w:cs="Times New Roman"/>
                      <w:lang w:eastAsia="en-CA"/>
                    </w:rPr>
                  </w:pPr>
                  <w:r w:rsidRPr="0078739C">
                    <w:rPr>
                      <w:rFonts w:ascii="Calibri" w:eastAsia="Calibri" w:hAnsi="Calibri" w:cs="Times New Roman"/>
                      <w:lang w:eastAsia="en-CA"/>
                    </w:rPr>
                    <w:t>Provides deadlines for withdrawal in order to have their data removed from the research</w:t>
                  </w:r>
                </w:p>
              </w:tc>
            </w:tr>
            <w:tr w:rsidR="0078739C" w:rsidRPr="0078739C" w14:paraId="03FD4836" w14:textId="77777777" w:rsidTr="006041AD">
              <w:trPr>
                <w:trHeight w:val="143"/>
              </w:trPr>
              <w:sdt>
                <w:sdtPr>
                  <w:rPr>
                    <w:rFonts w:ascii="Calibri" w:eastAsia="Calibri" w:hAnsi="Calibri" w:cs="Calibri"/>
                    <w:lang w:eastAsia="en-CA"/>
                  </w:rPr>
                  <w:alias w:val="Yes/No/NA"/>
                  <w:tag w:val="Yes/No/NA"/>
                  <w:id w:val="84652193"/>
                  <w:placeholder>
                    <w:docPart w:val="E54F4B4CBC84403099EFA1722D01D650"/>
                  </w:placeholder>
                  <w:showingPlcHdr/>
                  <w:dropDownList>
                    <w:listItem w:displayText="Choose one." w:value="Choose one."/>
                    <w:listItem w:displayText="Yes" w:value="Yes"/>
                    <w:listItem w:displayText="No" w:value="No"/>
                    <w:listItem w:displayText="NA" w:value="NA"/>
                  </w:dropDownList>
                </w:sdtPr>
                <w:sdtContent>
                  <w:tc>
                    <w:tcPr>
                      <w:tcW w:w="932" w:type="dxa"/>
                    </w:tcPr>
                    <w:p w14:paraId="745AF05E" w14:textId="77777777" w:rsidR="0078739C" w:rsidRPr="0078739C" w:rsidRDefault="0078739C" w:rsidP="0078739C">
                      <w:pPr>
                        <w:spacing w:after="0"/>
                        <w:contextualSpacing/>
                        <w:rPr>
                          <w:rFonts w:ascii="Calibri" w:eastAsia="Calibri" w:hAnsi="Calibri" w:cs="Calibri"/>
                          <w:lang w:eastAsia="en-CA"/>
                        </w:rPr>
                      </w:pPr>
                      <w:r w:rsidRPr="0078739C">
                        <w:rPr>
                          <w:rFonts w:ascii="Calibri" w:eastAsia="Calibri" w:hAnsi="Calibri" w:cs="Times New Roman"/>
                          <w:color w:val="808080"/>
                        </w:rPr>
                        <w:t>Choose one.</w:t>
                      </w:r>
                    </w:p>
                  </w:tc>
                </w:sdtContent>
              </w:sdt>
              <w:tc>
                <w:tcPr>
                  <w:tcW w:w="4540" w:type="dxa"/>
                </w:tcPr>
                <w:p w14:paraId="5FC42CF3" w14:textId="77777777" w:rsidR="0078739C" w:rsidRPr="0078739C" w:rsidRDefault="0078739C" w:rsidP="0078739C">
                  <w:pPr>
                    <w:spacing w:after="0"/>
                    <w:contextualSpacing/>
                    <w:rPr>
                      <w:rFonts w:ascii="Calibri" w:eastAsia="Calibri" w:hAnsi="Calibri" w:cs="Times New Roman"/>
                      <w:lang w:eastAsia="en-CA"/>
                    </w:rPr>
                  </w:pPr>
                  <w:r w:rsidRPr="0078739C">
                    <w:rPr>
                      <w:rFonts w:ascii="Calibri" w:eastAsia="Calibri" w:hAnsi="Calibri" w:cs="Times New Roman"/>
                      <w:lang w:eastAsia="en-CA"/>
                    </w:rPr>
                    <w:t>Gives estimated time needed to complete surveys, interviews, focus groups, etc.</w:t>
                  </w:r>
                </w:p>
              </w:tc>
            </w:tr>
            <w:tr w:rsidR="0078739C" w:rsidRPr="0078739C" w14:paraId="6922C215" w14:textId="77777777" w:rsidTr="006041AD">
              <w:trPr>
                <w:trHeight w:val="143"/>
              </w:trPr>
              <w:sdt>
                <w:sdtPr>
                  <w:rPr>
                    <w:rFonts w:ascii="Calibri" w:eastAsia="Calibri" w:hAnsi="Calibri" w:cs="Calibri"/>
                    <w:lang w:eastAsia="en-CA"/>
                  </w:rPr>
                  <w:alias w:val="Yes/No/NA"/>
                  <w:tag w:val="Yes/No/NA"/>
                  <w:id w:val="885074571"/>
                  <w:placeholder>
                    <w:docPart w:val="C0FA1CDB3B2542DE83FE037FC4E75589"/>
                  </w:placeholder>
                  <w:showingPlcHdr/>
                  <w:dropDownList>
                    <w:listItem w:displayText="Choose one." w:value="Choose one."/>
                    <w:listItem w:displayText="Yes" w:value="Yes"/>
                    <w:listItem w:displayText="No" w:value="No"/>
                    <w:listItem w:displayText="NA" w:value="NA"/>
                  </w:dropDownList>
                </w:sdtPr>
                <w:sdtContent>
                  <w:tc>
                    <w:tcPr>
                      <w:tcW w:w="932" w:type="dxa"/>
                    </w:tcPr>
                    <w:p w14:paraId="26C8029B" w14:textId="77777777" w:rsidR="0078739C" w:rsidRPr="0078739C" w:rsidRDefault="0078739C" w:rsidP="0078739C">
                      <w:pPr>
                        <w:spacing w:after="0"/>
                        <w:contextualSpacing/>
                        <w:rPr>
                          <w:rFonts w:ascii="Calibri" w:eastAsia="Calibri" w:hAnsi="Calibri" w:cs="Calibri"/>
                          <w:lang w:eastAsia="en-CA"/>
                        </w:rPr>
                      </w:pPr>
                      <w:r w:rsidRPr="0078739C">
                        <w:rPr>
                          <w:rFonts w:ascii="Calibri" w:eastAsia="Calibri" w:hAnsi="Calibri" w:cs="Times New Roman"/>
                          <w:color w:val="808080"/>
                        </w:rPr>
                        <w:t>Choose one.</w:t>
                      </w:r>
                    </w:p>
                  </w:tc>
                </w:sdtContent>
              </w:sdt>
              <w:tc>
                <w:tcPr>
                  <w:tcW w:w="4540" w:type="dxa"/>
                </w:tcPr>
                <w:p w14:paraId="6218B69E" w14:textId="77777777" w:rsidR="0078739C" w:rsidRPr="0078739C" w:rsidRDefault="0078739C" w:rsidP="0078739C">
                  <w:pPr>
                    <w:spacing w:after="0"/>
                    <w:contextualSpacing/>
                    <w:rPr>
                      <w:rFonts w:ascii="Calibri" w:eastAsia="Calibri" w:hAnsi="Calibri" w:cs="Times New Roman"/>
                      <w:lang w:eastAsia="en-CA"/>
                    </w:rPr>
                  </w:pPr>
                  <w:r w:rsidRPr="0078739C">
                    <w:rPr>
                      <w:rFonts w:ascii="Calibri" w:eastAsia="Calibri" w:hAnsi="Calibri" w:cs="Times New Roman"/>
                      <w:lang w:eastAsia="en-CA"/>
                    </w:rPr>
                    <w:t>For focus groups, includes caution regarding the limit on confidentiality</w:t>
                  </w:r>
                </w:p>
              </w:tc>
            </w:tr>
            <w:tr w:rsidR="0078739C" w:rsidRPr="0078739C" w14:paraId="77FDBC01" w14:textId="77777777" w:rsidTr="006041AD">
              <w:trPr>
                <w:trHeight w:val="143"/>
              </w:trPr>
              <w:sdt>
                <w:sdtPr>
                  <w:rPr>
                    <w:rFonts w:ascii="Calibri" w:eastAsia="Calibri" w:hAnsi="Calibri" w:cs="Calibri"/>
                    <w:lang w:eastAsia="en-CA"/>
                  </w:rPr>
                  <w:alias w:val="Yes/No/NA"/>
                  <w:tag w:val="Yes/No/NA"/>
                  <w:id w:val="864402370"/>
                  <w:placeholder>
                    <w:docPart w:val="83AE2B1C3A8749AE86D924370457AB83"/>
                  </w:placeholder>
                  <w:showingPlcHdr/>
                  <w:dropDownList>
                    <w:listItem w:displayText="Choose one." w:value="Choose one."/>
                    <w:listItem w:displayText="Yes" w:value="Yes"/>
                    <w:listItem w:displayText="No" w:value="No"/>
                    <w:listItem w:displayText="NA" w:value="NA"/>
                  </w:dropDownList>
                </w:sdtPr>
                <w:sdtContent>
                  <w:tc>
                    <w:tcPr>
                      <w:tcW w:w="932" w:type="dxa"/>
                    </w:tcPr>
                    <w:p w14:paraId="757C950A" w14:textId="77777777" w:rsidR="0078739C" w:rsidRPr="0078739C" w:rsidRDefault="0078739C" w:rsidP="0078739C">
                      <w:pPr>
                        <w:spacing w:after="0"/>
                        <w:contextualSpacing/>
                        <w:rPr>
                          <w:rFonts w:ascii="Calibri" w:eastAsia="Calibri" w:hAnsi="Calibri" w:cs="Calibri"/>
                          <w:lang w:eastAsia="en-CA"/>
                        </w:rPr>
                      </w:pPr>
                      <w:r w:rsidRPr="0078739C">
                        <w:rPr>
                          <w:rFonts w:ascii="Calibri" w:eastAsia="Calibri" w:hAnsi="Calibri" w:cs="Times New Roman"/>
                          <w:color w:val="808080"/>
                        </w:rPr>
                        <w:t>Choose one.</w:t>
                      </w:r>
                    </w:p>
                  </w:tc>
                </w:sdtContent>
              </w:sdt>
              <w:tc>
                <w:tcPr>
                  <w:tcW w:w="4540" w:type="dxa"/>
                </w:tcPr>
                <w:p w14:paraId="476E92AC" w14:textId="77777777" w:rsidR="0078739C" w:rsidRPr="0078739C" w:rsidRDefault="0078739C" w:rsidP="0078739C">
                  <w:pPr>
                    <w:spacing w:after="0"/>
                    <w:contextualSpacing/>
                    <w:rPr>
                      <w:rFonts w:ascii="Calibri" w:eastAsia="Calibri" w:hAnsi="Calibri" w:cs="Times New Roman"/>
                      <w:lang w:eastAsia="en-CA"/>
                    </w:rPr>
                  </w:pPr>
                  <w:r w:rsidRPr="0078739C">
                    <w:rPr>
                      <w:rFonts w:ascii="Calibri" w:eastAsia="Calibri" w:hAnsi="Calibri" w:cs="Times New Roman"/>
                      <w:lang w:eastAsia="en-CA"/>
                    </w:rPr>
                    <w:t>Explains any future use of data/samples and when they’ll be destroyed</w:t>
                  </w:r>
                </w:p>
              </w:tc>
            </w:tr>
            <w:tr w:rsidR="0078739C" w:rsidRPr="0078739C" w14:paraId="2E952D64" w14:textId="77777777" w:rsidTr="006041AD">
              <w:trPr>
                <w:trHeight w:val="143"/>
              </w:trPr>
              <w:tc>
                <w:tcPr>
                  <w:tcW w:w="5472" w:type="dxa"/>
                  <w:gridSpan w:val="2"/>
                </w:tcPr>
                <w:p w14:paraId="5C22654D" w14:textId="77777777" w:rsidR="0078739C" w:rsidRPr="0078739C" w:rsidRDefault="0078739C" w:rsidP="0078739C">
                  <w:pPr>
                    <w:spacing w:after="0"/>
                    <w:contextualSpacing/>
                    <w:rPr>
                      <w:rFonts w:ascii="Calibri" w:eastAsia="Calibri" w:hAnsi="Calibri" w:cs="Times New Roman"/>
                      <w:b/>
                      <w:lang w:eastAsia="en-CA"/>
                    </w:rPr>
                  </w:pPr>
                  <w:r w:rsidRPr="0078739C">
                    <w:rPr>
                      <w:rFonts w:ascii="Calibri" w:eastAsia="Calibri" w:hAnsi="Calibri" w:cs="Times New Roman"/>
                      <w:b/>
                      <w:lang w:eastAsia="en-CA"/>
                    </w:rPr>
                    <w:t>Comments:</w:t>
                  </w:r>
                </w:p>
              </w:tc>
            </w:tr>
            <w:tr w:rsidR="0078739C" w:rsidRPr="0078739C" w14:paraId="5AA72053" w14:textId="77777777" w:rsidTr="006041AD">
              <w:trPr>
                <w:trHeight w:val="143"/>
              </w:trPr>
              <w:tc>
                <w:tcPr>
                  <w:tcW w:w="5472" w:type="dxa"/>
                  <w:gridSpan w:val="2"/>
                </w:tcPr>
                <w:p w14:paraId="2BFB16D1" w14:textId="77777777" w:rsidR="0078739C" w:rsidRPr="0078739C" w:rsidRDefault="0078739C" w:rsidP="0078739C">
                  <w:pPr>
                    <w:spacing w:after="0"/>
                    <w:contextualSpacing/>
                    <w:rPr>
                      <w:rFonts w:ascii="Calibri" w:eastAsia="Calibri" w:hAnsi="Calibri" w:cs="Times New Roman"/>
                      <w:lang w:eastAsia="en-CA"/>
                    </w:rPr>
                  </w:pPr>
                </w:p>
              </w:tc>
            </w:tr>
          </w:tbl>
          <w:p w14:paraId="588FE62B" w14:textId="77777777" w:rsidR="0078739C" w:rsidRPr="0078739C" w:rsidRDefault="0078739C" w:rsidP="0078739C">
            <w:pPr>
              <w:spacing w:after="0"/>
              <w:contextualSpacing/>
              <w:rPr>
                <w:rFonts w:ascii="Calibri" w:eastAsia="Calibri" w:hAnsi="Calibri" w:cs="Times New Roman"/>
                <w:b/>
                <w:lang w:val="en-CA" w:eastAsia="en-CA"/>
              </w:rPr>
            </w:pPr>
          </w:p>
        </w:tc>
        <w:sdt>
          <w:sdtPr>
            <w:rPr>
              <w:rFonts w:ascii="Calibri" w:eastAsia="Calibri" w:hAnsi="Calibri" w:cs="Times New Roman"/>
              <w:lang w:val="en-CA"/>
            </w:rPr>
            <w:alias w:val="Assessment"/>
            <w:tag w:val="Assessment"/>
            <w:id w:val="1974638296"/>
            <w:placeholder>
              <w:docPart w:val="C08BF283C140436888B3DDB7CC4F36BB"/>
            </w:placeholder>
            <w:dropDownList>
              <w:listItem w:displayText="Select one" w:value="Select one"/>
              <w:listItem w:displayText="Major ethics implication" w:value="Major ethics implication"/>
              <w:listItem w:displayText="Minor ethics implication" w:value="Minor ethics implication"/>
              <w:listItem w:displayText="Suggestions only" w:value="Suggestions only"/>
              <w:listItem w:displayText="Could not assess" w:value="Could not assess"/>
              <w:listItem w:displayText="No changes needed" w:value="No changes needed"/>
            </w:dropDownList>
          </w:sdtPr>
          <w:sdtContent>
            <w:tc>
              <w:tcPr>
                <w:tcW w:w="1400" w:type="dxa"/>
                <w:shd w:val="clear" w:color="auto" w:fill="auto"/>
                <w:tcMar>
                  <w:top w:w="29" w:type="dxa"/>
                  <w:left w:w="29" w:type="dxa"/>
                  <w:bottom w:w="29" w:type="dxa"/>
                  <w:right w:w="29" w:type="dxa"/>
                </w:tcMar>
              </w:tcPr>
              <w:p w14:paraId="237DED8B" w14:textId="77777777" w:rsidR="0078739C" w:rsidRPr="0078739C" w:rsidRDefault="0078739C" w:rsidP="0078739C">
                <w:pPr>
                  <w:spacing w:after="0" w:line="240" w:lineRule="auto"/>
                  <w:contextualSpacing/>
                  <w:rPr>
                    <w:rFonts w:ascii="Calibri" w:eastAsia="Calibri" w:hAnsi="Calibri" w:cs="Times New Roman"/>
                    <w:lang w:val="en-CA"/>
                  </w:rPr>
                </w:pPr>
                <w:r w:rsidRPr="0078739C">
                  <w:rPr>
                    <w:rFonts w:ascii="Calibri" w:eastAsia="Calibri" w:hAnsi="Calibri" w:cs="Times New Roman"/>
                    <w:lang w:val="en-CA"/>
                  </w:rPr>
                  <w:t>Select one</w:t>
                </w:r>
              </w:p>
            </w:tc>
          </w:sdtContent>
        </w:sdt>
      </w:tr>
      <w:tr w:rsidR="0078739C" w:rsidRPr="0078739C" w14:paraId="4D16B128" w14:textId="77777777" w:rsidTr="006041AD">
        <w:tc>
          <w:tcPr>
            <w:tcW w:w="1863" w:type="dxa"/>
            <w:shd w:val="clear" w:color="auto" w:fill="auto"/>
            <w:tcMar>
              <w:top w:w="29" w:type="dxa"/>
              <w:left w:w="29" w:type="dxa"/>
              <w:bottom w:w="29" w:type="dxa"/>
              <w:right w:w="29" w:type="dxa"/>
            </w:tcMar>
          </w:tcPr>
          <w:p w14:paraId="1BF14339" w14:textId="77777777" w:rsidR="0078739C" w:rsidRPr="0078739C" w:rsidRDefault="0078739C" w:rsidP="0078739C">
            <w:pPr>
              <w:spacing w:after="0" w:line="240" w:lineRule="auto"/>
              <w:rPr>
                <w:rFonts w:ascii="Calibri" w:eastAsia="Calibri" w:hAnsi="Calibri" w:cs="Times New Roman"/>
                <w:lang w:val="en-CA"/>
              </w:rPr>
            </w:pPr>
            <w:r w:rsidRPr="0078739C">
              <w:rPr>
                <w:rFonts w:ascii="Calibri" w:eastAsia="Calibri" w:hAnsi="Calibri" w:cs="Times New Roman"/>
                <w:lang w:val="en-CA"/>
              </w:rPr>
              <w:t>Access to Research Information</w:t>
            </w:r>
          </w:p>
        </w:tc>
        <w:tc>
          <w:tcPr>
            <w:tcW w:w="1216" w:type="dxa"/>
            <w:tcMar>
              <w:top w:w="29" w:type="dxa"/>
              <w:left w:w="29" w:type="dxa"/>
              <w:bottom w:w="29" w:type="dxa"/>
              <w:right w:w="29" w:type="dxa"/>
            </w:tcMar>
          </w:tcPr>
          <w:p w14:paraId="11ACA140" w14:textId="77777777" w:rsidR="0078739C" w:rsidRPr="0078739C" w:rsidRDefault="0078739C" w:rsidP="0078739C">
            <w:pPr>
              <w:spacing w:after="0" w:line="240" w:lineRule="auto"/>
              <w:contextualSpacing/>
              <w:rPr>
                <w:rFonts w:ascii="Calibri" w:eastAsia="Calibri" w:hAnsi="Calibri" w:cs="Times New Roman"/>
                <w:lang w:val="en-CA"/>
              </w:rPr>
            </w:pPr>
            <w:r w:rsidRPr="0078739C">
              <w:rPr>
                <w:rFonts w:ascii="Calibri" w:eastAsia="Calibri" w:hAnsi="Calibri" w:cs="Times New Roman"/>
                <w:lang w:val="en-CA"/>
              </w:rPr>
              <w:t>3.2</w:t>
            </w:r>
          </w:p>
        </w:tc>
        <w:tc>
          <w:tcPr>
            <w:tcW w:w="5601" w:type="dxa"/>
            <w:shd w:val="clear" w:color="auto" w:fill="auto"/>
            <w:tcMar>
              <w:top w:w="29" w:type="dxa"/>
              <w:left w:w="29" w:type="dxa"/>
              <w:bottom w:w="29" w:type="dxa"/>
              <w:right w:w="29" w:type="dxa"/>
            </w:tcMar>
          </w:tcPr>
          <w:tbl>
            <w:tblPr>
              <w:tblStyle w:val="TableGridLight1"/>
              <w:tblW w:w="5472" w:type="dxa"/>
              <w:tblLayout w:type="fixed"/>
              <w:tblLook w:val="04A0" w:firstRow="1" w:lastRow="0" w:firstColumn="1" w:lastColumn="0" w:noHBand="0" w:noVBand="1"/>
            </w:tblPr>
            <w:tblGrid>
              <w:gridCol w:w="932"/>
              <w:gridCol w:w="4540"/>
            </w:tblGrid>
            <w:tr w:rsidR="0078739C" w:rsidRPr="0078739C" w14:paraId="3FD44E2A" w14:textId="77777777" w:rsidTr="006041AD">
              <w:trPr>
                <w:trHeight w:val="143"/>
              </w:trPr>
              <w:sdt>
                <w:sdtPr>
                  <w:rPr>
                    <w:rFonts w:ascii="Calibri" w:eastAsia="Calibri" w:hAnsi="Calibri" w:cs="Calibri"/>
                    <w:lang w:eastAsia="en-CA"/>
                  </w:rPr>
                  <w:alias w:val="Yes/No/NA"/>
                  <w:tag w:val="Yes/No/NA"/>
                  <w:id w:val="790786099"/>
                  <w:placeholder>
                    <w:docPart w:val="7B6B8675A75942198E3766098FB4A922"/>
                  </w:placeholder>
                  <w:showingPlcHdr/>
                  <w:dropDownList>
                    <w:listItem w:displayText="Choose one." w:value="Choose one."/>
                    <w:listItem w:displayText="Yes" w:value="Yes"/>
                    <w:listItem w:displayText="No" w:value="No"/>
                    <w:listItem w:displayText="NA" w:value="NA"/>
                  </w:dropDownList>
                </w:sdtPr>
                <w:sdtContent>
                  <w:tc>
                    <w:tcPr>
                      <w:tcW w:w="932" w:type="dxa"/>
                    </w:tcPr>
                    <w:p w14:paraId="26B2C8ED" w14:textId="77777777" w:rsidR="0078739C" w:rsidRPr="0078739C" w:rsidRDefault="0078739C" w:rsidP="0078739C">
                      <w:pPr>
                        <w:spacing w:after="0"/>
                        <w:contextualSpacing/>
                        <w:rPr>
                          <w:rFonts w:ascii="Calibri" w:eastAsia="Calibri" w:hAnsi="Calibri" w:cs="Calibri"/>
                          <w:lang w:eastAsia="en-CA"/>
                        </w:rPr>
                      </w:pPr>
                      <w:r w:rsidRPr="0078739C">
                        <w:rPr>
                          <w:rFonts w:ascii="Calibri" w:eastAsia="Calibri" w:hAnsi="Calibri" w:cs="Times New Roman"/>
                          <w:color w:val="808080"/>
                        </w:rPr>
                        <w:t>Choose one.</w:t>
                      </w:r>
                    </w:p>
                  </w:tc>
                </w:sdtContent>
              </w:sdt>
              <w:tc>
                <w:tcPr>
                  <w:tcW w:w="4540" w:type="dxa"/>
                </w:tcPr>
                <w:p w14:paraId="33D2FA2D" w14:textId="77777777" w:rsidR="0078739C" w:rsidRPr="0078739C" w:rsidRDefault="0078739C" w:rsidP="0078739C">
                  <w:pPr>
                    <w:spacing w:after="0"/>
                    <w:contextualSpacing/>
                    <w:rPr>
                      <w:rFonts w:ascii="Calibri" w:eastAsia="Calibri" w:hAnsi="Calibri" w:cs="Times New Roman"/>
                      <w:lang w:eastAsia="en-CA"/>
                    </w:rPr>
                  </w:pPr>
                  <w:r w:rsidRPr="0078739C">
                    <w:rPr>
                      <w:rFonts w:ascii="Calibri" w:eastAsia="Calibri" w:hAnsi="Calibri" w:cs="Times New Roman"/>
                      <w:lang w:eastAsia="en-CA"/>
                    </w:rPr>
                    <w:t>Explains who will have access to data collected</w:t>
                  </w:r>
                </w:p>
              </w:tc>
            </w:tr>
            <w:tr w:rsidR="0078739C" w:rsidRPr="0078739C" w14:paraId="7C5BA2B3" w14:textId="77777777" w:rsidTr="006041AD">
              <w:trPr>
                <w:trHeight w:val="143"/>
              </w:trPr>
              <w:sdt>
                <w:sdtPr>
                  <w:rPr>
                    <w:rFonts w:ascii="Calibri" w:eastAsia="Calibri" w:hAnsi="Calibri" w:cs="Calibri"/>
                    <w:lang w:eastAsia="en-CA"/>
                  </w:rPr>
                  <w:alias w:val="Yes/No/NA"/>
                  <w:tag w:val="Yes/No/NA"/>
                  <w:id w:val="-1048218083"/>
                  <w:placeholder>
                    <w:docPart w:val="6444D8EDF6B14F7AB8A66E5F487E8940"/>
                  </w:placeholder>
                  <w:showingPlcHdr/>
                  <w:dropDownList>
                    <w:listItem w:displayText="Choose one." w:value="Choose one."/>
                    <w:listItem w:displayText="Yes" w:value="Yes"/>
                    <w:listItem w:displayText="No" w:value="No"/>
                    <w:listItem w:displayText="NA" w:value="NA"/>
                  </w:dropDownList>
                </w:sdtPr>
                <w:sdtContent>
                  <w:tc>
                    <w:tcPr>
                      <w:tcW w:w="932" w:type="dxa"/>
                    </w:tcPr>
                    <w:p w14:paraId="4EC7757A" w14:textId="77777777" w:rsidR="0078739C" w:rsidRPr="0078739C" w:rsidRDefault="0078739C" w:rsidP="0078739C">
                      <w:pPr>
                        <w:spacing w:after="0"/>
                        <w:contextualSpacing/>
                        <w:rPr>
                          <w:rFonts w:ascii="Calibri" w:eastAsia="Calibri" w:hAnsi="Calibri" w:cs="Calibri"/>
                          <w:lang w:eastAsia="en-CA"/>
                        </w:rPr>
                      </w:pPr>
                      <w:r w:rsidRPr="0078739C">
                        <w:rPr>
                          <w:rFonts w:ascii="Calibri" w:eastAsia="Calibri" w:hAnsi="Calibri" w:cs="Times New Roman"/>
                          <w:color w:val="808080"/>
                        </w:rPr>
                        <w:t>Choose one.</w:t>
                      </w:r>
                    </w:p>
                  </w:tc>
                </w:sdtContent>
              </w:sdt>
              <w:tc>
                <w:tcPr>
                  <w:tcW w:w="4540" w:type="dxa"/>
                </w:tcPr>
                <w:p w14:paraId="54F2A974" w14:textId="77777777" w:rsidR="0078739C" w:rsidRPr="0078739C" w:rsidRDefault="0078739C" w:rsidP="0078739C">
                  <w:pPr>
                    <w:spacing w:after="0"/>
                    <w:contextualSpacing/>
                    <w:rPr>
                      <w:rFonts w:ascii="Calibri" w:eastAsia="Calibri" w:hAnsi="Calibri" w:cs="Times New Roman"/>
                      <w:lang w:eastAsia="en-CA"/>
                    </w:rPr>
                  </w:pPr>
                  <w:r w:rsidRPr="0078739C">
                    <w:rPr>
                      <w:rFonts w:ascii="Calibri" w:eastAsia="Calibri" w:hAnsi="Calibri" w:cs="Times New Roman"/>
                      <w:lang w:eastAsia="en-CA"/>
                    </w:rPr>
                    <w:t>Gives information regarding retention of data and disposal schedule</w:t>
                  </w:r>
                </w:p>
              </w:tc>
            </w:tr>
            <w:tr w:rsidR="0078739C" w:rsidRPr="0078739C" w14:paraId="187A8D0A" w14:textId="77777777" w:rsidTr="006041AD">
              <w:trPr>
                <w:trHeight w:val="485"/>
              </w:trPr>
              <w:sdt>
                <w:sdtPr>
                  <w:rPr>
                    <w:rFonts w:ascii="Calibri" w:eastAsia="Calibri" w:hAnsi="Calibri" w:cs="Calibri"/>
                    <w:lang w:eastAsia="en-CA"/>
                  </w:rPr>
                  <w:alias w:val="Yes/No/NA"/>
                  <w:tag w:val="Yes/No/NA"/>
                  <w:id w:val="159518109"/>
                  <w:placeholder>
                    <w:docPart w:val="95543A227384426B84E59DDE3D389A6F"/>
                  </w:placeholder>
                  <w:showingPlcHdr/>
                  <w:dropDownList>
                    <w:listItem w:displayText="Choose one." w:value="Choose one."/>
                    <w:listItem w:displayText="Yes" w:value="Yes"/>
                    <w:listItem w:displayText="No" w:value="No"/>
                    <w:listItem w:displayText="NA" w:value="NA"/>
                  </w:dropDownList>
                </w:sdtPr>
                <w:sdtContent>
                  <w:tc>
                    <w:tcPr>
                      <w:tcW w:w="932" w:type="dxa"/>
                    </w:tcPr>
                    <w:p w14:paraId="627DABE1" w14:textId="77777777" w:rsidR="0078739C" w:rsidRPr="0078739C" w:rsidRDefault="0078739C" w:rsidP="0078739C">
                      <w:pPr>
                        <w:spacing w:after="0"/>
                        <w:contextualSpacing/>
                        <w:rPr>
                          <w:rFonts w:ascii="Calibri" w:eastAsia="Calibri" w:hAnsi="Calibri" w:cs="Calibri"/>
                          <w:lang w:eastAsia="en-CA"/>
                        </w:rPr>
                      </w:pPr>
                      <w:r w:rsidRPr="0078739C">
                        <w:rPr>
                          <w:rFonts w:ascii="Calibri" w:eastAsia="Calibri" w:hAnsi="Calibri" w:cs="Times New Roman"/>
                          <w:color w:val="808080"/>
                        </w:rPr>
                        <w:t>Choose one.</w:t>
                      </w:r>
                    </w:p>
                  </w:tc>
                </w:sdtContent>
              </w:sdt>
              <w:tc>
                <w:tcPr>
                  <w:tcW w:w="4540" w:type="dxa"/>
                </w:tcPr>
                <w:p w14:paraId="0A37C483" w14:textId="77777777" w:rsidR="0078739C" w:rsidRPr="0078739C" w:rsidRDefault="0078739C" w:rsidP="0078739C">
                  <w:pPr>
                    <w:spacing w:after="0"/>
                    <w:contextualSpacing/>
                    <w:rPr>
                      <w:rFonts w:ascii="Calibri" w:eastAsia="Calibri" w:hAnsi="Calibri" w:cs="Times New Roman"/>
                      <w:lang w:eastAsia="en-CA"/>
                    </w:rPr>
                  </w:pPr>
                  <w:r w:rsidRPr="0078739C">
                    <w:rPr>
                      <w:rFonts w:ascii="Calibri" w:eastAsia="Calibri" w:hAnsi="Calibri" w:cs="Times New Roman"/>
                      <w:lang w:eastAsia="en-CA"/>
                    </w:rPr>
                    <w:t>Explains how participants will be informed of the research results</w:t>
                  </w:r>
                </w:p>
              </w:tc>
            </w:tr>
            <w:tr w:rsidR="0078739C" w:rsidRPr="0078739C" w14:paraId="7F76CBAD" w14:textId="77777777" w:rsidTr="006041AD">
              <w:trPr>
                <w:trHeight w:val="215"/>
              </w:trPr>
              <w:sdt>
                <w:sdtPr>
                  <w:rPr>
                    <w:rFonts w:ascii="Calibri" w:eastAsia="Calibri" w:hAnsi="Calibri" w:cs="Calibri"/>
                    <w:lang w:eastAsia="en-CA"/>
                  </w:rPr>
                  <w:alias w:val="Yes/No/NA"/>
                  <w:tag w:val="Yes/No/NA"/>
                  <w:id w:val="1023671978"/>
                  <w:placeholder>
                    <w:docPart w:val="B86CD43E3A714EBEA53F5507439B53E4"/>
                  </w:placeholder>
                  <w:showingPlcHdr/>
                  <w:dropDownList>
                    <w:listItem w:displayText="Choose one." w:value="Choose one."/>
                    <w:listItem w:displayText="Yes" w:value="Yes"/>
                    <w:listItem w:displayText="No" w:value="No"/>
                    <w:listItem w:displayText="NA" w:value="NA"/>
                  </w:dropDownList>
                </w:sdtPr>
                <w:sdtContent>
                  <w:tc>
                    <w:tcPr>
                      <w:tcW w:w="932" w:type="dxa"/>
                    </w:tcPr>
                    <w:p w14:paraId="30817BFF" w14:textId="77777777" w:rsidR="0078739C" w:rsidRPr="0078739C" w:rsidRDefault="0078739C" w:rsidP="0078739C">
                      <w:pPr>
                        <w:spacing w:after="0"/>
                        <w:contextualSpacing/>
                        <w:rPr>
                          <w:rFonts w:ascii="Calibri" w:eastAsia="Calibri" w:hAnsi="Calibri" w:cs="Calibri"/>
                          <w:lang w:eastAsia="en-CA"/>
                        </w:rPr>
                      </w:pPr>
                      <w:r w:rsidRPr="0078739C">
                        <w:rPr>
                          <w:rFonts w:ascii="Calibri" w:eastAsia="Calibri" w:hAnsi="Calibri" w:cs="Times New Roman"/>
                          <w:color w:val="808080"/>
                        </w:rPr>
                        <w:t>Choose one.</w:t>
                      </w:r>
                    </w:p>
                  </w:tc>
                </w:sdtContent>
              </w:sdt>
              <w:tc>
                <w:tcPr>
                  <w:tcW w:w="4540" w:type="dxa"/>
                </w:tcPr>
                <w:p w14:paraId="727EA46D" w14:textId="77777777" w:rsidR="0078739C" w:rsidRPr="0078739C" w:rsidRDefault="0078739C" w:rsidP="0078739C">
                  <w:pPr>
                    <w:spacing w:after="0"/>
                    <w:contextualSpacing/>
                    <w:rPr>
                      <w:rFonts w:ascii="Calibri" w:eastAsia="Calibri" w:hAnsi="Calibri" w:cs="Times New Roman"/>
                      <w:lang w:eastAsia="en-CA"/>
                    </w:rPr>
                  </w:pPr>
                  <w:r w:rsidRPr="0078739C">
                    <w:rPr>
                      <w:rFonts w:ascii="Calibri" w:eastAsia="Calibri" w:hAnsi="Calibri" w:cs="Times New Roman"/>
                      <w:lang w:eastAsia="en-CA"/>
                    </w:rPr>
                    <w:t>Explains details regarding withdrawal of data, and any deadlines for doing so</w:t>
                  </w:r>
                </w:p>
              </w:tc>
            </w:tr>
            <w:tr w:rsidR="0078739C" w:rsidRPr="0078739C" w14:paraId="4A924CDA" w14:textId="77777777" w:rsidTr="006041AD">
              <w:trPr>
                <w:trHeight w:val="143"/>
              </w:trPr>
              <w:sdt>
                <w:sdtPr>
                  <w:rPr>
                    <w:rFonts w:ascii="Calibri" w:eastAsia="Calibri" w:hAnsi="Calibri" w:cs="Calibri"/>
                    <w:lang w:eastAsia="en-CA"/>
                  </w:rPr>
                  <w:alias w:val="Yes/No/NA"/>
                  <w:tag w:val="Yes/No/NA"/>
                  <w:id w:val="-1956401806"/>
                  <w:placeholder>
                    <w:docPart w:val="04E919483C3147EDA10F8E5A6AFE2A5D"/>
                  </w:placeholder>
                  <w:showingPlcHdr/>
                  <w:dropDownList>
                    <w:listItem w:displayText="Choose one." w:value="Choose one."/>
                    <w:listItem w:displayText="Yes" w:value="Yes"/>
                    <w:listItem w:displayText="No" w:value="No"/>
                    <w:listItem w:displayText="NA" w:value="NA"/>
                  </w:dropDownList>
                </w:sdtPr>
                <w:sdtContent>
                  <w:tc>
                    <w:tcPr>
                      <w:tcW w:w="932" w:type="dxa"/>
                    </w:tcPr>
                    <w:p w14:paraId="0B70A336" w14:textId="77777777" w:rsidR="0078739C" w:rsidRPr="0078739C" w:rsidRDefault="0078739C" w:rsidP="0078739C">
                      <w:pPr>
                        <w:spacing w:after="0"/>
                        <w:contextualSpacing/>
                        <w:rPr>
                          <w:rFonts w:ascii="Calibri" w:eastAsia="Calibri" w:hAnsi="Calibri" w:cs="Calibri"/>
                          <w:lang w:eastAsia="en-CA"/>
                        </w:rPr>
                      </w:pPr>
                      <w:r w:rsidRPr="0078739C">
                        <w:rPr>
                          <w:rFonts w:ascii="Calibri" w:eastAsia="Calibri" w:hAnsi="Calibri" w:cs="Times New Roman"/>
                          <w:color w:val="808080"/>
                        </w:rPr>
                        <w:t>Choose one.</w:t>
                      </w:r>
                    </w:p>
                  </w:tc>
                </w:sdtContent>
              </w:sdt>
              <w:tc>
                <w:tcPr>
                  <w:tcW w:w="4540" w:type="dxa"/>
                </w:tcPr>
                <w:p w14:paraId="7B320FBA" w14:textId="77777777" w:rsidR="0078739C" w:rsidRPr="0078739C" w:rsidRDefault="0078739C" w:rsidP="0078739C">
                  <w:pPr>
                    <w:spacing w:after="0"/>
                    <w:contextualSpacing/>
                    <w:rPr>
                      <w:rFonts w:ascii="Calibri" w:eastAsia="Calibri" w:hAnsi="Calibri" w:cs="Times New Roman"/>
                      <w:lang w:eastAsia="en-CA"/>
                    </w:rPr>
                  </w:pPr>
                  <w:r w:rsidRPr="0078739C">
                    <w:rPr>
                      <w:rFonts w:ascii="Calibri" w:eastAsia="Calibri" w:hAnsi="Calibri" w:cs="Times New Roman"/>
                      <w:lang w:eastAsia="en-CA"/>
                    </w:rPr>
                    <w:t>If future use of data is anticipated, includes a specific question for consenting to future use</w:t>
                  </w:r>
                </w:p>
              </w:tc>
            </w:tr>
            <w:tr w:rsidR="0078739C" w:rsidRPr="0078739C" w14:paraId="01D30AFA" w14:textId="77777777" w:rsidTr="006041AD">
              <w:trPr>
                <w:trHeight w:val="143"/>
              </w:trPr>
              <w:tc>
                <w:tcPr>
                  <w:tcW w:w="5472" w:type="dxa"/>
                  <w:gridSpan w:val="2"/>
                </w:tcPr>
                <w:p w14:paraId="699B31D1" w14:textId="77777777" w:rsidR="0078739C" w:rsidRPr="0078739C" w:rsidRDefault="0078739C" w:rsidP="0078739C">
                  <w:pPr>
                    <w:spacing w:after="0"/>
                    <w:contextualSpacing/>
                    <w:rPr>
                      <w:rFonts w:ascii="Calibri" w:eastAsia="Calibri" w:hAnsi="Calibri" w:cs="Times New Roman"/>
                      <w:b/>
                      <w:lang w:eastAsia="en-CA"/>
                    </w:rPr>
                  </w:pPr>
                  <w:r w:rsidRPr="0078739C">
                    <w:rPr>
                      <w:rFonts w:ascii="Calibri" w:eastAsia="Calibri" w:hAnsi="Calibri" w:cs="Times New Roman"/>
                      <w:b/>
                      <w:lang w:eastAsia="en-CA"/>
                    </w:rPr>
                    <w:t>Comments:</w:t>
                  </w:r>
                </w:p>
              </w:tc>
            </w:tr>
            <w:tr w:rsidR="0078739C" w:rsidRPr="0078739C" w14:paraId="21351633" w14:textId="77777777" w:rsidTr="006041AD">
              <w:trPr>
                <w:trHeight w:val="143"/>
              </w:trPr>
              <w:tc>
                <w:tcPr>
                  <w:tcW w:w="5472" w:type="dxa"/>
                  <w:gridSpan w:val="2"/>
                </w:tcPr>
                <w:p w14:paraId="1858C974" w14:textId="77777777" w:rsidR="0078739C" w:rsidRPr="0078739C" w:rsidRDefault="0078739C" w:rsidP="0078739C">
                  <w:pPr>
                    <w:spacing w:after="0"/>
                    <w:contextualSpacing/>
                    <w:rPr>
                      <w:rFonts w:ascii="Calibri" w:eastAsia="Calibri" w:hAnsi="Calibri" w:cs="Times New Roman"/>
                      <w:lang w:eastAsia="en-CA"/>
                    </w:rPr>
                  </w:pPr>
                </w:p>
              </w:tc>
            </w:tr>
          </w:tbl>
          <w:p w14:paraId="0CA16FB5" w14:textId="77777777" w:rsidR="0078739C" w:rsidRPr="0078739C" w:rsidRDefault="0078739C" w:rsidP="0078739C">
            <w:pPr>
              <w:spacing w:after="0"/>
              <w:contextualSpacing/>
              <w:rPr>
                <w:rFonts w:ascii="Calibri" w:eastAsia="Calibri" w:hAnsi="Calibri" w:cs="Times New Roman"/>
                <w:b/>
                <w:lang w:val="en-CA" w:eastAsia="en-CA"/>
              </w:rPr>
            </w:pPr>
          </w:p>
        </w:tc>
        <w:sdt>
          <w:sdtPr>
            <w:rPr>
              <w:rFonts w:ascii="Calibri" w:eastAsia="Calibri" w:hAnsi="Calibri" w:cs="Times New Roman"/>
              <w:lang w:val="en-CA"/>
            </w:rPr>
            <w:alias w:val="Assessment"/>
            <w:tag w:val="Assessment"/>
            <w:id w:val="-2042036086"/>
            <w:placeholder>
              <w:docPart w:val="C7CF78F800F649E9897E2C4AAB0B3E0D"/>
            </w:placeholder>
            <w:dropDownList>
              <w:listItem w:displayText="Select one" w:value="Select one"/>
              <w:listItem w:displayText="Major ethics implication" w:value="Major ethics implication"/>
              <w:listItem w:displayText="Minor ethics implication" w:value="Minor ethics implication"/>
              <w:listItem w:displayText="Suggestions only" w:value="Suggestions only"/>
              <w:listItem w:displayText="Could not assess" w:value="Could not assess"/>
              <w:listItem w:displayText="No changes needed" w:value="No changes needed"/>
            </w:dropDownList>
          </w:sdtPr>
          <w:sdtContent>
            <w:tc>
              <w:tcPr>
                <w:tcW w:w="1400" w:type="dxa"/>
                <w:shd w:val="clear" w:color="auto" w:fill="auto"/>
                <w:tcMar>
                  <w:top w:w="29" w:type="dxa"/>
                  <w:left w:w="29" w:type="dxa"/>
                  <w:bottom w:w="29" w:type="dxa"/>
                  <w:right w:w="29" w:type="dxa"/>
                </w:tcMar>
              </w:tcPr>
              <w:p w14:paraId="284729AE" w14:textId="77777777" w:rsidR="0078739C" w:rsidRPr="0078739C" w:rsidRDefault="0078739C" w:rsidP="0078739C">
                <w:pPr>
                  <w:spacing w:after="0" w:line="240" w:lineRule="auto"/>
                  <w:contextualSpacing/>
                  <w:rPr>
                    <w:rFonts w:ascii="Calibri" w:eastAsia="Calibri" w:hAnsi="Calibri" w:cs="Times New Roman"/>
                    <w:lang w:val="en-CA"/>
                  </w:rPr>
                </w:pPr>
                <w:r w:rsidRPr="0078739C">
                  <w:rPr>
                    <w:rFonts w:ascii="Calibri" w:eastAsia="Calibri" w:hAnsi="Calibri" w:cs="Times New Roman"/>
                    <w:lang w:val="en-CA"/>
                  </w:rPr>
                  <w:t>Select one</w:t>
                </w:r>
              </w:p>
            </w:tc>
          </w:sdtContent>
        </w:sdt>
      </w:tr>
      <w:tr w:rsidR="0078739C" w:rsidRPr="0078739C" w14:paraId="06FC57C7" w14:textId="77777777" w:rsidTr="006041AD">
        <w:tc>
          <w:tcPr>
            <w:tcW w:w="1863" w:type="dxa"/>
            <w:shd w:val="clear" w:color="auto" w:fill="auto"/>
            <w:tcMar>
              <w:top w:w="29" w:type="dxa"/>
              <w:left w:w="29" w:type="dxa"/>
              <w:bottom w:w="29" w:type="dxa"/>
              <w:right w:w="29" w:type="dxa"/>
            </w:tcMar>
          </w:tcPr>
          <w:p w14:paraId="7A97272A" w14:textId="77777777" w:rsidR="0078739C" w:rsidRPr="0078739C" w:rsidRDefault="0078739C" w:rsidP="0078739C">
            <w:pPr>
              <w:spacing w:after="0" w:line="240" w:lineRule="auto"/>
              <w:rPr>
                <w:rFonts w:ascii="Calibri" w:eastAsia="Calibri" w:hAnsi="Calibri" w:cs="Times New Roman"/>
                <w:lang w:val="en-CA"/>
              </w:rPr>
            </w:pPr>
            <w:r w:rsidRPr="0078739C">
              <w:rPr>
                <w:rFonts w:ascii="Calibri" w:eastAsia="Calibri" w:hAnsi="Calibri" w:cs="Times New Roman"/>
                <w:lang w:val="en-CA"/>
              </w:rPr>
              <w:t>Potential Harm, Injuries, Discomforts or Inconvenience</w:t>
            </w:r>
          </w:p>
        </w:tc>
        <w:tc>
          <w:tcPr>
            <w:tcW w:w="1216" w:type="dxa"/>
            <w:tcMar>
              <w:top w:w="29" w:type="dxa"/>
              <w:left w:w="29" w:type="dxa"/>
              <w:bottom w:w="29" w:type="dxa"/>
              <w:right w:w="29" w:type="dxa"/>
            </w:tcMar>
          </w:tcPr>
          <w:p w14:paraId="13C67C15" w14:textId="77777777" w:rsidR="0078739C" w:rsidRPr="0078739C" w:rsidRDefault="0078739C" w:rsidP="0078739C">
            <w:pPr>
              <w:spacing w:after="0" w:line="240" w:lineRule="auto"/>
              <w:contextualSpacing/>
              <w:rPr>
                <w:rFonts w:ascii="Calibri" w:eastAsia="Calibri" w:hAnsi="Calibri" w:cs="Times New Roman"/>
                <w:lang w:val="en-CA"/>
              </w:rPr>
            </w:pPr>
            <w:r w:rsidRPr="0078739C">
              <w:rPr>
                <w:rFonts w:ascii="Calibri" w:eastAsia="Calibri" w:hAnsi="Calibri" w:cs="Times New Roman"/>
                <w:lang w:val="en-CA"/>
              </w:rPr>
              <w:t>3.2</w:t>
            </w:r>
          </w:p>
        </w:tc>
        <w:tc>
          <w:tcPr>
            <w:tcW w:w="5601" w:type="dxa"/>
            <w:shd w:val="clear" w:color="auto" w:fill="auto"/>
            <w:tcMar>
              <w:top w:w="29" w:type="dxa"/>
              <w:left w:w="29" w:type="dxa"/>
              <w:bottom w:w="29" w:type="dxa"/>
              <w:right w:w="29" w:type="dxa"/>
            </w:tcMar>
          </w:tcPr>
          <w:tbl>
            <w:tblPr>
              <w:tblStyle w:val="TableGridLight1"/>
              <w:tblW w:w="5472" w:type="dxa"/>
              <w:tblLayout w:type="fixed"/>
              <w:tblLook w:val="04A0" w:firstRow="1" w:lastRow="0" w:firstColumn="1" w:lastColumn="0" w:noHBand="0" w:noVBand="1"/>
            </w:tblPr>
            <w:tblGrid>
              <w:gridCol w:w="932"/>
              <w:gridCol w:w="4540"/>
            </w:tblGrid>
            <w:tr w:rsidR="0078739C" w:rsidRPr="0078739C" w14:paraId="44C40EE5" w14:textId="77777777" w:rsidTr="006041AD">
              <w:trPr>
                <w:trHeight w:val="143"/>
              </w:trPr>
              <w:sdt>
                <w:sdtPr>
                  <w:rPr>
                    <w:rFonts w:ascii="Calibri" w:eastAsia="Calibri" w:hAnsi="Calibri" w:cs="Calibri"/>
                    <w:lang w:eastAsia="en-CA"/>
                  </w:rPr>
                  <w:alias w:val="Yes/No/NA"/>
                  <w:tag w:val="Yes/No/NA"/>
                  <w:id w:val="164369092"/>
                  <w:placeholder>
                    <w:docPart w:val="89D5F39ACF0C453B9502948148E2BB27"/>
                  </w:placeholder>
                  <w:showingPlcHdr/>
                  <w:dropDownList>
                    <w:listItem w:displayText="Choose one." w:value="Choose one."/>
                    <w:listItem w:displayText="Yes" w:value="Yes"/>
                    <w:listItem w:displayText="No" w:value="No"/>
                    <w:listItem w:displayText="NA" w:value="NA"/>
                  </w:dropDownList>
                </w:sdtPr>
                <w:sdtContent>
                  <w:tc>
                    <w:tcPr>
                      <w:tcW w:w="932" w:type="dxa"/>
                    </w:tcPr>
                    <w:p w14:paraId="4092F4FD" w14:textId="77777777" w:rsidR="0078739C" w:rsidRPr="0078739C" w:rsidRDefault="0078739C" w:rsidP="0078739C">
                      <w:pPr>
                        <w:spacing w:after="0"/>
                        <w:contextualSpacing/>
                        <w:rPr>
                          <w:rFonts w:ascii="Calibri" w:eastAsia="Calibri" w:hAnsi="Calibri" w:cs="Calibri"/>
                          <w:lang w:eastAsia="en-CA"/>
                        </w:rPr>
                      </w:pPr>
                      <w:r w:rsidRPr="0078739C">
                        <w:rPr>
                          <w:rFonts w:ascii="Calibri" w:eastAsia="Calibri" w:hAnsi="Calibri" w:cs="Times New Roman"/>
                          <w:color w:val="808080"/>
                        </w:rPr>
                        <w:t>Choose one.</w:t>
                      </w:r>
                    </w:p>
                  </w:tc>
                </w:sdtContent>
              </w:sdt>
              <w:tc>
                <w:tcPr>
                  <w:tcW w:w="4540" w:type="dxa"/>
                </w:tcPr>
                <w:p w14:paraId="60CD7310" w14:textId="77777777" w:rsidR="0078739C" w:rsidRPr="0078739C" w:rsidRDefault="0078739C" w:rsidP="0078739C">
                  <w:pPr>
                    <w:spacing w:after="0"/>
                    <w:contextualSpacing/>
                    <w:rPr>
                      <w:rFonts w:ascii="Calibri" w:eastAsia="Calibri" w:hAnsi="Calibri" w:cs="Times New Roman"/>
                      <w:lang w:eastAsia="en-CA"/>
                    </w:rPr>
                  </w:pPr>
                  <w:r w:rsidRPr="0078739C">
                    <w:rPr>
                      <w:rFonts w:ascii="Calibri" w:eastAsia="Calibri" w:hAnsi="Calibri" w:cs="Times New Roman"/>
                      <w:lang w:eastAsia="en-CA"/>
                    </w:rPr>
                    <w:t xml:space="preserve">If there is no known harm to the participants, this is stated </w:t>
                  </w:r>
                </w:p>
              </w:tc>
            </w:tr>
            <w:tr w:rsidR="0078739C" w:rsidRPr="0078739C" w14:paraId="4F4E8FA5" w14:textId="77777777" w:rsidTr="006041AD">
              <w:trPr>
                <w:trHeight w:val="143"/>
              </w:trPr>
              <w:sdt>
                <w:sdtPr>
                  <w:rPr>
                    <w:rFonts w:ascii="Calibri" w:eastAsia="Calibri" w:hAnsi="Calibri" w:cs="Calibri"/>
                    <w:lang w:eastAsia="en-CA"/>
                  </w:rPr>
                  <w:alias w:val="Yes/No/NA"/>
                  <w:tag w:val="Yes/No/NA"/>
                  <w:id w:val="574160188"/>
                  <w:placeholder>
                    <w:docPart w:val="4E3C950BEE3C4A0F925E886E289BEE0F"/>
                  </w:placeholder>
                  <w:showingPlcHdr/>
                  <w:dropDownList>
                    <w:listItem w:displayText="Choose one." w:value="Choose one."/>
                    <w:listItem w:displayText="Yes" w:value="Yes"/>
                    <w:listItem w:displayText="No" w:value="No"/>
                    <w:listItem w:displayText="NA" w:value="NA"/>
                  </w:dropDownList>
                </w:sdtPr>
                <w:sdtContent>
                  <w:tc>
                    <w:tcPr>
                      <w:tcW w:w="932" w:type="dxa"/>
                    </w:tcPr>
                    <w:p w14:paraId="307C381E" w14:textId="77777777" w:rsidR="0078739C" w:rsidRPr="0078739C" w:rsidRDefault="0078739C" w:rsidP="0078739C">
                      <w:pPr>
                        <w:spacing w:after="0"/>
                        <w:contextualSpacing/>
                        <w:rPr>
                          <w:rFonts w:ascii="Calibri" w:eastAsia="Calibri" w:hAnsi="Calibri" w:cs="Calibri"/>
                          <w:lang w:eastAsia="en-CA"/>
                        </w:rPr>
                      </w:pPr>
                      <w:r w:rsidRPr="0078739C">
                        <w:rPr>
                          <w:rFonts w:ascii="Calibri" w:eastAsia="Calibri" w:hAnsi="Calibri" w:cs="Times New Roman"/>
                          <w:color w:val="808080"/>
                        </w:rPr>
                        <w:t>Choose one.</w:t>
                      </w:r>
                    </w:p>
                  </w:tc>
                </w:sdtContent>
              </w:sdt>
              <w:tc>
                <w:tcPr>
                  <w:tcW w:w="4540" w:type="dxa"/>
                </w:tcPr>
                <w:p w14:paraId="288190F8" w14:textId="77777777" w:rsidR="0078739C" w:rsidRPr="0078739C" w:rsidRDefault="0078739C" w:rsidP="0078739C">
                  <w:pPr>
                    <w:spacing w:after="0"/>
                    <w:contextualSpacing/>
                    <w:rPr>
                      <w:rFonts w:ascii="Calibri" w:eastAsia="Calibri" w:hAnsi="Calibri" w:cs="Times New Roman"/>
                      <w:lang w:eastAsia="en-CA"/>
                    </w:rPr>
                  </w:pPr>
                  <w:r w:rsidRPr="0078739C">
                    <w:rPr>
                      <w:rFonts w:ascii="Calibri" w:eastAsia="Calibri" w:hAnsi="Calibri" w:cs="Times New Roman"/>
                      <w:lang w:eastAsia="en-CA"/>
                    </w:rPr>
                    <w:t xml:space="preserve">If there is known harm to the participants, states clearly: </w:t>
                  </w:r>
                </w:p>
                <w:p w14:paraId="0DA34B2B" w14:textId="77777777" w:rsidR="0078739C" w:rsidRPr="0078739C" w:rsidRDefault="0078739C" w:rsidP="0078739C">
                  <w:pPr>
                    <w:numPr>
                      <w:ilvl w:val="0"/>
                      <w:numId w:val="6"/>
                    </w:numPr>
                    <w:spacing w:after="0"/>
                    <w:contextualSpacing/>
                    <w:rPr>
                      <w:rFonts w:ascii="Calibri" w:eastAsia="Calibri" w:hAnsi="Calibri" w:cs="Times New Roman"/>
                      <w:lang w:eastAsia="en-CA"/>
                    </w:rPr>
                  </w:pPr>
                  <w:r w:rsidRPr="0078739C">
                    <w:rPr>
                      <w:rFonts w:ascii="Calibri" w:eastAsia="Calibri" w:hAnsi="Calibri" w:cs="Times New Roman"/>
                      <w:lang w:eastAsia="en-CA"/>
                    </w:rPr>
                    <w:t>the potential harm;</w:t>
                  </w:r>
                </w:p>
                <w:p w14:paraId="4C8778A0" w14:textId="77777777" w:rsidR="0078739C" w:rsidRPr="0078739C" w:rsidRDefault="0078739C" w:rsidP="0078739C">
                  <w:pPr>
                    <w:numPr>
                      <w:ilvl w:val="0"/>
                      <w:numId w:val="6"/>
                    </w:numPr>
                    <w:spacing w:after="0"/>
                    <w:contextualSpacing/>
                    <w:rPr>
                      <w:rFonts w:ascii="Calibri" w:eastAsia="Calibri" w:hAnsi="Calibri" w:cs="Times New Roman"/>
                      <w:lang w:eastAsia="en-CA"/>
                    </w:rPr>
                  </w:pPr>
                  <w:r w:rsidRPr="0078739C">
                    <w:rPr>
                      <w:rFonts w:ascii="Calibri" w:eastAsia="Calibri" w:hAnsi="Calibri" w:cs="Times New Roman"/>
                      <w:lang w:eastAsia="en-CA"/>
                    </w:rPr>
                    <w:t>current knowledge regarding the probability of the occurrence of the harm;</w:t>
                  </w:r>
                </w:p>
                <w:p w14:paraId="042B8153" w14:textId="77777777" w:rsidR="0078739C" w:rsidRPr="0078739C" w:rsidRDefault="0078739C" w:rsidP="0078739C">
                  <w:pPr>
                    <w:numPr>
                      <w:ilvl w:val="0"/>
                      <w:numId w:val="6"/>
                    </w:numPr>
                    <w:spacing w:after="0"/>
                    <w:contextualSpacing/>
                    <w:rPr>
                      <w:rFonts w:ascii="Calibri" w:eastAsia="Calibri" w:hAnsi="Calibri" w:cs="Times New Roman"/>
                      <w:lang w:eastAsia="en-CA"/>
                    </w:rPr>
                  </w:pPr>
                  <w:r w:rsidRPr="0078739C">
                    <w:rPr>
                      <w:rFonts w:ascii="Calibri" w:eastAsia="Calibri" w:hAnsi="Calibri" w:cs="Times New Roman"/>
                      <w:lang w:eastAsia="en-CA"/>
                    </w:rPr>
                    <w:t>clinical importance of the harm; and</w:t>
                  </w:r>
                </w:p>
                <w:p w14:paraId="140CEF8C" w14:textId="77777777" w:rsidR="0078739C" w:rsidRPr="0078739C" w:rsidRDefault="0078739C" w:rsidP="0078739C">
                  <w:pPr>
                    <w:numPr>
                      <w:ilvl w:val="0"/>
                      <w:numId w:val="6"/>
                    </w:numPr>
                    <w:spacing w:after="0"/>
                    <w:contextualSpacing/>
                    <w:rPr>
                      <w:rFonts w:ascii="Calibri" w:eastAsia="Calibri" w:hAnsi="Calibri" w:cs="Times New Roman"/>
                      <w:lang w:eastAsia="en-CA"/>
                    </w:rPr>
                  </w:pPr>
                  <w:r w:rsidRPr="0078739C">
                    <w:rPr>
                      <w:rFonts w:ascii="Calibri" w:eastAsia="Calibri" w:hAnsi="Calibri" w:cs="Times New Roman"/>
                      <w:lang w:eastAsia="en-CA"/>
                    </w:rPr>
                    <w:t>any relevant knowledge regarding the probability of reversibility</w:t>
                  </w:r>
                </w:p>
              </w:tc>
            </w:tr>
            <w:tr w:rsidR="0078739C" w:rsidRPr="0078739C" w14:paraId="03A79885" w14:textId="77777777" w:rsidTr="006041AD">
              <w:trPr>
                <w:trHeight w:val="143"/>
              </w:trPr>
              <w:tc>
                <w:tcPr>
                  <w:tcW w:w="5472" w:type="dxa"/>
                  <w:gridSpan w:val="2"/>
                </w:tcPr>
                <w:p w14:paraId="13E99937" w14:textId="77777777" w:rsidR="0078739C" w:rsidRPr="0078739C" w:rsidRDefault="0078739C" w:rsidP="0078739C">
                  <w:pPr>
                    <w:spacing w:after="0"/>
                    <w:contextualSpacing/>
                    <w:rPr>
                      <w:rFonts w:ascii="Calibri" w:eastAsia="Calibri" w:hAnsi="Calibri" w:cs="Times New Roman"/>
                      <w:b/>
                      <w:lang w:eastAsia="en-CA"/>
                    </w:rPr>
                  </w:pPr>
                  <w:r w:rsidRPr="0078739C">
                    <w:rPr>
                      <w:rFonts w:ascii="Calibri" w:eastAsia="Calibri" w:hAnsi="Calibri" w:cs="Times New Roman"/>
                      <w:b/>
                      <w:lang w:eastAsia="en-CA"/>
                    </w:rPr>
                    <w:t>Comments:</w:t>
                  </w:r>
                </w:p>
              </w:tc>
            </w:tr>
            <w:tr w:rsidR="0078739C" w:rsidRPr="0078739C" w14:paraId="4D362F63" w14:textId="77777777" w:rsidTr="006041AD">
              <w:trPr>
                <w:trHeight w:val="143"/>
              </w:trPr>
              <w:tc>
                <w:tcPr>
                  <w:tcW w:w="5472" w:type="dxa"/>
                  <w:gridSpan w:val="2"/>
                </w:tcPr>
                <w:p w14:paraId="4F92C902" w14:textId="77777777" w:rsidR="0078739C" w:rsidRPr="0078739C" w:rsidRDefault="0078739C" w:rsidP="0078739C">
                  <w:pPr>
                    <w:spacing w:after="0"/>
                    <w:contextualSpacing/>
                    <w:rPr>
                      <w:rFonts w:ascii="Calibri" w:eastAsia="Calibri" w:hAnsi="Calibri" w:cs="Times New Roman"/>
                      <w:lang w:eastAsia="en-CA"/>
                    </w:rPr>
                  </w:pPr>
                </w:p>
              </w:tc>
            </w:tr>
          </w:tbl>
          <w:p w14:paraId="32C4C4C1" w14:textId="77777777" w:rsidR="0078739C" w:rsidRPr="0078739C" w:rsidRDefault="0078739C" w:rsidP="0078739C">
            <w:pPr>
              <w:spacing w:after="0"/>
              <w:contextualSpacing/>
              <w:rPr>
                <w:rFonts w:ascii="Calibri" w:eastAsia="Calibri" w:hAnsi="Calibri" w:cs="Times New Roman"/>
                <w:b/>
                <w:lang w:val="en-CA" w:eastAsia="en-CA"/>
              </w:rPr>
            </w:pPr>
          </w:p>
        </w:tc>
        <w:sdt>
          <w:sdtPr>
            <w:rPr>
              <w:rFonts w:ascii="Calibri" w:eastAsia="Calibri" w:hAnsi="Calibri" w:cs="Times New Roman"/>
              <w:lang w:val="en-CA"/>
            </w:rPr>
            <w:alias w:val="Assessment"/>
            <w:tag w:val="Assessment"/>
            <w:id w:val="1764028998"/>
            <w:placeholder>
              <w:docPart w:val="8EF10DE20C2E4317971B4523AA9494D4"/>
            </w:placeholder>
            <w:dropDownList>
              <w:listItem w:displayText="Select one" w:value="Select one"/>
              <w:listItem w:displayText="Major ethics implication" w:value="Major ethics implication"/>
              <w:listItem w:displayText="Minor ethics implication" w:value="Minor ethics implication"/>
              <w:listItem w:displayText="Suggestions only" w:value="Suggestions only"/>
              <w:listItem w:displayText="Could not assess" w:value="Could not assess"/>
              <w:listItem w:displayText="No changes needed" w:value="No changes needed"/>
            </w:dropDownList>
          </w:sdtPr>
          <w:sdtContent>
            <w:tc>
              <w:tcPr>
                <w:tcW w:w="1400" w:type="dxa"/>
                <w:shd w:val="clear" w:color="auto" w:fill="auto"/>
                <w:tcMar>
                  <w:top w:w="29" w:type="dxa"/>
                  <w:left w:w="29" w:type="dxa"/>
                  <w:bottom w:w="29" w:type="dxa"/>
                  <w:right w:w="29" w:type="dxa"/>
                </w:tcMar>
              </w:tcPr>
              <w:p w14:paraId="41BCE725" w14:textId="77777777" w:rsidR="0078739C" w:rsidRPr="0078739C" w:rsidRDefault="0078739C" w:rsidP="0078739C">
                <w:pPr>
                  <w:spacing w:after="0" w:line="240" w:lineRule="auto"/>
                  <w:contextualSpacing/>
                  <w:rPr>
                    <w:rFonts w:ascii="Calibri" w:eastAsia="Calibri" w:hAnsi="Calibri" w:cs="Times New Roman"/>
                    <w:lang w:val="en-CA"/>
                  </w:rPr>
                </w:pPr>
                <w:r w:rsidRPr="0078739C">
                  <w:rPr>
                    <w:rFonts w:ascii="Calibri" w:eastAsia="Calibri" w:hAnsi="Calibri" w:cs="Times New Roman"/>
                    <w:lang w:val="en-CA"/>
                  </w:rPr>
                  <w:t>Select one</w:t>
                </w:r>
              </w:p>
            </w:tc>
          </w:sdtContent>
        </w:sdt>
      </w:tr>
      <w:tr w:rsidR="0078739C" w:rsidRPr="0078739C" w14:paraId="18C07433" w14:textId="77777777" w:rsidTr="006041AD">
        <w:tc>
          <w:tcPr>
            <w:tcW w:w="1863" w:type="dxa"/>
            <w:shd w:val="clear" w:color="auto" w:fill="auto"/>
            <w:tcMar>
              <w:top w:w="29" w:type="dxa"/>
              <w:left w:w="29" w:type="dxa"/>
              <w:bottom w:w="29" w:type="dxa"/>
              <w:right w:w="29" w:type="dxa"/>
            </w:tcMar>
          </w:tcPr>
          <w:p w14:paraId="19C01EE6" w14:textId="77777777" w:rsidR="0078739C" w:rsidRPr="0078739C" w:rsidRDefault="0078739C" w:rsidP="0078739C">
            <w:pPr>
              <w:spacing w:after="0" w:line="240" w:lineRule="auto"/>
              <w:rPr>
                <w:rFonts w:ascii="Calibri" w:eastAsia="Calibri" w:hAnsi="Calibri" w:cs="Times New Roman"/>
                <w:lang w:val="en-CA"/>
              </w:rPr>
            </w:pPr>
            <w:r w:rsidRPr="0078739C">
              <w:rPr>
                <w:rFonts w:ascii="Calibri" w:eastAsia="Calibri" w:hAnsi="Calibri" w:cs="Times New Roman"/>
                <w:lang w:val="en-CA"/>
              </w:rPr>
              <w:t>Potential Benefits</w:t>
            </w:r>
          </w:p>
        </w:tc>
        <w:tc>
          <w:tcPr>
            <w:tcW w:w="1216" w:type="dxa"/>
            <w:tcMar>
              <w:top w:w="29" w:type="dxa"/>
              <w:left w:w="29" w:type="dxa"/>
              <w:bottom w:w="29" w:type="dxa"/>
              <w:right w:w="29" w:type="dxa"/>
            </w:tcMar>
          </w:tcPr>
          <w:p w14:paraId="7A6E1A78" w14:textId="77777777" w:rsidR="0078739C" w:rsidRPr="0078739C" w:rsidRDefault="0078739C" w:rsidP="0078739C">
            <w:pPr>
              <w:spacing w:after="0" w:line="240" w:lineRule="auto"/>
              <w:contextualSpacing/>
              <w:rPr>
                <w:rFonts w:ascii="Calibri" w:eastAsia="Calibri" w:hAnsi="Calibri" w:cs="Times New Roman"/>
                <w:lang w:val="en-CA"/>
              </w:rPr>
            </w:pPr>
            <w:r w:rsidRPr="0078739C">
              <w:rPr>
                <w:rFonts w:ascii="Calibri" w:eastAsia="Calibri" w:hAnsi="Calibri" w:cs="Times New Roman"/>
                <w:lang w:val="en-CA"/>
              </w:rPr>
              <w:t>3.2</w:t>
            </w:r>
          </w:p>
        </w:tc>
        <w:tc>
          <w:tcPr>
            <w:tcW w:w="5601" w:type="dxa"/>
            <w:shd w:val="clear" w:color="auto" w:fill="auto"/>
            <w:tcMar>
              <w:top w:w="29" w:type="dxa"/>
              <w:left w:w="29" w:type="dxa"/>
              <w:bottom w:w="29" w:type="dxa"/>
              <w:right w:w="29" w:type="dxa"/>
            </w:tcMar>
          </w:tcPr>
          <w:tbl>
            <w:tblPr>
              <w:tblStyle w:val="TableGridLight1"/>
              <w:tblW w:w="5472" w:type="dxa"/>
              <w:tblLayout w:type="fixed"/>
              <w:tblLook w:val="04A0" w:firstRow="1" w:lastRow="0" w:firstColumn="1" w:lastColumn="0" w:noHBand="0" w:noVBand="1"/>
            </w:tblPr>
            <w:tblGrid>
              <w:gridCol w:w="932"/>
              <w:gridCol w:w="4540"/>
            </w:tblGrid>
            <w:tr w:rsidR="0078739C" w:rsidRPr="0078739C" w14:paraId="40C94A61" w14:textId="77777777" w:rsidTr="006041AD">
              <w:trPr>
                <w:trHeight w:val="143"/>
              </w:trPr>
              <w:sdt>
                <w:sdtPr>
                  <w:rPr>
                    <w:rFonts w:ascii="Calibri" w:eastAsia="Calibri" w:hAnsi="Calibri" w:cs="Calibri"/>
                    <w:lang w:eastAsia="en-CA"/>
                  </w:rPr>
                  <w:alias w:val="Yes/No/NA"/>
                  <w:tag w:val="Yes/No/NA"/>
                  <w:id w:val="1757631765"/>
                  <w:placeholder>
                    <w:docPart w:val="E26BA60A9EBD4F0CA4EE02724E776D8E"/>
                  </w:placeholder>
                  <w:showingPlcHdr/>
                  <w:dropDownList>
                    <w:listItem w:displayText="Choose one." w:value="Choose one."/>
                    <w:listItem w:displayText="Yes" w:value="Yes"/>
                    <w:listItem w:displayText="No" w:value="No"/>
                    <w:listItem w:displayText="NA" w:value="NA"/>
                  </w:dropDownList>
                </w:sdtPr>
                <w:sdtContent>
                  <w:tc>
                    <w:tcPr>
                      <w:tcW w:w="932" w:type="dxa"/>
                    </w:tcPr>
                    <w:p w14:paraId="6CFA6148" w14:textId="77777777" w:rsidR="0078739C" w:rsidRPr="0078739C" w:rsidRDefault="0078739C" w:rsidP="0078739C">
                      <w:pPr>
                        <w:spacing w:after="0"/>
                        <w:contextualSpacing/>
                        <w:rPr>
                          <w:rFonts w:ascii="Calibri" w:eastAsia="Calibri" w:hAnsi="Calibri" w:cs="Calibri"/>
                          <w:lang w:eastAsia="en-CA"/>
                        </w:rPr>
                      </w:pPr>
                      <w:r w:rsidRPr="0078739C">
                        <w:rPr>
                          <w:rFonts w:ascii="Calibri" w:eastAsia="Calibri" w:hAnsi="Calibri" w:cs="Times New Roman"/>
                          <w:color w:val="808080"/>
                        </w:rPr>
                        <w:t>Choose one.</w:t>
                      </w:r>
                    </w:p>
                  </w:tc>
                </w:sdtContent>
              </w:sdt>
              <w:tc>
                <w:tcPr>
                  <w:tcW w:w="4540" w:type="dxa"/>
                </w:tcPr>
                <w:p w14:paraId="5C72F261" w14:textId="77777777" w:rsidR="0078739C" w:rsidRPr="0078739C" w:rsidRDefault="0078739C" w:rsidP="0078739C">
                  <w:pPr>
                    <w:spacing w:after="0"/>
                    <w:contextualSpacing/>
                    <w:rPr>
                      <w:rFonts w:ascii="Calibri" w:eastAsia="Calibri" w:hAnsi="Calibri" w:cs="Times New Roman"/>
                      <w:lang w:eastAsia="en-CA"/>
                    </w:rPr>
                  </w:pPr>
                  <w:r w:rsidRPr="0078739C">
                    <w:rPr>
                      <w:rFonts w:ascii="Calibri" w:eastAsia="Calibri" w:hAnsi="Calibri" w:cs="Times New Roman"/>
                      <w:lang w:eastAsia="en-CA"/>
                    </w:rPr>
                    <w:t>If participants will not benefit directly from participation, this is stated</w:t>
                  </w:r>
                </w:p>
              </w:tc>
            </w:tr>
            <w:tr w:rsidR="0078739C" w:rsidRPr="0078739C" w14:paraId="5F1415B1" w14:textId="77777777" w:rsidTr="006041AD">
              <w:trPr>
                <w:trHeight w:val="143"/>
              </w:trPr>
              <w:sdt>
                <w:sdtPr>
                  <w:rPr>
                    <w:rFonts w:ascii="Calibri" w:eastAsia="Calibri" w:hAnsi="Calibri" w:cs="Calibri"/>
                    <w:lang w:eastAsia="en-CA"/>
                  </w:rPr>
                  <w:alias w:val="Yes/No/NA"/>
                  <w:tag w:val="Yes/No/NA"/>
                  <w:id w:val="1382668257"/>
                  <w:placeholder>
                    <w:docPart w:val="32081E781A714A6EB4A7D2DABC22FF2F"/>
                  </w:placeholder>
                  <w:showingPlcHdr/>
                  <w:dropDownList>
                    <w:listItem w:displayText="Choose one." w:value="Choose one."/>
                    <w:listItem w:displayText="Yes" w:value="Yes"/>
                    <w:listItem w:displayText="No" w:value="No"/>
                    <w:listItem w:displayText="NA" w:value="NA"/>
                  </w:dropDownList>
                </w:sdtPr>
                <w:sdtContent>
                  <w:tc>
                    <w:tcPr>
                      <w:tcW w:w="932" w:type="dxa"/>
                    </w:tcPr>
                    <w:p w14:paraId="05374E99" w14:textId="77777777" w:rsidR="0078739C" w:rsidRPr="0078739C" w:rsidRDefault="0078739C" w:rsidP="0078739C">
                      <w:pPr>
                        <w:spacing w:after="0"/>
                        <w:contextualSpacing/>
                        <w:rPr>
                          <w:rFonts w:ascii="Calibri" w:eastAsia="Calibri" w:hAnsi="Calibri" w:cs="Calibri"/>
                          <w:lang w:eastAsia="en-CA"/>
                        </w:rPr>
                      </w:pPr>
                      <w:r w:rsidRPr="0078739C">
                        <w:rPr>
                          <w:rFonts w:ascii="Calibri" w:eastAsia="Calibri" w:hAnsi="Calibri" w:cs="Times New Roman"/>
                          <w:color w:val="808080"/>
                        </w:rPr>
                        <w:t>Choose one.</w:t>
                      </w:r>
                    </w:p>
                  </w:tc>
                </w:sdtContent>
              </w:sdt>
              <w:tc>
                <w:tcPr>
                  <w:tcW w:w="4540" w:type="dxa"/>
                </w:tcPr>
                <w:p w14:paraId="35CEF184" w14:textId="77777777" w:rsidR="0078739C" w:rsidRPr="0078739C" w:rsidRDefault="0078739C" w:rsidP="0078739C">
                  <w:pPr>
                    <w:spacing w:after="0"/>
                    <w:contextualSpacing/>
                    <w:rPr>
                      <w:rFonts w:ascii="Calibri" w:eastAsia="Calibri" w:hAnsi="Calibri" w:cs="Times New Roman"/>
                      <w:lang w:eastAsia="en-CA"/>
                    </w:rPr>
                  </w:pPr>
                  <w:r w:rsidRPr="0078739C">
                    <w:rPr>
                      <w:rFonts w:ascii="Calibri" w:eastAsia="Calibri" w:hAnsi="Calibri" w:cs="Times New Roman"/>
                      <w:lang w:eastAsia="en-CA"/>
                    </w:rPr>
                    <w:t>If participants might benefit directly, the potential benefits are described</w:t>
                  </w:r>
                </w:p>
              </w:tc>
            </w:tr>
            <w:tr w:rsidR="0078739C" w:rsidRPr="0078739C" w14:paraId="3A94C9A4" w14:textId="77777777" w:rsidTr="006041AD">
              <w:trPr>
                <w:trHeight w:val="143"/>
              </w:trPr>
              <w:sdt>
                <w:sdtPr>
                  <w:rPr>
                    <w:rFonts w:ascii="Calibri" w:eastAsia="Calibri" w:hAnsi="Calibri" w:cs="Calibri"/>
                    <w:lang w:eastAsia="en-CA"/>
                  </w:rPr>
                  <w:alias w:val="Yes/No/NA"/>
                  <w:tag w:val="Yes/No/NA"/>
                  <w:id w:val="778295688"/>
                  <w:placeholder>
                    <w:docPart w:val="5B5FBBF16F8A41D4B485013D4186E789"/>
                  </w:placeholder>
                  <w:showingPlcHdr/>
                  <w:dropDownList>
                    <w:listItem w:displayText="Choose one." w:value="Choose one."/>
                    <w:listItem w:displayText="Yes" w:value="Yes"/>
                    <w:listItem w:displayText="No" w:value="No"/>
                    <w:listItem w:displayText="NA" w:value="NA"/>
                  </w:dropDownList>
                </w:sdtPr>
                <w:sdtContent>
                  <w:tc>
                    <w:tcPr>
                      <w:tcW w:w="932" w:type="dxa"/>
                    </w:tcPr>
                    <w:p w14:paraId="2090FEBF" w14:textId="77777777" w:rsidR="0078739C" w:rsidRPr="0078739C" w:rsidRDefault="0078739C" w:rsidP="0078739C">
                      <w:pPr>
                        <w:spacing w:after="0"/>
                        <w:contextualSpacing/>
                        <w:rPr>
                          <w:rFonts w:ascii="Calibri" w:eastAsia="Calibri" w:hAnsi="Calibri" w:cs="Calibri"/>
                          <w:lang w:eastAsia="en-CA"/>
                        </w:rPr>
                      </w:pPr>
                      <w:r w:rsidRPr="0078739C">
                        <w:rPr>
                          <w:rFonts w:ascii="Calibri" w:eastAsia="Calibri" w:hAnsi="Calibri" w:cs="Times New Roman"/>
                          <w:color w:val="808080"/>
                        </w:rPr>
                        <w:t>Choose one.</w:t>
                      </w:r>
                    </w:p>
                  </w:tc>
                </w:sdtContent>
              </w:sdt>
              <w:tc>
                <w:tcPr>
                  <w:tcW w:w="4540" w:type="dxa"/>
                </w:tcPr>
                <w:p w14:paraId="758997E3" w14:textId="77777777" w:rsidR="0078739C" w:rsidRPr="0078739C" w:rsidRDefault="0078739C" w:rsidP="0078739C">
                  <w:pPr>
                    <w:spacing w:after="0"/>
                    <w:contextualSpacing/>
                    <w:rPr>
                      <w:rFonts w:ascii="Calibri" w:eastAsia="Calibri" w:hAnsi="Calibri" w:cs="Times New Roman"/>
                      <w:lang w:eastAsia="en-CA"/>
                    </w:rPr>
                  </w:pPr>
                  <w:r w:rsidRPr="0078739C">
                    <w:rPr>
                      <w:rFonts w:ascii="Calibri" w:eastAsia="Calibri" w:hAnsi="Calibri" w:cs="Times New Roman"/>
                      <w:lang w:eastAsia="en-CA"/>
                    </w:rPr>
                    <w:t>If society in general or individuals in similar circumstances might benefit from the results of this study, this should be explained.</w:t>
                  </w:r>
                </w:p>
              </w:tc>
            </w:tr>
            <w:tr w:rsidR="0078739C" w:rsidRPr="0078739C" w14:paraId="5093AD27" w14:textId="77777777" w:rsidTr="006041AD">
              <w:trPr>
                <w:trHeight w:val="143"/>
              </w:trPr>
              <w:tc>
                <w:tcPr>
                  <w:tcW w:w="5472" w:type="dxa"/>
                  <w:gridSpan w:val="2"/>
                </w:tcPr>
                <w:p w14:paraId="79085AE3" w14:textId="77777777" w:rsidR="0078739C" w:rsidRPr="0078739C" w:rsidRDefault="0078739C" w:rsidP="0078739C">
                  <w:pPr>
                    <w:spacing w:after="0"/>
                    <w:contextualSpacing/>
                    <w:rPr>
                      <w:rFonts w:ascii="Calibri" w:eastAsia="Calibri" w:hAnsi="Calibri" w:cs="Times New Roman"/>
                      <w:b/>
                      <w:lang w:eastAsia="en-CA"/>
                    </w:rPr>
                  </w:pPr>
                  <w:r w:rsidRPr="0078739C">
                    <w:rPr>
                      <w:rFonts w:ascii="Calibri" w:eastAsia="Calibri" w:hAnsi="Calibri" w:cs="Times New Roman"/>
                      <w:b/>
                      <w:lang w:eastAsia="en-CA"/>
                    </w:rPr>
                    <w:t>Comments:</w:t>
                  </w:r>
                </w:p>
              </w:tc>
            </w:tr>
            <w:tr w:rsidR="0078739C" w:rsidRPr="0078739C" w14:paraId="1351B006" w14:textId="77777777" w:rsidTr="006041AD">
              <w:trPr>
                <w:trHeight w:val="143"/>
              </w:trPr>
              <w:tc>
                <w:tcPr>
                  <w:tcW w:w="5472" w:type="dxa"/>
                  <w:gridSpan w:val="2"/>
                </w:tcPr>
                <w:p w14:paraId="4C668038" w14:textId="77777777" w:rsidR="0078739C" w:rsidRPr="0078739C" w:rsidRDefault="0078739C" w:rsidP="0078739C">
                  <w:pPr>
                    <w:spacing w:after="0"/>
                    <w:contextualSpacing/>
                    <w:rPr>
                      <w:rFonts w:ascii="Calibri" w:eastAsia="Calibri" w:hAnsi="Calibri" w:cs="Times New Roman"/>
                      <w:lang w:eastAsia="en-CA"/>
                    </w:rPr>
                  </w:pPr>
                </w:p>
              </w:tc>
            </w:tr>
          </w:tbl>
          <w:p w14:paraId="3FDA9B30" w14:textId="77777777" w:rsidR="0078739C" w:rsidRPr="0078739C" w:rsidRDefault="0078739C" w:rsidP="0078739C">
            <w:pPr>
              <w:spacing w:after="0"/>
              <w:contextualSpacing/>
              <w:rPr>
                <w:rFonts w:ascii="Calibri" w:eastAsia="Calibri" w:hAnsi="Calibri" w:cs="Times New Roman"/>
                <w:b/>
                <w:lang w:val="en-CA" w:eastAsia="en-CA"/>
              </w:rPr>
            </w:pPr>
          </w:p>
        </w:tc>
        <w:sdt>
          <w:sdtPr>
            <w:rPr>
              <w:rFonts w:ascii="Calibri" w:eastAsia="Calibri" w:hAnsi="Calibri" w:cs="Times New Roman"/>
              <w:lang w:val="en-CA"/>
            </w:rPr>
            <w:alias w:val="Assessment"/>
            <w:tag w:val="Assessment"/>
            <w:id w:val="926004968"/>
            <w:placeholder>
              <w:docPart w:val="8155913960724AC0AFEE52448C4D4E07"/>
            </w:placeholder>
            <w:dropDownList>
              <w:listItem w:displayText="Select one" w:value="Select one"/>
              <w:listItem w:displayText="Major ethics implication" w:value="Major ethics implication"/>
              <w:listItem w:displayText="Minor ethics implication" w:value="Minor ethics implication"/>
              <w:listItem w:displayText="Suggestions only" w:value="Suggestions only"/>
              <w:listItem w:displayText="Could not assess" w:value="Could not assess"/>
              <w:listItem w:displayText="No changes needed" w:value="No changes needed"/>
            </w:dropDownList>
          </w:sdtPr>
          <w:sdtContent>
            <w:tc>
              <w:tcPr>
                <w:tcW w:w="1400" w:type="dxa"/>
                <w:shd w:val="clear" w:color="auto" w:fill="auto"/>
                <w:tcMar>
                  <w:top w:w="29" w:type="dxa"/>
                  <w:left w:w="29" w:type="dxa"/>
                  <w:bottom w:w="29" w:type="dxa"/>
                  <w:right w:w="29" w:type="dxa"/>
                </w:tcMar>
              </w:tcPr>
              <w:p w14:paraId="40806571" w14:textId="77777777" w:rsidR="0078739C" w:rsidRPr="0078739C" w:rsidRDefault="0078739C" w:rsidP="0078739C">
                <w:pPr>
                  <w:spacing w:after="0" w:line="240" w:lineRule="auto"/>
                  <w:contextualSpacing/>
                  <w:rPr>
                    <w:rFonts w:ascii="Calibri" w:eastAsia="Calibri" w:hAnsi="Calibri" w:cs="Times New Roman"/>
                    <w:lang w:val="en-CA"/>
                  </w:rPr>
                </w:pPr>
                <w:r w:rsidRPr="0078739C">
                  <w:rPr>
                    <w:rFonts w:ascii="Calibri" w:eastAsia="Calibri" w:hAnsi="Calibri" w:cs="Times New Roman"/>
                    <w:lang w:val="en-CA"/>
                  </w:rPr>
                  <w:t>Select one</w:t>
                </w:r>
              </w:p>
            </w:tc>
          </w:sdtContent>
        </w:sdt>
      </w:tr>
      <w:tr w:rsidR="0078739C" w:rsidRPr="0078739C" w14:paraId="1B02F6EC" w14:textId="77777777" w:rsidTr="006041AD">
        <w:tc>
          <w:tcPr>
            <w:tcW w:w="1863" w:type="dxa"/>
            <w:shd w:val="clear" w:color="auto" w:fill="auto"/>
            <w:tcMar>
              <w:top w:w="29" w:type="dxa"/>
              <w:left w:w="29" w:type="dxa"/>
              <w:bottom w:w="29" w:type="dxa"/>
              <w:right w:w="29" w:type="dxa"/>
            </w:tcMar>
          </w:tcPr>
          <w:p w14:paraId="2A367B55" w14:textId="77777777" w:rsidR="0078739C" w:rsidRPr="0078739C" w:rsidRDefault="0078739C" w:rsidP="0078739C">
            <w:pPr>
              <w:spacing w:after="0" w:line="240" w:lineRule="auto"/>
              <w:rPr>
                <w:rFonts w:ascii="Calibri" w:eastAsia="Calibri" w:hAnsi="Calibri" w:cs="Times New Roman"/>
                <w:lang w:val="en-CA"/>
              </w:rPr>
            </w:pPr>
            <w:r w:rsidRPr="0078739C">
              <w:rPr>
                <w:rFonts w:ascii="Calibri" w:eastAsia="Calibri" w:hAnsi="Calibri" w:cs="Times New Roman"/>
                <w:lang w:val="en-CA"/>
              </w:rPr>
              <w:t>Alternative(s)</w:t>
            </w:r>
          </w:p>
        </w:tc>
        <w:tc>
          <w:tcPr>
            <w:tcW w:w="1216" w:type="dxa"/>
            <w:tcMar>
              <w:top w:w="29" w:type="dxa"/>
              <w:left w:w="29" w:type="dxa"/>
              <w:bottom w:w="29" w:type="dxa"/>
              <w:right w:w="29" w:type="dxa"/>
            </w:tcMar>
          </w:tcPr>
          <w:p w14:paraId="07262534" w14:textId="77777777" w:rsidR="0078739C" w:rsidRPr="0078739C" w:rsidRDefault="0078739C" w:rsidP="0078739C">
            <w:pPr>
              <w:spacing w:after="0" w:line="240" w:lineRule="auto"/>
              <w:contextualSpacing/>
              <w:rPr>
                <w:rFonts w:ascii="Calibri" w:eastAsia="Calibri" w:hAnsi="Calibri" w:cs="Times New Roman"/>
                <w:lang w:val="en-CA"/>
              </w:rPr>
            </w:pPr>
          </w:p>
        </w:tc>
        <w:tc>
          <w:tcPr>
            <w:tcW w:w="5601" w:type="dxa"/>
            <w:shd w:val="clear" w:color="auto" w:fill="auto"/>
            <w:tcMar>
              <w:top w:w="29" w:type="dxa"/>
              <w:left w:w="29" w:type="dxa"/>
              <w:bottom w:w="29" w:type="dxa"/>
              <w:right w:w="29" w:type="dxa"/>
            </w:tcMar>
          </w:tcPr>
          <w:tbl>
            <w:tblPr>
              <w:tblStyle w:val="TableGridLight1"/>
              <w:tblW w:w="5472" w:type="dxa"/>
              <w:tblLayout w:type="fixed"/>
              <w:tblLook w:val="04A0" w:firstRow="1" w:lastRow="0" w:firstColumn="1" w:lastColumn="0" w:noHBand="0" w:noVBand="1"/>
            </w:tblPr>
            <w:tblGrid>
              <w:gridCol w:w="932"/>
              <w:gridCol w:w="4540"/>
            </w:tblGrid>
            <w:tr w:rsidR="0078739C" w:rsidRPr="0078739C" w14:paraId="5FAC6031" w14:textId="77777777" w:rsidTr="006041AD">
              <w:trPr>
                <w:trHeight w:val="143"/>
              </w:trPr>
              <w:sdt>
                <w:sdtPr>
                  <w:rPr>
                    <w:rFonts w:ascii="Calibri" w:eastAsia="Calibri" w:hAnsi="Calibri" w:cs="Calibri"/>
                    <w:lang w:eastAsia="en-CA"/>
                  </w:rPr>
                  <w:alias w:val="Yes/No/NA"/>
                  <w:tag w:val="Yes/No/NA"/>
                  <w:id w:val="186191007"/>
                  <w:placeholder>
                    <w:docPart w:val="61D90EDC697943768B4CF364A3F71879"/>
                  </w:placeholder>
                  <w:showingPlcHdr/>
                  <w:dropDownList>
                    <w:listItem w:displayText="Choose one." w:value="Choose one."/>
                    <w:listItem w:displayText="Yes" w:value="Yes"/>
                    <w:listItem w:displayText="No" w:value="No"/>
                    <w:listItem w:displayText="NA" w:value="NA"/>
                  </w:dropDownList>
                </w:sdtPr>
                <w:sdtContent>
                  <w:tc>
                    <w:tcPr>
                      <w:tcW w:w="932" w:type="dxa"/>
                    </w:tcPr>
                    <w:p w14:paraId="5D6DEDA4" w14:textId="77777777" w:rsidR="0078739C" w:rsidRPr="0078739C" w:rsidRDefault="0078739C" w:rsidP="0078739C">
                      <w:pPr>
                        <w:spacing w:after="0"/>
                        <w:contextualSpacing/>
                        <w:rPr>
                          <w:rFonts w:ascii="Calibri" w:eastAsia="Calibri" w:hAnsi="Calibri" w:cs="Calibri"/>
                          <w:lang w:eastAsia="en-CA"/>
                        </w:rPr>
                      </w:pPr>
                      <w:r w:rsidRPr="0078739C">
                        <w:rPr>
                          <w:rFonts w:ascii="Calibri" w:eastAsia="Calibri" w:hAnsi="Calibri" w:cs="Times New Roman"/>
                          <w:color w:val="808080"/>
                        </w:rPr>
                        <w:t>Choose one.</w:t>
                      </w:r>
                    </w:p>
                  </w:tc>
                </w:sdtContent>
              </w:sdt>
              <w:tc>
                <w:tcPr>
                  <w:tcW w:w="4540" w:type="dxa"/>
                </w:tcPr>
                <w:p w14:paraId="5D429DCB" w14:textId="77777777" w:rsidR="0078739C" w:rsidRPr="0078739C" w:rsidRDefault="0078739C" w:rsidP="0078739C">
                  <w:pPr>
                    <w:spacing w:after="0"/>
                    <w:contextualSpacing/>
                    <w:rPr>
                      <w:rFonts w:ascii="Calibri" w:eastAsia="Calibri" w:hAnsi="Calibri" w:cs="Times New Roman"/>
                      <w:lang w:eastAsia="en-CA"/>
                    </w:rPr>
                  </w:pPr>
                  <w:r w:rsidRPr="0078739C">
                    <w:rPr>
                      <w:rFonts w:ascii="Calibri" w:eastAsia="Calibri" w:hAnsi="Calibri" w:cs="Times New Roman"/>
                      <w:lang w:eastAsia="en-CA"/>
                    </w:rPr>
                    <w:t>If there are alternative treatments/activities available to those who choose not to participate, these are identified</w:t>
                  </w:r>
                </w:p>
              </w:tc>
            </w:tr>
            <w:tr w:rsidR="0078739C" w:rsidRPr="0078739C" w14:paraId="74B032F3" w14:textId="77777777" w:rsidTr="006041AD">
              <w:trPr>
                <w:trHeight w:val="143"/>
              </w:trPr>
              <w:tc>
                <w:tcPr>
                  <w:tcW w:w="5472" w:type="dxa"/>
                  <w:gridSpan w:val="2"/>
                </w:tcPr>
                <w:p w14:paraId="72F323C5" w14:textId="77777777" w:rsidR="0078739C" w:rsidRPr="0078739C" w:rsidRDefault="0078739C" w:rsidP="0078739C">
                  <w:pPr>
                    <w:spacing w:after="0"/>
                    <w:contextualSpacing/>
                    <w:rPr>
                      <w:rFonts w:ascii="Calibri" w:eastAsia="Calibri" w:hAnsi="Calibri" w:cs="Times New Roman"/>
                      <w:lang w:eastAsia="en-CA"/>
                    </w:rPr>
                  </w:pPr>
                  <w:r w:rsidRPr="0078739C">
                    <w:rPr>
                      <w:rFonts w:ascii="Calibri" w:eastAsia="Calibri" w:hAnsi="Calibri" w:cs="Times New Roman"/>
                      <w:b/>
                      <w:lang w:eastAsia="en-CA"/>
                    </w:rPr>
                    <w:t>Comments:</w:t>
                  </w:r>
                </w:p>
              </w:tc>
            </w:tr>
            <w:tr w:rsidR="0078739C" w:rsidRPr="0078739C" w14:paraId="530484F2" w14:textId="77777777" w:rsidTr="006041AD">
              <w:trPr>
                <w:trHeight w:val="70"/>
              </w:trPr>
              <w:tc>
                <w:tcPr>
                  <w:tcW w:w="5472" w:type="dxa"/>
                  <w:gridSpan w:val="2"/>
                </w:tcPr>
                <w:p w14:paraId="269F942F" w14:textId="77777777" w:rsidR="0078739C" w:rsidRPr="0078739C" w:rsidRDefault="0078739C" w:rsidP="0078739C">
                  <w:pPr>
                    <w:spacing w:after="0"/>
                    <w:contextualSpacing/>
                    <w:rPr>
                      <w:rFonts w:ascii="Calibri" w:eastAsia="Calibri" w:hAnsi="Calibri" w:cs="Times New Roman"/>
                      <w:b/>
                      <w:lang w:eastAsia="en-CA"/>
                    </w:rPr>
                  </w:pPr>
                </w:p>
              </w:tc>
            </w:tr>
          </w:tbl>
          <w:p w14:paraId="6F6D28C1" w14:textId="77777777" w:rsidR="0078739C" w:rsidRPr="0078739C" w:rsidRDefault="0078739C" w:rsidP="0078739C">
            <w:pPr>
              <w:spacing w:after="0"/>
              <w:contextualSpacing/>
              <w:rPr>
                <w:rFonts w:ascii="Calibri" w:eastAsia="Calibri" w:hAnsi="Calibri" w:cs="Times New Roman"/>
                <w:b/>
                <w:lang w:val="en-CA" w:eastAsia="en-CA"/>
              </w:rPr>
            </w:pPr>
          </w:p>
        </w:tc>
        <w:sdt>
          <w:sdtPr>
            <w:rPr>
              <w:rFonts w:ascii="Calibri" w:eastAsia="Calibri" w:hAnsi="Calibri" w:cs="Times New Roman"/>
              <w:lang w:val="en-CA"/>
            </w:rPr>
            <w:alias w:val="Assessment"/>
            <w:tag w:val="Assessment"/>
            <w:id w:val="773291969"/>
            <w:placeholder>
              <w:docPart w:val="417C7975724D475783C9CF0D129C86A1"/>
            </w:placeholder>
            <w:dropDownList>
              <w:listItem w:displayText="Select one" w:value="Select one"/>
              <w:listItem w:displayText="Major ethics implication" w:value="Major ethics implication"/>
              <w:listItem w:displayText="Minor ethics implication" w:value="Minor ethics implication"/>
              <w:listItem w:displayText="Suggestions only" w:value="Suggestions only"/>
              <w:listItem w:displayText="Could not assess" w:value="Could not assess"/>
              <w:listItem w:displayText="No changes needed" w:value="No changes needed"/>
            </w:dropDownList>
          </w:sdtPr>
          <w:sdtContent>
            <w:tc>
              <w:tcPr>
                <w:tcW w:w="1400" w:type="dxa"/>
                <w:shd w:val="clear" w:color="auto" w:fill="auto"/>
                <w:tcMar>
                  <w:top w:w="29" w:type="dxa"/>
                  <w:left w:w="29" w:type="dxa"/>
                  <w:bottom w:w="29" w:type="dxa"/>
                  <w:right w:w="29" w:type="dxa"/>
                </w:tcMar>
              </w:tcPr>
              <w:p w14:paraId="49C16315" w14:textId="77777777" w:rsidR="0078739C" w:rsidRPr="0078739C" w:rsidRDefault="0078739C" w:rsidP="0078739C">
                <w:pPr>
                  <w:spacing w:after="0" w:line="240" w:lineRule="auto"/>
                  <w:contextualSpacing/>
                  <w:rPr>
                    <w:rFonts w:ascii="Calibri" w:eastAsia="Calibri" w:hAnsi="Calibri" w:cs="Times New Roman"/>
                    <w:lang w:val="en-CA"/>
                  </w:rPr>
                </w:pPr>
                <w:r w:rsidRPr="0078739C">
                  <w:rPr>
                    <w:rFonts w:ascii="Calibri" w:eastAsia="Calibri" w:hAnsi="Calibri" w:cs="Times New Roman"/>
                    <w:lang w:val="en-CA"/>
                  </w:rPr>
                  <w:t>Select one</w:t>
                </w:r>
              </w:p>
            </w:tc>
          </w:sdtContent>
        </w:sdt>
      </w:tr>
      <w:tr w:rsidR="0078739C" w:rsidRPr="0078739C" w14:paraId="1AE48812" w14:textId="77777777" w:rsidTr="006041AD">
        <w:tc>
          <w:tcPr>
            <w:tcW w:w="1863" w:type="dxa"/>
            <w:shd w:val="clear" w:color="auto" w:fill="auto"/>
            <w:tcMar>
              <w:top w:w="29" w:type="dxa"/>
              <w:left w:w="29" w:type="dxa"/>
              <w:bottom w:w="29" w:type="dxa"/>
              <w:right w:w="29" w:type="dxa"/>
            </w:tcMar>
          </w:tcPr>
          <w:p w14:paraId="5BC76A7D" w14:textId="77777777" w:rsidR="0078739C" w:rsidRPr="0078739C" w:rsidRDefault="0078739C" w:rsidP="0078739C">
            <w:pPr>
              <w:spacing w:after="0" w:line="240" w:lineRule="auto"/>
              <w:rPr>
                <w:rFonts w:ascii="Calibri" w:eastAsia="Calibri" w:hAnsi="Calibri" w:cs="Times New Roman"/>
                <w:lang w:val="en-CA"/>
              </w:rPr>
            </w:pPr>
            <w:r w:rsidRPr="0078739C">
              <w:rPr>
                <w:rFonts w:ascii="Calibri" w:eastAsia="Calibri" w:hAnsi="Calibri" w:cs="Times New Roman"/>
                <w:lang w:val="en-CA"/>
              </w:rPr>
              <w:t>Confidentiality</w:t>
            </w:r>
          </w:p>
        </w:tc>
        <w:tc>
          <w:tcPr>
            <w:tcW w:w="1216" w:type="dxa"/>
            <w:tcMar>
              <w:top w:w="29" w:type="dxa"/>
              <w:left w:w="29" w:type="dxa"/>
              <w:bottom w:w="29" w:type="dxa"/>
              <w:right w:w="29" w:type="dxa"/>
            </w:tcMar>
          </w:tcPr>
          <w:p w14:paraId="0C4D2471" w14:textId="77777777" w:rsidR="0078739C" w:rsidRPr="0078739C" w:rsidRDefault="0078739C" w:rsidP="0078739C">
            <w:pPr>
              <w:spacing w:after="0" w:line="240" w:lineRule="auto"/>
              <w:contextualSpacing/>
              <w:rPr>
                <w:rFonts w:ascii="Calibri" w:eastAsia="Calibri" w:hAnsi="Calibri" w:cs="Times New Roman"/>
                <w:lang w:val="en-CA"/>
              </w:rPr>
            </w:pPr>
            <w:r w:rsidRPr="0078739C">
              <w:rPr>
                <w:rFonts w:ascii="Calibri" w:eastAsia="Calibri" w:hAnsi="Calibri" w:cs="Times New Roman"/>
                <w:lang w:val="en-CA"/>
              </w:rPr>
              <w:t>3.2</w:t>
            </w:r>
          </w:p>
        </w:tc>
        <w:tc>
          <w:tcPr>
            <w:tcW w:w="5601" w:type="dxa"/>
            <w:shd w:val="clear" w:color="auto" w:fill="auto"/>
            <w:tcMar>
              <w:top w:w="29" w:type="dxa"/>
              <w:left w:w="29" w:type="dxa"/>
              <w:bottom w:w="29" w:type="dxa"/>
              <w:right w:w="29" w:type="dxa"/>
            </w:tcMar>
          </w:tcPr>
          <w:tbl>
            <w:tblPr>
              <w:tblStyle w:val="TableGridLight1"/>
              <w:tblW w:w="5472" w:type="dxa"/>
              <w:tblLayout w:type="fixed"/>
              <w:tblLook w:val="04A0" w:firstRow="1" w:lastRow="0" w:firstColumn="1" w:lastColumn="0" w:noHBand="0" w:noVBand="1"/>
            </w:tblPr>
            <w:tblGrid>
              <w:gridCol w:w="932"/>
              <w:gridCol w:w="4540"/>
            </w:tblGrid>
            <w:tr w:rsidR="0078739C" w:rsidRPr="0078739C" w14:paraId="3C0FD38A" w14:textId="77777777" w:rsidTr="006041AD">
              <w:trPr>
                <w:trHeight w:val="143"/>
              </w:trPr>
              <w:sdt>
                <w:sdtPr>
                  <w:rPr>
                    <w:rFonts w:ascii="Calibri" w:eastAsia="Calibri" w:hAnsi="Calibri" w:cs="Calibri"/>
                    <w:lang w:eastAsia="en-CA"/>
                  </w:rPr>
                  <w:alias w:val="Yes/No/NA"/>
                  <w:tag w:val="Yes/No/NA"/>
                  <w:id w:val="-175657742"/>
                  <w:placeholder>
                    <w:docPart w:val="44BF01C1A884450B8B859EC561BBF307"/>
                  </w:placeholder>
                  <w:showingPlcHdr/>
                  <w:dropDownList>
                    <w:listItem w:displayText="Choose one." w:value="Choose one."/>
                    <w:listItem w:displayText="Yes" w:value="Yes"/>
                    <w:listItem w:displayText="No" w:value="No"/>
                    <w:listItem w:displayText="NA" w:value="NA"/>
                  </w:dropDownList>
                </w:sdtPr>
                <w:sdtContent>
                  <w:tc>
                    <w:tcPr>
                      <w:tcW w:w="932" w:type="dxa"/>
                    </w:tcPr>
                    <w:p w14:paraId="067BAD2A" w14:textId="77777777" w:rsidR="0078739C" w:rsidRPr="0078739C" w:rsidRDefault="0078739C" w:rsidP="0078739C">
                      <w:pPr>
                        <w:spacing w:after="0"/>
                        <w:contextualSpacing/>
                        <w:rPr>
                          <w:rFonts w:ascii="Calibri" w:eastAsia="Calibri" w:hAnsi="Calibri" w:cs="Calibri"/>
                          <w:lang w:eastAsia="en-CA"/>
                        </w:rPr>
                      </w:pPr>
                      <w:r w:rsidRPr="0078739C">
                        <w:rPr>
                          <w:rFonts w:ascii="Calibri" w:eastAsia="Calibri" w:hAnsi="Calibri" w:cs="Times New Roman"/>
                          <w:color w:val="808080"/>
                        </w:rPr>
                        <w:t>Choose one.</w:t>
                      </w:r>
                    </w:p>
                  </w:tc>
                </w:sdtContent>
              </w:sdt>
              <w:tc>
                <w:tcPr>
                  <w:tcW w:w="4540" w:type="dxa"/>
                </w:tcPr>
                <w:p w14:paraId="51AEDAE1" w14:textId="77777777" w:rsidR="0078739C" w:rsidRPr="0078739C" w:rsidRDefault="0078739C" w:rsidP="0078739C">
                  <w:pPr>
                    <w:spacing w:after="0"/>
                    <w:contextualSpacing/>
                    <w:rPr>
                      <w:rFonts w:ascii="Calibri" w:eastAsia="Calibri" w:hAnsi="Calibri" w:cs="Times New Roman"/>
                      <w:lang w:eastAsia="en-CA"/>
                    </w:rPr>
                  </w:pPr>
                  <w:r w:rsidRPr="0078739C">
                    <w:rPr>
                      <w:rFonts w:ascii="Calibri" w:eastAsia="Calibri" w:hAnsi="Calibri" w:cs="Times New Roman"/>
                      <w:lang w:eastAsia="en-CA"/>
                    </w:rPr>
                    <w:t>Includes an appropriate statement regarding confidentiality, including any legal obligations related to anticipated possible risks</w:t>
                  </w:r>
                </w:p>
              </w:tc>
            </w:tr>
            <w:tr w:rsidR="0078739C" w:rsidRPr="0078739C" w14:paraId="34C268AE" w14:textId="77777777" w:rsidTr="006041AD">
              <w:trPr>
                <w:trHeight w:val="143"/>
              </w:trPr>
              <w:sdt>
                <w:sdtPr>
                  <w:rPr>
                    <w:rFonts w:ascii="Calibri" w:eastAsia="Calibri" w:hAnsi="Calibri" w:cs="Calibri"/>
                    <w:lang w:eastAsia="en-CA"/>
                  </w:rPr>
                  <w:alias w:val="Yes/No/NA"/>
                  <w:tag w:val="Yes/No/NA"/>
                  <w:id w:val="443274409"/>
                  <w:placeholder>
                    <w:docPart w:val="F09C3832A5234E77B114B113EC71A682"/>
                  </w:placeholder>
                  <w:showingPlcHdr/>
                  <w:dropDownList>
                    <w:listItem w:displayText="Choose one." w:value="Choose one."/>
                    <w:listItem w:displayText="Yes" w:value="Yes"/>
                    <w:listItem w:displayText="No" w:value="No"/>
                    <w:listItem w:displayText="NA" w:value="NA"/>
                  </w:dropDownList>
                </w:sdtPr>
                <w:sdtContent>
                  <w:tc>
                    <w:tcPr>
                      <w:tcW w:w="932" w:type="dxa"/>
                    </w:tcPr>
                    <w:p w14:paraId="46331AE4" w14:textId="77777777" w:rsidR="0078739C" w:rsidRPr="0078739C" w:rsidRDefault="0078739C" w:rsidP="0078739C">
                      <w:pPr>
                        <w:spacing w:after="0"/>
                        <w:contextualSpacing/>
                        <w:rPr>
                          <w:rFonts w:ascii="Calibri" w:eastAsia="Calibri" w:hAnsi="Calibri" w:cs="Calibri"/>
                          <w:lang w:eastAsia="en-CA"/>
                        </w:rPr>
                      </w:pPr>
                      <w:r w:rsidRPr="0078739C">
                        <w:rPr>
                          <w:rFonts w:ascii="Calibri" w:eastAsia="Calibri" w:hAnsi="Calibri" w:cs="Times New Roman"/>
                          <w:color w:val="808080"/>
                        </w:rPr>
                        <w:t>Choose one.</w:t>
                      </w:r>
                    </w:p>
                  </w:tc>
                </w:sdtContent>
              </w:sdt>
              <w:tc>
                <w:tcPr>
                  <w:tcW w:w="4540" w:type="dxa"/>
                </w:tcPr>
                <w:p w14:paraId="319B7ACA" w14:textId="77777777" w:rsidR="0078739C" w:rsidRPr="0078739C" w:rsidRDefault="0078739C" w:rsidP="0078739C">
                  <w:pPr>
                    <w:spacing w:after="0"/>
                    <w:contextualSpacing/>
                    <w:rPr>
                      <w:rFonts w:ascii="Calibri" w:eastAsia="Calibri" w:hAnsi="Calibri" w:cs="Times New Roman"/>
                      <w:lang w:eastAsia="en-CA"/>
                    </w:rPr>
                  </w:pPr>
                  <w:r w:rsidRPr="0078739C">
                    <w:rPr>
                      <w:rFonts w:ascii="Calibri" w:eastAsia="Calibri" w:hAnsi="Calibri" w:cs="Times New Roman"/>
                      <w:lang w:eastAsia="en-CA"/>
                    </w:rPr>
                    <w:t>Includes information about any potential access by a sponsor or a regulatory authority (e.g. REB, police as required by law if likelihood exists)</w:t>
                  </w:r>
                </w:p>
              </w:tc>
            </w:tr>
            <w:tr w:rsidR="0078739C" w:rsidRPr="0078739C" w14:paraId="4C6D4299" w14:textId="77777777" w:rsidTr="006041AD">
              <w:trPr>
                <w:trHeight w:val="143"/>
              </w:trPr>
              <w:sdt>
                <w:sdtPr>
                  <w:rPr>
                    <w:rFonts w:ascii="Calibri" w:eastAsia="Calibri" w:hAnsi="Calibri" w:cs="Calibri"/>
                    <w:lang w:eastAsia="en-CA"/>
                  </w:rPr>
                  <w:alias w:val="Yes/No/NA"/>
                  <w:tag w:val="Yes/No/NA"/>
                  <w:id w:val="2075852106"/>
                  <w:placeholder>
                    <w:docPart w:val="3C4C74B81F494EDEB10153AF05A0EA4E"/>
                  </w:placeholder>
                  <w:showingPlcHdr/>
                  <w:dropDownList>
                    <w:listItem w:displayText="Choose one." w:value="Choose one."/>
                    <w:listItem w:displayText="Yes" w:value="Yes"/>
                    <w:listItem w:displayText="No" w:value="No"/>
                    <w:listItem w:displayText="NA" w:value="NA"/>
                  </w:dropDownList>
                </w:sdtPr>
                <w:sdtContent>
                  <w:tc>
                    <w:tcPr>
                      <w:tcW w:w="932" w:type="dxa"/>
                    </w:tcPr>
                    <w:p w14:paraId="2136B820" w14:textId="77777777" w:rsidR="0078739C" w:rsidRPr="0078739C" w:rsidRDefault="0078739C" w:rsidP="0078739C">
                      <w:pPr>
                        <w:spacing w:after="0"/>
                        <w:contextualSpacing/>
                        <w:rPr>
                          <w:rFonts w:ascii="Calibri" w:eastAsia="Calibri" w:hAnsi="Calibri" w:cs="Calibri"/>
                          <w:lang w:eastAsia="en-CA"/>
                        </w:rPr>
                      </w:pPr>
                      <w:r w:rsidRPr="0078739C">
                        <w:rPr>
                          <w:rFonts w:ascii="Calibri" w:eastAsia="Calibri" w:hAnsi="Calibri" w:cs="Times New Roman"/>
                          <w:color w:val="808080"/>
                        </w:rPr>
                        <w:t>Choose one.</w:t>
                      </w:r>
                    </w:p>
                  </w:tc>
                </w:sdtContent>
              </w:sdt>
              <w:tc>
                <w:tcPr>
                  <w:tcW w:w="4540" w:type="dxa"/>
                </w:tcPr>
                <w:p w14:paraId="4B426017" w14:textId="77777777" w:rsidR="0078739C" w:rsidRPr="0078739C" w:rsidRDefault="0078739C" w:rsidP="0078739C">
                  <w:pPr>
                    <w:spacing w:after="0"/>
                    <w:contextualSpacing/>
                    <w:rPr>
                      <w:rFonts w:ascii="Calibri" w:eastAsia="Calibri" w:hAnsi="Calibri" w:cs="Times New Roman"/>
                      <w:lang w:eastAsia="en-CA"/>
                    </w:rPr>
                  </w:pPr>
                  <w:r w:rsidRPr="0078739C">
                    <w:rPr>
                      <w:rFonts w:ascii="Calibri" w:eastAsia="Calibri" w:hAnsi="Calibri" w:cs="Times New Roman"/>
                      <w:lang w:eastAsia="en-CA"/>
                    </w:rPr>
                    <w:t xml:space="preserve">If data will be stored outside of Canada (e.g. on a U.S. server), includes a statement regarding access to data under jurisdictional law </w:t>
                  </w:r>
                </w:p>
              </w:tc>
            </w:tr>
            <w:tr w:rsidR="0078739C" w:rsidRPr="0078739C" w14:paraId="3E2DD534" w14:textId="77777777" w:rsidTr="006041AD">
              <w:trPr>
                <w:trHeight w:val="143"/>
              </w:trPr>
              <w:sdt>
                <w:sdtPr>
                  <w:rPr>
                    <w:rFonts w:ascii="Calibri" w:eastAsia="Calibri" w:hAnsi="Calibri" w:cs="Calibri"/>
                    <w:lang w:eastAsia="en-CA"/>
                  </w:rPr>
                  <w:alias w:val="Yes/No/NA"/>
                  <w:tag w:val="Yes/No/NA"/>
                  <w:id w:val="-189060972"/>
                  <w:placeholder>
                    <w:docPart w:val="3BE9ADB1E52D4656A41C9A5E98AA7C27"/>
                  </w:placeholder>
                  <w:showingPlcHdr/>
                  <w:dropDownList>
                    <w:listItem w:displayText="Choose one." w:value="Choose one."/>
                    <w:listItem w:displayText="Yes" w:value="Yes"/>
                    <w:listItem w:displayText="No" w:value="No"/>
                    <w:listItem w:displayText="NA" w:value="NA"/>
                  </w:dropDownList>
                </w:sdtPr>
                <w:sdtContent>
                  <w:tc>
                    <w:tcPr>
                      <w:tcW w:w="932" w:type="dxa"/>
                    </w:tcPr>
                    <w:p w14:paraId="16A0C52C" w14:textId="77777777" w:rsidR="0078739C" w:rsidRPr="0078739C" w:rsidRDefault="0078739C" w:rsidP="0078739C">
                      <w:pPr>
                        <w:spacing w:after="0"/>
                        <w:contextualSpacing/>
                        <w:rPr>
                          <w:rFonts w:ascii="Calibri" w:eastAsia="Calibri" w:hAnsi="Calibri" w:cs="Calibri"/>
                          <w:lang w:eastAsia="en-CA"/>
                        </w:rPr>
                      </w:pPr>
                      <w:r w:rsidRPr="0078739C">
                        <w:rPr>
                          <w:rFonts w:ascii="Calibri" w:eastAsia="Calibri" w:hAnsi="Calibri" w:cs="Times New Roman"/>
                          <w:color w:val="808080"/>
                        </w:rPr>
                        <w:t>Choose one.</w:t>
                      </w:r>
                    </w:p>
                  </w:tc>
                </w:sdtContent>
              </w:sdt>
              <w:tc>
                <w:tcPr>
                  <w:tcW w:w="4540" w:type="dxa"/>
                </w:tcPr>
                <w:p w14:paraId="30B8D771" w14:textId="77777777" w:rsidR="0078739C" w:rsidRPr="0078739C" w:rsidRDefault="0078739C" w:rsidP="0078739C">
                  <w:pPr>
                    <w:spacing w:after="0"/>
                    <w:contextualSpacing/>
                    <w:rPr>
                      <w:rFonts w:ascii="Calibri" w:eastAsia="Calibri" w:hAnsi="Calibri" w:cs="Times New Roman"/>
                      <w:lang w:eastAsia="en-CA"/>
                    </w:rPr>
                  </w:pPr>
                  <w:r w:rsidRPr="0078739C">
                    <w:rPr>
                      <w:rFonts w:ascii="Calibri" w:eastAsia="Calibri" w:hAnsi="Calibri" w:cs="Times New Roman"/>
                      <w:lang w:eastAsia="en-CA"/>
                    </w:rPr>
                    <w:t>Explains any limits on confidentiality (e.g. for focus groups)</w:t>
                  </w:r>
                </w:p>
              </w:tc>
            </w:tr>
            <w:tr w:rsidR="0078739C" w:rsidRPr="0078739C" w14:paraId="659B6762" w14:textId="77777777" w:rsidTr="006041AD">
              <w:trPr>
                <w:trHeight w:val="143"/>
              </w:trPr>
              <w:sdt>
                <w:sdtPr>
                  <w:rPr>
                    <w:rFonts w:ascii="Calibri" w:eastAsia="Calibri" w:hAnsi="Calibri" w:cs="Calibri"/>
                    <w:lang w:eastAsia="en-CA"/>
                  </w:rPr>
                  <w:alias w:val="Yes/No/NA"/>
                  <w:tag w:val="Yes/No/NA"/>
                  <w:id w:val="2040859465"/>
                  <w:placeholder>
                    <w:docPart w:val="B915C448EDC34F46BAB4806A3BDCC18D"/>
                  </w:placeholder>
                  <w:showingPlcHdr/>
                  <w:dropDownList>
                    <w:listItem w:displayText="Choose one." w:value="Choose one."/>
                    <w:listItem w:displayText="Yes" w:value="Yes"/>
                    <w:listItem w:displayText="No" w:value="No"/>
                    <w:listItem w:displayText="NA" w:value="NA"/>
                  </w:dropDownList>
                </w:sdtPr>
                <w:sdtContent>
                  <w:tc>
                    <w:tcPr>
                      <w:tcW w:w="932" w:type="dxa"/>
                    </w:tcPr>
                    <w:p w14:paraId="7F590CD8" w14:textId="77777777" w:rsidR="0078739C" w:rsidRPr="0078739C" w:rsidRDefault="0078739C" w:rsidP="0078739C">
                      <w:pPr>
                        <w:spacing w:after="0"/>
                        <w:contextualSpacing/>
                        <w:rPr>
                          <w:rFonts w:ascii="Calibri" w:eastAsia="Calibri" w:hAnsi="Calibri" w:cs="Calibri"/>
                          <w:lang w:eastAsia="en-CA"/>
                        </w:rPr>
                      </w:pPr>
                      <w:r w:rsidRPr="0078739C">
                        <w:rPr>
                          <w:rFonts w:ascii="Calibri" w:eastAsia="Calibri" w:hAnsi="Calibri" w:cs="Times New Roman"/>
                          <w:color w:val="808080"/>
                        </w:rPr>
                        <w:t>Choose one.</w:t>
                      </w:r>
                    </w:p>
                  </w:tc>
                </w:sdtContent>
              </w:sdt>
              <w:tc>
                <w:tcPr>
                  <w:tcW w:w="4540" w:type="dxa"/>
                </w:tcPr>
                <w:p w14:paraId="164EBC53" w14:textId="77777777" w:rsidR="0078739C" w:rsidRPr="0078739C" w:rsidRDefault="0078739C" w:rsidP="0078739C">
                  <w:pPr>
                    <w:spacing w:after="0"/>
                    <w:contextualSpacing/>
                    <w:rPr>
                      <w:rFonts w:ascii="Calibri" w:eastAsia="Calibri" w:hAnsi="Calibri" w:cs="Times New Roman"/>
                      <w:lang w:eastAsia="en-CA"/>
                    </w:rPr>
                  </w:pPr>
                  <w:r w:rsidRPr="0078739C">
                    <w:rPr>
                      <w:rFonts w:ascii="Calibri" w:eastAsia="Calibri" w:hAnsi="Calibri" w:cs="Times New Roman"/>
                      <w:lang w:eastAsia="en-CA"/>
                    </w:rPr>
                    <w:t>Explains the level of detail that will be given in the disseminated results (e.g. whether or not individuals could be identified directly or indirectly)</w:t>
                  </w:r>
                </w:p>
              </w:tc>
            </w:tr>
            <w:tr w:rsidR="0078739C" w:rsidRPr="0078739C" w14:paraId="6454BB70" w14:textId="77777777" w:rsidTr="006041AD">
              <w:trPr>
                <w:trHeight w:val="143"/>
              </w:trPr>
              <w:sdt>
                <w:sdtPr>
                  <w:rPr>
                    <w:rFonts w:ascii="Calibri" w:eastAsia="Calibri" w:hAnsi="Calibri" w:cs="Calibri"/>
                    <w:lang w:eastAsia="en-CA"/>
                  </w:rPr>
                  <w:alias w:val="Yes/No/NA"/>
                  <w:tag w:val="Yes/No/NA"/>
                  <w:id w:val="1567841294"/>
                  <w:placeholder>
                    <w:docPart w:val="FC446851A863440FBA8757D82E8FC7E3"/>
                  </w:placeholder>
                  <w:showingPlcHdr/>
                  <w:dropDownList>
                    <w:listItem w:displayText="Choose one." w:value="Choose one."/>
                    <w:listItem w:displayText="Yes" w:value="Yes"/>
                    <w:listItem w:displayText="No" w:value="No"/>
                    <w:listItem w:displayText="NA" w:value="NA"/>
                  </w:dropDownList>
                </w:sdtPr>
                <w:sdtContent>
                  <w:tc>
                    <w:tcPr>
                      <w:tcW w:w="932" w:type="dxa"/>
                    </w:tcPr>
                    <w:p w14:paraId="15DA1364" w14:textId="77777777" w:rsidR="0078739C" w:rsidRPr="0078739C" w:rsidRDefault="0078739C" w:rsidP="0078739C">
                      <w:pPr>
                        <w:spacing w:after="0"/>
                        <w:contextualSpacing/>
                        <w:rPr>
                          <w:rFonts w:ascii="Calibri" w:eastAsia="Calibri" w:hAnsi="Calibri" w:cs="Calibri"/>
                          <w:lang w:eastAsia="en-CA"/>
                        </w:rPr>
                      </w:pPr>
                      <w:r w:rsidRPr="00D01762">
                        <w:rPr>
                          <w:rFonts w:ascii="Calibri" w:eastAsia="Calibri" w:hAnsi="Calibri" w:cs="Times New Roman"/>
                          <w:color w:val="808080"/>
                        </w:rPr>
                        <w:t>Choose one.</w:t>
                      </w:r>
                    </w:p>
                  </w:tc>
                </w:sdtContent>
              </w:sdt>
              <w:tc>
                <w:tcPr>
                  <w:tcW w:w="4540" w:type="dxa"/>
                </w:tcPr>
                <w:p w14:paraId="6A268F4F" w14:textId="77777777" w:rsidR="0078739C" w:rsidRPr="0078739C" w:rsidRDefault="0078739C" w:rsidP="0078739C">
                  <w:pPr>
                    <w:spacing w:after="0"/>
                    <w:contextualSpacing/>
                    <w:rPr>
                      <w:rFonts w:ascii="Calibri" w:eastAsia="Calibri" w:hAnsi="Calibri" w:cs="Calibri"/>
                      <w:lang w:eastAsia="en-CA"/>
                    </w:rPr>
                  </w:pPr>
                  <w:r w:rsidRPr="0078739C">
                    <w:rPr>
                      <w:rFonts w:ascii="Calibri" w:eastAsia="Calibri" w:hAnsi="Calibri" w:cs="Times New Roman"/>
                      <w:lang w:eastAsia="en-CA"/>
                    </w:rPr>
                    <w:t>Explains how data will be secured to protect confidentiality</w:t>
                  </w:r>
                </w:p>
              </w:tc>
            </w:tr>
            <w:tr w:rsidR="0078739C" w:rsidRPr="0078739C" w14:paraId="38B9C959" w14:textId="77777777" w:rsidTr="006041AD">
              <w:trPr>
                <w:trHeight w:val="143"/>
              </w:trPr>
              <w:tc>
                <w:tcPr>
                  <w:tcW w:w="5472" w:type="dxa"/>
                  <w:gridSpan w:val="2"/>
                </w:tcPr>
                <w:p w14:paraId="21A7AD8D" w14:textId="77777777" w:rsidR="0078739C" w:rsidRPr="0078739C" w:rsidRDefault="0078739C" w:rsidP="0078739C">
                  <w:pPr>
                    <w:spacing w:after="0"/>
                    <w:contextualSpacing/>
                    <w:rPr>
                      <w:rFonts w:ascii="Calibri" w:eastAsia="Calibri" w:hAnsi="Calibri" w:cs="Times New Roman"/>
                      <w:b/>
                      <w:lang w:eastAsia="en-CA"/>
                    </w:rPr>
                  </w:pPr>
                  <w:r w:rsidRPr="0078739C">
                    <w:rPr>
                      <w:rFonts w:ascii="Calibri" w:eastAsia="Calibri" w:hAnsi="Calibri" w:cs="Times New Roman"/>
                      <w:b/>
                      <w:lang w:eastAsia="en-CA"/>
                    </w:rPr>
                    <w:t>Comments:</w:t>
                  </w:r>
                </w:p>
              </w:tc>
            </w:tr>
            <w:tr w:rsidR="0078739C" w:rsidRPr="0078739C" w14:paraId="7FE6B711" w14:textId="77777777" w:rsidTr="006041AD">
              <w:trPr>
                <w:trHeight w:val="143"/>
              </w:trPr>
              <w:tc>
                <w:tcPr>
                  <w:tcW w:w="5472" w:type="dxa"/>
                  <w:gridSpan w:val="2"/>
                </w:tcPr>
                <w:p w14:paraId="4A6E2DFA" w14:textId="77777777" w:rsidR="0078739C" w:rsidRPr="0078739C" w:rsidRDefault="0078739C" w:rsidP="0078739C">
                  <w:pPr>
                    <w:spacing w:after="0"/>
                    <w:contextualSpacing/>
                    <w:rPr>
                      <w:rFonts w:ascii="Calibri" w:eastAsia="Calibri" w:hAnsi="Calibri" w:cs="Times New Roman"/>
                      <w:lang w:eastAsia="en-CA"/>
                    </w:rPr>
                  </w:pPr>
                </w:p>
              </w:tc>
            </w:tr>
          </w:tbl>
          <w:p w14:paraId="510A12EB" w14:textId="77777777" w:rsidR="0078739C" w:rsidRPr="0078739C" w:rsidRDefault="0078739C" w:rsidP="0078739C">
            <w:pPr>
              <w:spacing w:after="0"/>
              <w:contextualSpacing/>
              <w:rPr>
                <w:rFonts w:ascii="Calibri" w:eastAsia="Calibri" w:hAnsi="Calibri" w:cs="Times New Roman"/>
                <w:b/>
                <w:lang w:val="en-CA" w:eastAsia="en-CA"/>
              </w:rPr>
            </w:pPr>
          </w:p>
        </w:tc>
        <w:sdt>
          <w:sdtPr>
            <w:rPr>
              <w:rFonts w:ascii="Calibri" w:eastAsia="Calibri" w:hAnsi="Calibri" w:cs="Times New Roman"/>
              <w:lang w:val="en-CA"/>
            </w:rPr>
            <w:alias w:val="Assessment"/>
            <w:tag w:val="Assessment"/>
            <w:id w:val="-1232620784"/>
            <w:placeholder>
              <w:docPart w:val="DB0612B7063F493C824F773766C043A5"/>
            </w:placeholder>
            <w:dropDownList>
              <w:listItem w:displayText="Select one" w:value="Select one"/>
              <w:listItem w:displayText="Major ethics implication" w:value="Major ethics implication"/>
              <w:listItem w:displayText="Minor ethics implication" w:value="Minor ethics implication"/>
              <w:listItem w:displayText="Suggestions only" w:value="Suggestions only"/>
              <w:listItem w:displayText="Could not assess" w:value="Could not assess"/>
              <w:listItem w:displayText="No changes needed" w:value="No changes needed"/>
            </w:dropDownList>
          </w:sdtPr>
          <w:sdtContent>
            <w:tc>
              <w:tcPr>
                <w:tcW w:w="1400" w:type="dxa"/>
                <w:shd w:val="clear" w:color="auto" w:fill="auto"/>
                <w:tcMar>
                  <w:top w:w="29" w:type="dxa"/>
                  <w:left w:w="29" w:type="dxa"/>
                  <w:bottom w:w="29" w:type="dxa"/>
                  <w:right w:w="29" w:type="dxa"/>
                </w:tcMar>
              </w:tcPr>
              <w:p w14:paraId="0A849213" w14:textId="77777777" w:rsidR="0078739C" w:rsidRPr="0078739C" w:rsidRDefault="0078739C" w:rsidP="0078739C">
                <w:pPr>
                  <w:spacing w:after="0" w:line="240" w:lineRule="auto"/>
                  <w:contextualSpacing/>
                  <w:rPr>
                    <w:rFonts w:ascii="Calibri" w:eastAsia="Calibri" w:hAnsi="Calibri" w:cs="Times New Roman"/>
                    <w:lang w:val="en-CA"/>
                  </w:rPr>
                </w:pPr>
                <w:r w:rsidRPr="0078739C">
                  <w:rPr>
                    <w:rFonts w:ascii="Calibri" w:eastAsia="Calibri" w:hAnsi="Calibri" w:cs="Times New Roman"/>
                    <w:lang w:val="en-CA"/>
                  </w:rPr>
                  <w:t>Select one</w:t>
                </w:r>
              </w:p>
            </w:tc>
          </w:sdtContent>
        </w:sdt>
      </w:tr>
      <w:tr w:rsidR="0078739C" w:rsidRPr="0078739C" w14:paraId="56689A81" w14:textId="77777777" w:rsidTr="006041AD">
        <w:tc>
          <w:tcPr>
            <w:tcW w:w="1863" w:type="dxa"/>
            <w:shd w:val="clear" w:color="auto" w:fill="auto"/>
            <w:tcMar>
              <w:top w:w="29" w:type="dxa"/>
              <w:left w:w="29" w:type="dxa"/>
              <w:bottom w:w="29" w:type="dxa"/>
              <w:right w:w="29" w:type="dxa"/>
            </w:tcMar>
          </w:tcPr>
          <w:p w14:paraId="4C44D19C" w14:textId="77777777" w:rsidR="0078739C" w:rsidRPr="0078739C" w:rsidRDefault="0078739C" w:rsidP="0078739C">
            <w:pPr>
              <w:spacing w:after="0" w:line="240" w:lineRule="auto"/>
              <w:rPr>
                <w:rFonts w:ascii="Calibri" w:eastAsia="Calibri" w:hAnsi="Calibri" w:cs="Times New Roman"/>
                <w:lang w:val="en-CA"/>
              </w:rPr>
            </w:pPr>
            <w:r w:rsidRPr="0078739C">
              <w:rPr>
                <w:rFonts w:ascii="Calibri" w:eastAsia="Calibri" w:hAnsi="Calibri" w:cs="Times New Roman"/>
                <w:lang w:val="en-CA"/>
              </w:rPr>
              <w:t>Reimbursement</w:t>
            </w:r>
          </w:p>
        </w:tc>
        <w:tc>
          <w:tcPr>
            <w:tcW w:w="1216" w:type="dxa"/>
            <w:tcMar>
              <w:top w:w="29" w:type="dxa"/>
              <w:left w:w="29" w:type="dxa"/>
              <w:bottom w:w="29" w:type="dxa"/>
              <w:right w:w="29" w:type="dxa"/>
            </w:tcMar>
          </w:tcPr>
          <w:p w14:paraId="072A3AEC" w14:textId="77777777" w:rsidR="0078739C" w:rsidRPr="0078739C" w:rsidRDefault="0078739C" w:rsidP="0078739C">
            <w:pPr>
              <w:spacing w:after="0" w:line="240" w:lineRule="auto"/>
              <w:contextualSpacing/>
              <w:rPr>
                <w:rFonts w:ascii="Calibri" w:eastAsia="Calibri" w:hAnsi="Calibri" w:cs="Times New Roman"/>
                <w:lang w:val="en-CA"/>
              </w:rPr>
            </w:pPr>
            <w:r w:rsidRPr="0078739C">
              <w:rPr>
                <w:rFonts w:ascii="Calibri" w:eastAsia="Calibri" w:hAnsi="Calibri" w:cs="Times New Roman"/>
                <w:lang w:val="en-CA"/>
              </w:rPr>
              <w:t>3.1</w:t>
            </w:r>
          </w:p>
        </w:tc>
        <w:tc>
          <w:tcPr>
            <w:tcW w:w="5601" w:type="dxa"/>
            <w:shd w:val="clear" w:color="auto" w:fill="auto"/>
            <w:tcMar>
              <w:top w:w="29" w:type="dxa"/>
              <w:left w:w="29" w:type="dxa"/>
              <w:bottom w:w="29" w:type="dxa"/>
              <w:right w:w="29" w:type="dxa"/>
            </w:tcMar>
          </w:tcPr>
          <w:tbl>
            <w:tblPr>
              <w:tblStyle w:val="TableGridLight1"/>
              <w:tblW w:w="5472" w:type="dxa"/>
              <w:tblLayout w:type="fixed"/>
              <w:tblLook w:val="04A0" w:firstRow="1" w:lastRow="0" w:firstColumn="1" w:lastColumn="0" w:noHBand="0" w:noVBand="1"/>
            </w:tblPr>
            <w:tblGrid>
              <w:gridCol w:w="932"/>
              <w:gridCol w:w="4540"/>
            </w:tblGrid>
            <w:tr w:rsidR="0078739C" w:rsidRPr="0078739C" w14:paraId="740C7DAC" w14:textId="77777777" w:rsidTr="006041AD">
              <w:trPr>
                <w:trHeight w:val="143"/>
              </w:trPr>
              <w:sdt>
                <w:sdtPr>
                  <w:rPr>
                    <w:rFonts w:ascii="Calibri" w:eastAsia="Calibri" w:hAnsi="Calibri" w:cs="Calibri"/>
                    <w:lang w:eastAsia="en-CA"/>
                  </w:rPr>
                  <w:alias w:val="Yes/No/NA"/>
                  <w:tag w:val="Yes/No/NA"/>
                  <w:id w:val="6876572"/>
                  <w:placeholder>
                    <w:docPart w:val="98BFBF39B21E40C7A54C45EDBAEA4AD4"/>
                  </w:placeholder>
                  <w:showingPlcHdr/>
                  <w:dropDownList>
                    <w:listItem w:displayText="Choose one." w:value="Choose one."/>
                    <w:listItem w:displayText="Yes" w:value="Yes"/>
                    <w:listItem w:displayText="No" w:value="No"/>
                    <w:listItem w:displayText="NA" w:value="NA"/>
                  </w:dropDownList>
                </w:sdtPr>
                <w:sdtContent>
                  <w:tc>
                    <w:tcPr>
                      <w:tcW w:w="932" w:type="dxa"/>
                    </w:tcPr>
                    <w:p w14:paraId="7A231CC3" w14:textId="77777777" w:rsidR="0078739C" w:rsidRPr="0078739C" w:rsidRDefault="0078739C" w:rsidP="0078739C">
                      <w:pPr>
                        <w:spacing w:after="0"/>
                        <w:contextualSpacing/>
                        <w:rPr>
                          <w:rFonts w:ascii="Calibri" w:eastAsia="Calibri" w:hAnsi="Calibri" w:cs="Calibri"/>
                          <w:lang w:eastAsia="en-CA"/>
                        </w:rPr>
                      </w:pPr>
                      <w:r w:rsidRPr="0078739C">
                        <w:rPr>
                          <w:rFonts w:ascii="Calibri" w:eastAsia="Calibri" w:hAnsi="Calibri" w:cs="Times New Roman"/>
                          <w:color w:val="808080"/>
                        </w:rPr>
                        <w:t>Choose one.</w:t>
                      </w:r>
                    </w:p>
                  </w:tc>
                </w:sdtContent>
              </w:sdt>
              <w:tc>
                <w:tcPr>
                  <w:tcW w:w="4540" w:type="dxa"/>
                </w:tcPr>
                <w:p w14:paraId="30136B6A" w14:textId="77777777" w:rsidR="0078739C" w:rsidRPr="0078739C" w:rsidRDefault="0078739C" w:rsidP="0078739C">
                  <w:pPr>
                    <w:spacing w:after="0"/>
                    <w:contextualSpacing/>
                    <w:rPr>
                      <w:rFonts w:ascii="Calibri" w:eastAsia="Calibri" w:hAnsi="Calibri" w:cs="Times New Roman"/>
                      <w:lang w:eastAsia="en-CA"/>
                    </w:rPr>
                  </w:pPr>
                  <w:r w:rsidRPr="0078739C">
                    <w:rPr>
                      <w:rFonts w:ascii="Calibri" w:eastAsia="Calibri" w:hAnsi="Calibri" w:cs="Times New Roman"/>
                      <w:lang w:eastAsia="en-CA"/>
                    </w:rPr>
                    <w:t>Explains reimbursement (e.g. for transportation, meals), and/or incentive; and does NOT offer payment for harm/discomfort</w:t>
                  </w:r>
                </w:p>
              </w:tc>
            </w:tr>
            <w:tr w:rsidR="0078739C" w:rsidRPr="0078739C" w14:paraId="101E7BCA" w14:textId="77777777" w:rsidTr="006041AD">
              <w:trPr>
                <w:trHeight w:val="143"/>
              </w:trPr>
              <w:sdt>
                <w:sdtPr>
                  <w:rPr>
                    <w:rFonts w:ascii="Calibri" w:eastAsia="Calibri" w:hAnsi="Calibri" w:cs="Calibri"/>
                    <w:lang w:eastAsia="en-CA"/>
                  </w:rPr>
                  <w:alias w:val="Yes/No/NA"/>
                  <w:tag w:val="Yes/No/NA"/>
                  <w:id w:val="-382708383"/>
                  <w:placeholder>
                    <w:docPart w:val="52085E78E3624DA7B4D6C75D1EEC454E"/>
                  </w:placeholder>
                  <w:showingPlcHdr/>
                  <w:dropDownList>
                    <w:listItem w:displayText="Choose one." w:value="Choose one."/>
                    <w:listItem w:displayText="Yes" w:value="Yes"/>
                    <w:listItem w:displayText="No" w:value="No"/>
                    <w:listItem w:displayText="NA" w:value="NA"/>
                  </w:dropDownList>
                </w:sdtPr>
                <w:sdtContent>
                  <w:tc>
                    <w:tcPr>
                      <w:tcW w:w="932" w:type="dxa"/>
                    </w:tcPr>
                    <w:p w14:paraId="1E3E2A38" w14:textId="77777777" w:rsidR="0078739C" w:rsidRPr="0078739C" w:rsidRDefault="0078739C" w:rsidP="0078739C">
                      <w:pPr>
                        <w:spacing w:after="0"/>
                        <w:contextualSpacing/>
                        <w:rPr>
                          <w:rFonts w:ascii="Calibri" w:eastAsia="Calibri" w:hAnsi="Calibri" w:cs="Calibri"/>
                          <w:lang w:eastAsia="en-CA"/>
                        </w:rPr>
                      </w:pPr>
                      <w:r w:rsidRPr="0078739C">
                        <w:rPr>
                          <w:rFonts w:ascii="Calibri" w:eastAsia="Calibri" w:hAnsi="Calibri" w:cs="Times New Roman"/>
                          <w:color w:val="808080"/>
                        </w:rPr>
                        <w:t>Choose one.</w:t>
                      </w:r>
                    </w:p>
                  </w:tc>
                </w:sdtContent>
              </w:sdt>
              <w:tc>
                <w:tcPr>
                  <w:tcW w:w="4540" w:type="dxa"/>
                </w:tcPr>
                <w:p w14:paraId="51E66E33" w14:textId="77777777" w:rsidR="0078739C" w:rsidRPr="0078739C" w:rsidRDefault="0078739C" w:rsidP="0078739C">
                  <w:pPr>
                    <w:spacing w:after="0"/>
                    <w:contextualSpacing/>
                    <w:rPr>
                      <w:rFonts w:ascii="Calibri" w:eastAsia="Calibri" w:hAnsi="Calibri" w:cs="Times New Roman"/>
                      <w:lang w:eastAsia="en-CA"/>
                    </w:rPr>
                  </w:pPr>
                  <w:r w:rsidRPr="0078739C">
                    <w:rPr>
                      <w:rFonts w:ascii="Calibri" w:eastAsia="Calibri" w:hAnsi="Calibri" w:cs="Times New Roman"/>
                      <w:lang w:eastAsia="en-CA"/>
                    </w:rPr>
                    <w:t>States clearly that participant will still receive the reimbursement if they withdraw (can be pro-rated)</w:t>
                  </w:r>
                </w:p>
              </w:tc>
            </w:tr>
            <w:tr w:rsidR="0078739C" w:rsidRPr="0078739C" w14:paraId="470443DB" w14:textId="77777777" w:rsidTr="006041AD">
              <w:trPr>
                <w:trHeight w:val="143"/>
              </w:trPr>
              <w:tc>
                <w:tcPr>
                  <w:tcW w:w="5472" w:type="dxa"/>
                  <w:gridSpan w:val="2"/>
                </w:tcPr>
                <w:p w14:paraId="7C7F9F03" w14:textId="77777777" w:rsidR="0078739C" w:rsidRPr="0078739C" w:rsidRDefault="0078739C" w:rsidP="0078739C">
                  <w:pPr>
                    <w:spacing w:after="0"/>
                    <w:contextualSpacing/>
                    <w:rPr>
                      <w:rFonts w:ascii="Calibri" w:eastAsia="Calibri" w:hAnsi="Calibri" w:cs="Times New Roman"/>
                      <w:b/>
                      <w:lang w:eastAsia="en-CA"/>
                    </w:rPr>
                  </w:pPr>
                  <w:r w:rsidRPr="0078739C">
                    <w:rPr>
                      <w:rFonts w:ascii="Calibri" w:eastAsia="Calibri" w:hAnsi="Calibri" w:cs="Times New Roman"/>
                      <w:b/>
                      <w:lang w:eastAsia="en-CA"/>
                    </w:rPr>
                    <w:t>Comments:</w:t>
                  </w:r>
                </w:p>
              </w:tc>
            </w:tr>
            <w:tr w:rsidR="0078739C" w:rsidRPr="0078739C" w14:paraId="24F66AF9" w14:textId="77777777" w:rsidTr="006041AD">
              <w:trPr>
                <w:trHeight w:val="143"/>
              </w:trPr>
              <w:tc>
                <w:tcPr>
                  <w:tcW w:w="5472" w:type="dxa"/>
                  <w:gridSpan w:val="2"/>
                </w:tcPr>
                <w:p w14:paraId="09ABF583" w14:textId="77777777" w:rsidR="0078739C" w:rsidRPr="0078739C" w:rsidRDefault="0078739C" w:rsidP="0078739C">
                  <w:pPr>
                    <w:spacing w:after="0"/>
                    <w:contextualSpacing/>
                    <w:rPr>
                      <w:rFonts w:ascii="Calibri" w:eastAsia="Calibri" w:hAnsi="Calibri" w:cs="Times New Roman"/>
                      <w:lang w:eastAsia="en-CA"/>
                    </w:rPr>
                  </w:pPr>
                </w:p>
              </w:tc>
            </w:tr>
          </w:tbl>
          <w:p w14:paraId="1C7297C5" w14:textId="77777777" w:rsidR="0078739C" w:rsidRPr="0078739C" w:rsidRDefault="0078739C" w:rsidP="0078739C">
            <w:pPr>
              <w:spacing w:after="0"/>
              <w:contextualSpacing/>
              <w:rPr>
                <w:rFonts w:ascii="Calibri" w:eastAsia="Calibri" w:hAnsi="Calibri" w:cs="Times New Roman"/>
                <w:b/>
                <w:lang w:val="en-CA" w:eastAsia="en-CA"/>
              </w:rPr>
            </w:pPr>
          </w:p>
        </w:tc>
        <w:sdt>
          <w:sdtPr>
            <w:rPr>
              <w:rFonts w:ascii="Calibri" w:eastAsia="Calibri" w:hAnsi="Calibri" w:cs="Times New Roman"/>
              <w:lang w:val="en-CA"/>
            </w:rPr>
            <w:alias w:val="Assessment"/>
            <w:tag w:val="Assessment"/>
            <w:id w:val="-876545613"/>
            <w:placeholder>
              <w:docPart w:val="393F276D050A42DEA561853C74DE19BA"/>
            </w:placeholder>
            <w:dropDownList>
              <w:listItem w:displayText="Select one" w:value="Select one"/>
              <w:listItem w:displayText="Major ethics implication" w:value="Major ethics implication"/>
              <w:listItem w:displayText="Minor ethics implication" w:value="Minor ethics implication"/>
              <w:listItem w:displayText="Suggestions only" w:value="Suggestions only"/>
              <w:listItem w:displayText="Could not assess" w:value="Could not assess"/>
              <w:listItem w:displayText="No changes needed" w:value="No changes needed"/>
            </w:dropDownList>
          </w:sdtPr>
          <w:sdtContent>
            <w:tc>
              <w:tcPr>
                <w:tcW w:w="1400" w:type="dxa"/>
                <w:shd w:val="clear" w:color="auto" w:fill="auto"/>
                <w:tcMar>
                  <w:top w:w="29" w:type="dxa"/>
                  <w:left w:w="29" w:type="dxa"/>
                  <w:bottom w:w="29" w:type="dxa"/>
                  <w:right w:w="29" w:type="dxa"/>
                </w:tcMar>
              </w:tcPr>
              <w:p w14:paraId="733514B7" w14:textId="77777777" w:rsidR="0078739C" w:rsidRPr="0078739C" w:rsidRDefault="0078739C" w:rsidP="0078739C">
                <w:pPr>
                  <w:spacing w:after="0" w:line="240" w:lineRule="auto"/>
                  <w:contextualSpacing/>
                  <w:rPr>
                    <w:rFonts w:ascii="Calibri" w:eastAsia="Calibri" w:hAnsi="Calibri" w:cs="Times New Roman"/>
                    <w:lang w:val="en-CA"/>
                  </w:rPr>
                </w:pPr>
                <w:r w:rsidRPr="0078739C">
                  <w:rPr>
                    <w:rFonts w:ascii="Calibri" w:eastAsia="Calibri" w:hAnsi="Calibri" w:cs="Times New Roman"/>
                    <w:lang w:val="en-CA"/>
                  </w:rPr>
                  <w:t>Select one</w:t>
                </w:r>
              </w:p>
            </w:tc>
          </w:sdtContent>
        </w:sdt>
      </w:tr>
      <w:tr w:rsidR="0078739C" w:rsidRPr="0078739C" w14:paraId="659C5672" w14:textId="77777777" w:rsidTr="006041AD">
        <w:tc>
          <w:tcPr>
            <w:tcW w:w="1863" w:type="dxa"/>
            <w:shd w:val="clear" w:color="auto" w:fill="auto"/>
            <w:tcMar>
              <w:top w:w="29" w:type="dxa"/>
              <w:left w:w="29" w:type="dxa"/>
              <w:bottom w:w="29" w:type="dxa"/>
              <w:right w:w="29" w:type="dxa"/>
            </w:tcMar>
          </w:tcPr>
          <w:p w14:paraId="05FC219B" w14:textId="77777777" w:rsidR="0078739C" w:rsidRPr="0078739C" w:rsidRDefault="0078739C" w:rsidP="0078739C">
            <w:pPr>
              <w:spacing w:after="0" w:line="240" w:lineRule="auto"/>
              <w:rPr>
                <w:rFonts w:ascii="Calibri" w:eastAsia="Calibri" w:hAnsi="Calibri" w:cs="Times New Roman"/>
                <w:lang w:val="en-CA"/>
              </w:rPr>
            </w:pPr>
            <w:r w:rsidRPr="0078739C">
              <w:rPr>
                <w:rFonts w:ascii="Calibri" w:eastAsia="Calibri" w:hAnsi="Calibri" w:cs="Times New Roman"/>
                <w:lang w:val="en-CA"/>
              </w:rPr>
              <w:t>Participation</w:t>
            </w:r>
          </w:p>
        </w:tc>
        <w:tc>
          <w:tcPr>
            <w:tcW w:w="1216" w:type="dxa"/>
            <w:tcMar>
              <w:top w:w="29" w:type="dxa"/>
              <w:left w:w="29" w:type="dxa"/>
              <w:bottom w:w="29" w:type="dxa"/>
              <w:right w:w="29" w:type="dxa"/>
            </w:tcMar>
          </w:tcPr>
          <w:p w14:paraId="34A1E983" w14:textId="77777777" w:rsidR="0078739C" w:rsidRPr="0078739C" w:rsidRDefault="0078739C" w:rsidP="0078739C">
            <w:pPr>
              <w:spacing w:after="0" w:line="240" w:lineRule="auto"/>
              <w:contextualSpacing/>
              <w:rPr>
                <w:rFonts w:ascii="Calibri" w:eastAsia="Calibri" w:hAnsi="Calibri" w:cs="Times New Roman"/>
                <w:lang w:val="en-CA"/>
              </w:rPr>
            </w:pPr>
            <w:r w:rsidRPr="0078739C">
              <w:rPr>
                <w:rFonts w:ascii="Calibri" w:eastAsia="Calibri" w:hAnsi="Calibri" w:cs="Times New Roman"/>
                <w:lang w:val="en-CA"/>
              </w:rPr>
              <w:t>3.1, 3.2</w:t>
            </w:r>
          </w:p>
        </w:tc>
        <w:tc>
          <w:tcPr>
            <w:tcW w:w="5601" w:type="dxa"/>
            <w:shd w:val="clear" w:color="auto" w:fill="auto"/>
            <w:tcMar>
              <w:top w:w="29" w:type="dxa"/>
              <w:left w:w="29" w:type="dxa"/>
              <w:bottom w:w="29" w:type="dxa"/>
              <w:right w:w="29" w:type="dxa"/>
            </w:tcMar>
          </w:tcPr>
          <w:tbl>
            <w:tblPr>
              <w:tblStyle w:val="TableGridLight1"/>
              <w:tblW w:w="5472" w:type="dxa"/>
              <w:tblLayout w:type="fixed"/>
              <w:tblLook w:val="04A0" w:firstRow="1" w:lastRow="0" w:firstColumn="1" w:lastColumn="0" w:noHBand="0" w:noVBand="1"/>
            </w:tblPr>
            <w:tblGrid>
              <w:gridCol w:w="932"/>
              <w:gridCol w:w="4540"/>
            </w:tblGrid>
            <w:tr w:rsidR="0078739C" w:rsidRPr="0078739C" w14:paraId="145D8615" w14:textId="77777777" w:rsidTr="006041AD">
              <w:trPr>
                <w:trHeight w:val="98"/>
              </w:trPr>
              <w:sdt>
                <w:sdtPr>
                  <w:rPr>
                    <w:rFonts w:ascii="Calibri" w:eastAsia="Calibri" w:hAnsi="Calibri" w:cs="Calibri"/>
                    <w:lang w:eastAsia="en-CA"/>
                  </w:rPr>
                  <w:alias w:val="Yes/No/NA"/>
                  <w:tag w:val="Yes/No/NA"/>
                  <w:id w:val="394626601"/>
                  <w:placeholder>
                    <w:docPart w:val="8E0E62F3BF6A4BE5B5AF62FB3E145FEF"/>
                  </w:placeholder>
                  <w:showingPlcHdr/>
                  <w:dropDownList>
                    <w:listItem w:displayText="Choose one." w:value="Choose one."/>
                    <w:listItem w:displayText="Yes" w:value="Yes"/>
                    <w:listItem w:displayText="No" w:value="No"/>
                    <w:listItem w:displayText="NA" w:value="NA"/>
                  </w:dropDownList>
                </w:sdtPr>
                <w:sdtContent>
                  <w:tc>
                    <w:tcPr>
                      <w:tcW w:w="932" w:type="dxa"/>
                    </w:tcPr>
                    <w:p w14:paraId="428814E4" w14:textId="77777777" w:rsidR="0078739C" w:rsidRPr="0078739C" w:rsidRDefault="0078739C" w:rsidP="0078739C">
                      <w:pPr>
                        <w:spacing w:after="0"/>
                        <w:contextualSpacing/>
                        <w:rPr>
                          <w:rFonts w:ascii="Calibri" w:eastAsia="Calibri" w:hAnsi="Calibri" w:cs="Calibri"/>
                          <w:lang w:eastAsia="en-CA"/>
                        </w:rPr>
                      </w:pPr>
                      <w:r w:rsidRPr="0078739C">
                        <w:rPr>
                          <w:rFonts w:ascii="Calibri" w:eastAsia="Calibri" w:hAnsi="Calibri" w:cs="Times New Roman"/>
                          <w:color w:val="808080"/>
                        </w:rPr>
                        <w:t>Choose one.</w:t>
                      </w:r>
                    </w:p>
                  </w:tc>
                </w:sdtContent>
              </w:sdt>
              <w:tc>
                <w:tcPr>
                  <w:tcW w:w="4540" w:type="dxa"/>
                </w:tcPr>
                <w:p w14:paraId="7996418C" w14:textId="77777777" w:rsidR="0078739C" w:rsidRPr="0078739C" w:rsidRDefault="0078739C" w:rsidP="0078739C">
                  <w:pPr>
                    <w:spacing w:after="0"/>
                    <w:contextualSpacing/>
                    <w:rPr>
                      <w:rFonts w:ascii="Calibri" w:eastAsia="Calibri" w:hAnsi="Calibri" w:cs="Times New Roman"/>
                      <w:lang w:eastAsia="en-CA"/>
                    </w:rPr>
                  </w:pPr>
                  <w:r w:rsidRPr="0078739C">
                    <w:rPr>
                      <w:rFonts w:ascii="Calibri" w:eastAsia="Calibri" w:hAnsi="Calibri" w:cs="Times New Roman"/>
                      <w:lang w:eastAsia="en-CA"/>
                    </w:rPr>
                    <w:t>Explains any parts of the research that are optional</w:t>
                  </w:r>
                </w:p>
              </w:tc>
            </w:tr>
            <w:tr w:rsidR="0078739C" w:rsidRPr="0078739C" w14:paraId="46B8ED24" w14:textId="77777777" w:rsidTr="006041AD">
              <w:trPr>
                <w:trHeight w:val="143"/>
              </w:trPr>
              <w:sdt>
                <w:sdtPr>
                  <w:rPr>
                    <w:rFonts w:ascii="Calibri" w:eastAsia="Calibri" w:hAnsi="Calibri" w:cs="Calibri"/>
                    <w:lang w:eastAsia="en-CA"/>
                  </w:rPr>
                  <w:alias w:val="Yes/No/NA"/>
                  <w:tag w:val="Yes/No/NA"/>
                  <w:id w:val="578405806"/>
                  <w:placeholder>
                    <w:docPart w:val="13DAB94408B54F70A57CD2EB37DA219B"/>
                  </w:placeholder>
                  <w:showingPlcHdr/>
                  <w:dropDownList>
                    <w:listItem w:displayText="Choose one." w:value="Choose one."/>
                    <w:listItem w:displayText="Yes" w:value="Yes"/>
                    <w:listItem w:displayText="No" w:value="No"/>
                    <w:listItem w:displayText="NA" w:value="NA"/>
                  </w:dropDownList>
                </w:sdtPr>
                <w:sdtContent>
                  <w:tc>
                    <w:tcPr>
                      <w:tcW w:w="932" w:type="dxa"/>
                    </w:tcPr>
                    <w:p w14:paraId="62ED8E98" w14:textId="77777777" w:rsidR="0078739C" w:rsidRPr="0078739C" w:rsidRDefault="0078739C" w:rsidP="0078739C">
                      <w:pPr>
                        <w:spacing w:after="0"/>
                        <w:contextualSpacing/>
                        <w:rPr>
                          <w:rFonts w:ascii="Calibri" w:eastAsia="Calibri" w:hAnsi="Calibri" w:cs="Calibri"/>
                          <w:lang w:eastAsia="en-CA"/>
                        </w:rPr>
                      </w:pPr>
                      <w:r w:rsidRPr="0078739C">
                        <w:rPr>
                          <w:rFonts w:ascii="Calibri" w:eastAsia="Calibri" w:hAnsi="Calibri" w:cs="Times New Roman"/>
                          <w:color w:val="808080"/>
                        </w:rPr>
                        <w:t xml:space="preserve">Choose </w:t>
                      </w:r>
                      <w:r w:rsidRPr="0078739C">
                        <w:rPr>
                          <w:rFonts w:ascii="Calibri" w:eastAsia="Calibri" w:hAnsi="Calibri" w:cs="Times New Roman"/>
                          <w:color w:val="808080"/>
                        </w:rPr>
                        <w:lastRenderedPageBreak/>
                        <w:t>one.</w:t>
                      </w:r>
                    </w:p>
                  </w:tc>
                </w:sdtContent>
              </w:sdt>
              <w:tc>
                <w:tcPr>
                  <w:tcW w:w="4540" w:type="dxa"/>
                </w:tcPr>
                <w:p w14:paraId="4E845B8C" w14:textId="77777777" w:rsidR="0078739C" w:rsidRPr="0078739C" w:rsidRDefault="0078739C" w:rsidP="0078739C">
                  <w:pPr>
                    <w:spacing w:after="0"/>
                    <w:rPr>
                      <w:rFonts w:ascii="Calibri" w:eastAsia="Calibri" w:hAnsi="Calibri" w:cs="Times New Roman"/>
                      <w:lang w:eastAsia="en-CA"/>
                    </w:rPr>
                  </w:pPr>
                  <w:r w:rsidRPr="0078739C">
                    <w:rPr>
                      <w:rFonts w:ascii="Calibri" w:eastAsia="Calibri" w:hAnsi="Calibri" w:cs="Times New Roman"/>
                    </w:rPr>
                    <w:lastRenderedPageBreak/>
                    <w:t>Includes: “Participation in research is voluntary.  If you choose to participate in this study you may withdraw at any time.”</w:t>
                  </w:r>
                </w:p>
              </w:tc>
            </w:tr>
            <w:tr w:rsidR="0078739C" w:rsidRPr="0078739C" w14:paraId="59C5FFA5" w14:textId="77777777" w:rsidTr="006041AD">
              <w:trPr>
                <w:trHeight w:val="143"/>
              </w:trPr>
              <w:sdt>
                <w:sdtPr>
                  <w:rPr>
                    <w:rFonts w:ascii="Calibri" w:eastAsia="Calibri" w:hAnsi="Calibri" w:cs="Calibri"/>
                    <w:lang w:eastAsia="en-CA"/>
                  </w:rPr>
                  <w:alias w:val="Yes/No/NA"/>
                  <w:tag w:val="Yes/No/NA"/>
                  <w:id w:val="-308787675"/>
                  <w:placeholder>
                    <w:docPart w:val="9719EE83A1A840D4BA733475CEF52CB5"/>
                  </w:placeholder>
                  <w:showingPlcHdr/>
                  <w:dropDownList>
                    <w:listItem w:displayText="Choose one." w:value="Choose one."/>
                    <w:listItem w:displayText="Yes" w:value="Yes"/>
                    <w:listItem w:displayText="No" w:value="No"/>
                    <w:listItem w:displayText="NA" w:value="NA"/>
                  </w:dropDownList>
                </w:sdtPr>
                <w:sdtContent>
                  <w:tc>
                    <w:tcPr>
                      <w:tcW w:w="932" w:type="dxa"/>
                    </w:tcPr>
                    <w:p w14:paraId="3F6E4B68" w14:textId="77777777" w:rsidR="0078739C" w:rsidRPr="0078739C" w:rsidRDefault="0078739C" w:rsidP="0078739C">
                      <w:pPr>
                        <w:spacing w:after="0"/>
                        <w:contextualSpacing/>
                        <w:rPr>
                          <w:rFonts w:ascii="Calibri" w:eastAsia="Calibri" w:hAnsi="Calibri" w:cs="Calibri"/>
                          <w:lang w:eastAsia="en-CA"/>
                        </w:rPr>
                      </w:pPr>
                      <w:r w:rsidRPr="0078739C">
                        <w:rPr>
                          <w:rFonts w:ascii="Calibri" w:eastAsia="Calibri" w:hAnsi="Calibri" w:cs="Times New Roman"/>
                          <w:color w:val="808080"/>
                        </w:rPr>
                        <w:t>Choose one.</w:t>
                      </w:r>
                    </w:p>
                  </w:tc>
                </w:sdtContent>
              </w:sdt>
              <w:tc>
                <w:tcPr>
                  <w:tcW w:w="4540" w:type="dxa"/>
                </w:tcPr>
                <w:p w14:paraId="054F99A5" w14:textId="77777777" w:rsidR="0078739C" w:rsidRPr="0078739C" w:rsidRDefault="0078739C" w:rsidP="0078739C">
                  <w:pPr>
                    <w:spacing w:after="0"/>
                    <w:rPr>
                      <w:rFonts w:ascii="Calibri" w:eastAsia="Calibri" w:hAnsi="Calibri" w:cs="Times New Roman"/>
                    </w:rPr>
                  </w:pPr>
                  <w:r w:rsidRPr="0078739C">
                    <w:rPr>
                      <w:rFonts w:ascii="Calibri" w:eastAsia="Calibri" w:hAnsi="Calibri" w:cs="Times New Roman"/>
                    </w:rPr>
                    <w:t>Explains how to withdraw and any deadlines</w:t>
                  </w:r>
                </w:p>
              </w:tc>
            </w:tr>
            <w:tr w:rsidR="0078739C" w:rsidRPr="0078739C" w14:paraId="51184830" w14:textId="77777777" w:rsidTr="006041AD">
              <w:trPr>
                <w:trHeight w:val="143"/>
              </w:trPr>
              <w:sdt>
                <w:sdtPr>
                  <w:rPr>
                    <w:rFonts w:ascii="Calibri" w:eastAsia="Calibri" w:hAnsi="Calibri" w:cs="Calibri"/>
                    <w:lang w:eastAsia="en-CA"/>
                  </w:rPr>
                  <w:alias w:val="Yes/No/NA"/>
                  <w:tag w:val="Yes/No/NA"/>
                  <w:id w:val="2107227752"/>
                  <w:placeholder>
                    <w:docPart w:val="1A361F45555345B18B81F389A30F1C23"/>
                  </w:placeholder>
                  <w:showingPlcHdr/>
                  <w:dropDownList>
                    <w:listItem w:displayText="Choose one." w:value="Choose one."/>
                    <w:listItem w:displayText="Yes" w:value="Yes"/>
                    <w:listItem w:displayText="No" w:value="No"/>
                    <w:listItem w:displayText="NA" w:value="NA"/>
                  </w:dropDownList>
                </w:sdtPr>
                <w:sdtContent>
                  <w:tc>
                    <w:tcPr>
                      <w:tcW w:w="932" w:type="dxa"/>
                    </w:tcPr>
                    <w:p w14:paraId="1BED3955" w14:textId="77777777" w:rsidR="0078739C" w:rsidRPr="0078739C" w:rsidRDefault="0078739C" w:rsidP="0078739C">
                      <w:pPr>
                        <w:spacing w:after="0"/>
                        <w:contextualSpacing/>
                        <w:rPr>
                          <w:rFonts w:ascii="Calibri" w:eastAsia="Calibri" w:hAnsi="Calibri" w:cs="Calibri"/>
                          <w:lang w:eastAsia="en-CA"/>
                        </w:rPr>
                      </w:pPr>
                      <w:r w:rsidRPr="0078739C">
                        <w:rPr>
                          <w:rFonts w:ascii="Calibri" w:eastAsia="Calibri" w:hAnsi="Calibri" w:cs="Times New Roman"/>
                          <w:color w:val="808080"/>
                        </w:rPr>
                        <w:t>Choose one.</w:t>
                      </w:r>
                    </w:p>
                  </w:tc>
                </w:sdtContent>
              </w:sdt>
              <w:tc>
                <w:tcPr>
                  <w:tcW w:w="4540" w:type="dxa"/>
                </w:tcPr>
                <w:p w14:paraId="76BD23EE" w14:textId="77777777" w:rsidR="0078739C" w:rsidRPr="0078739C" w:rsidRDefault="0078739C" w:rsidP="0078739C">
                  <w:pPr>
                    <w:spacing w:after="0"/>
                    <w:rPr>
                      <w:rFonts w:ascii="Calibri" w:eastAsia="Calibri" w:hAnsi="Calibri" w:cs="Times New Roman"/>
                    </w:rPr>
                  </w:pPr>
                  <w:r w:rsidRPr="0078739C">
                    <w:rPr>
                      <w:rFonts w:ascii="Calibri" w:eastAsia="Calibri" w:hAnsi="Calibri" w:cs="Times New Roman"/>
                    </w:rPr>
                    <w:t>States there will be no loss of benefit or negative consequences should they choose not to participate</w:t>
                  </w:r>
                </w:p>
              </w:tc>
            </w:tr>
            <w:tr w:rsidR="0078739C" w:rsidRPr="0078739C" w14:paraId="7BFDD8DE" w14:textId="77777777" w:rsidTr="006041AD">
              <w:trPr>
                <w:trHeight w:val="143"/>
              </w:trPr>
              <w:sdt>
                <w:sdtPr>
                  <w:rPr>
                    <w:rFonts w:ascii="Calibri" w:eastAsia="Calibri" w:hAnsi="Calibri" w:cs="Calibri"/>
                    <w:lang w:eastAsia="en-CA"/>
                  </w:rPr>
                  <w:alias w:val="Yes/No/NA"/>
                  <w:tag w:val="Yes/No/NA"/>
                  <w:id w:val="873430834"/>
                  <w:placeholder>
                    <w:docPart w:val="57B3271778B3464A896B4801028EDCF1"/>
                  </w:placeholder>
                  <w:showingPlcHdr/>
                  <w:dropDownList>
                    <w:listItem w:displayText="Choose one." w:value="Choose one."/>
                    <w:listItem w:displayText="Yes" w:value="Yes"/>
                    <w:listItem w:displayText="No" w:value="No"/>
                    <w:listItem w:displayText="NA" w:value="NA"/>
                  </w:dropDownList>
                </w:sdtPr>
                <w:sdtContent>
                  <w:tc>
                    <w:tcPr>
                      <w:tcW w:w="932" w:type="dxa"/>
                    </w:tcPr>
                    <w:p w14:paraId="2B96347A" w14:textId="77777777" w:rsidR="0078739C" w:rsidRPr="0078739C" w:rsidRDefault="0078739C" w:rsidP="0078739C">
                      <w:pPr>
                        <w:spacing w:after="0"/>
                        <w:contextualSpacing/>
                        <w:rPr>
                          <w:rFonts w:ascii="Calibri" w:eastAsia="Calibri" w:hAnsi="Calibri" w:cs="Calibri"/>
                          <w:lang w:eastAsia="en-CA"/>
                        </w:rPr>
                      </w:pPr>
                      <w:r w:rsidRPr="0078739C">
                        <w:rPr>
                          <w:rFonts w:ascii="Calibri" w:eastAsia="Calibri" w:hAnsi="Calibri" w:cs="Times New Roman"/>
                          <w:color w:val="808080"/>
                        </w:rPr>
                        <w:t>Choose one.</w:t>
                      </w:r>
                    </w:p>
                  </w:tc>
                </w:sdtContent>
              </w:sdt>
              <w:tc>
                <w:tcPr>
                  <w:tcW w:w="4540" w:type="dxa"/>
                </w:tcPr>
                <w:p w14:paraId="3C67FA65" w14:textId="77777777" w:rsidR="0078739C" w:rsidRPr="0078739C" w:rsidRDefault="0078739C" w:rsidP="0078739C">
                  <w:pPr>
                    <w:spacing w:after="0"/>
                    <w:rPr>
                      <w:rFonts w:ascii="Calibri" w:eastAsia="Calibri" w:hAnsi="Calibri" w:cs="Times New Roman"/>
                    </w:rPr>
                  </w:pPr>
                  <w:r w:rsidRPr="0078739C">
                    <w:rPr>
                      <w:rFonts w:ascii="Calibri" w:eastAsia="Calibri" w:hAnsi="Calibri" w:cs="Times New Roman"/>
                    </w:rPr>
                    <w:t>Parents of participants made aware that assent may be required from their child</w:t>
                  </w:r>
                </w:p>
              </w:tc>
            </w:tr>
            <w:tr w:rsidR="0078739C" w:rsidRPr="0078739C" w14:paraId="6CB7C03C" w14:textId="77777777" w:rsidTr="006041AD">
              <w:trPr>
                <w:trHeight w:val="143"/>
              </w:trPr>
              <w:sdt>
                <w:sdtPr>
                  <w:rPr>
                    <w:rFonts w:ascii="Calibri" w:eastAsia="Calibri" w:hAnsi="Calibri" w:cs="Calibri"/>
                    <w:lang w:eastAsia="en-CA"/>
                  </w:rPr>
                  <w:alias w:val="Yes/No/NA"/>
                  <w:tag w:val="Yes/No/NA"/>
                  <w:id w:val="-737860312"/>
                  <w:placeholder>
                    <w:docPart w:val="6FE48FC6786E40E182A243D0D4B6A502"/>
                  </w:placeholder>
                  <w:showingPlcHdr/>
                  <w:dropDownList>
                    <w:listItem w:displayText="Choose one." w:value="Choose one."/>
                    <w:listItem w:displayText="Yes" w:value="Yes"/>
                    <w:listItem w:displayText="No" w:value="No"/>
                    <w:listItem w:displayText="NA" w:value="NA"/>
                  </w:dropDownList>
                </w:sdtPr>
                <w:sdtContent>
                  <w:tc>
                    <w:tcPr>
                      <w:tcW w:w="932" w:type="dxa"/>
                    </w:tcPr>
                    <w:p w14:paraId="5475B73B" w14:textId="77777777" w:rsidR="0078739C" w:rsidRPr="0078739C" w:rsidRDefault="0078739C" w:rsidP="0078739C">
                      <w:pPr>
                        <w:spacing w:after="0"/>
                        <w:contextualSpacing/>
                        <w:rPr>
                          <w:rFonts w:ascii="Calibri" w:eastAsia="Calibri" w:hAnsi="Calibri" w:cs="Calibri"/>
                          <w:lang w:eastAsia="en-CA"/>
                        </w:rPr>
                      </w:pPr>
                      <w:r w:rsidRPr="0078739C">
                        <w:rPr>
                          <w:rFonts w:ascii="Calibri" w:eastAsia="Calibri" w:hAnsi="Calibri" w:cs="Times New Roman"/>
                          <w:color w:val="808080"/>
                        </w:rPr>
                        <w:t>Choose one.</w:t>
                      </w:r>
                    </w:p>
                  </w:tc>
                </w:sdtContent>
              </w:sdt>
              <w:tc>
                <w:tcPr>
                  <w:tcW w:w="4540" w:type="dxa"/>
                </w:tcPr>
                <w:p w14:paraId="43033291" w14:textId="77777777" w:rsidR="0078739C" w:rsidRPr="0078739C" w:rsidRDefault="0078739C" w:rsidP="0078739C">
                  <w:pPr>
                    <w:spacing w:after="0"/>
                    <w:rPr>
                      <w:rFonts w:ascii="Calibri" w:eastAsia="Calibri" w:hAnsi="Calibri" w:cs="Times New Roman"/>
                    </w:rPr>
                  </w:pPr>
                  <w:r w:rsidRPr="0078739C">
                    <w:rPr>
                      <w:rFonts w:ascii="Calibri" w:eastAsia="Calibri" w:hAnsi="Calibri" w:cs="Times New Roman"/>
                    </w:rPr>
                    <w:t>Participants receive a copy of the consent form to keep</w:t>
                  </w:r>
                </w:p>
              </w:tc>
            </w:tr>
            <w:tr w:rsidR="0078739C" w:rsidRPr="0078739C" w14:paraId="7A901A12" w14:textId="77777777" w:rsidTr="006041AD">
              <w:trPr>
                <w:trHeight w:val="143"/>
              </w:trPr>
              <w:tc>
                <w:tcPr>
                  <w:tcW w:w="5472" w:type="dxa"/>
                  <w:gridSpan w:val="2"/>
                </w:tcPr>
                <w:p w14:paraId="6056BCA6" w14:textId="77777777" w:rsidR="0078739C" w:rsidRPr="0078739C" w:rsidRDefault="0078739C" w:rsidP="0078739C">
                  <w:pPr>
                    <w:spacing w:after="0"/>
                    <w:contextualSpacing/>
                    <w:rPr>
                      <w:rFonts w:ascii="Calibri" w:eastAsia="Calibri" w:hAnsi="Calibri" w:cs="Times New Roman"/>
                      <w:b/>
                      <w:lang w:eastAsia="en-CA"/>
                    </w:rPr>
                  </w:pPr>
                  <w:r w:rsidRPr="0078739C">
                    <w:rPr>
                      <w:rFonts w:ascii="Calibri" w:eastAsia="Calibri" w:hAnsi="Calibri" w:cs="Times New Roman"/>
                      <w:b/>
                      <w:lang w:eastAsia="en-CA"/>
                    </w:rPr>
                    <w:t>Comments:</w:t>
                  </w:r>
                </w:p>
              </w:tc>
            </w:tr>
            <w:tr w:rsidR="0078739C" w:rsidRPr="0078739C" w14:paraId="4937B7D7" w14:textId="77777777" w:rsidTr="006041AD">
              <w:trPr>
                <w:trHeight w:val="143"/>
              </w:trPr>
              <w:tc>
                <w:tcPr>
                  <w:tcW w:w="5472" w:type="dxa"/>
                  <w:gridSpan w:val="2"/>
                </w:tcPr>
                <w:p w14:paraId="054528B7" w14:textId="1458E1A7" w:rsidR="0078739C" w:rsidRPr="0078739C" w:rsidRDefault="0078739C" w:rsidP="0078739C">
                  <w:pPr>
                    <w:spacing w:after="0"/>
                    <w:contextualSpacing/>
                    <w:rPr>
                      <w:rFonts w:ascii="Calibri" w:eastAsia="Calibri" w:hAnsi="Calibri" w:cs="Times New Roman"/>
                      <w:lang w:eastAsia="en-CA"/>
                    </w:rPr>
                  </w:pPr>
                </w:p>
              </w:tc>
            </w:tr>
          </w:tbl>
          <w:p w14:paraId="79949841" w14:textId="77777777" w:rsidR="0078739C" w:rsidRPr="0078739C" w:rsidRDefault="0078739C" w:rsidP="0078739C">
            <w:pPr>
              <w:spacing w:after="0"/>
              <w:contextualSpacing/>
              <w:rPr>
                <w:rFonts w:ascii="Calibri" w:eastAsia="Calibri" w:hAnsi="Calibri" w:cs="Times New Roman"/>
                <w:b/>
                <w:lang w:val="en-CA" w:eastAsia="en-CA"/>
              </w:rPr>
            </w:pPr>
          </w:p>
        </w:tc>
        <w:sdt>
          <w:sdtPr>
            <w:rPr>
              <w:rFonts w:ascii="Calibri" w:eastAsia="Calibri" w:hAnsi="Calibri" w:cs="Times New Roman"/>
              <w:lang w:val="en-CA"/>
            </w:rPr>
            <w:alias w:val="Assessment"/>
            <w:tag w:val="Assessment"/>
            <w:id w:val="108783723"/>
            <w:placeholder>
              <w:docPart w:val="C741C7E9E34347F39E3AE6F3EE3A7A71"/>
            </w:placeholder>
            <w:dropDownList>
              <w:listItem w:displayText="Select one" w:value="Select one"/>
              <w:listItem w:displayText="Major ethics implication" w:value="Major ethics implication"/>
              <w:listItem w:displayText="Minor ethics implication" w:value="Minor ethics implication"/>
              <w:listItem w:displayText="Suggestions only" w:value="Suggestions only"/>
              <w:listItem w:displayText="Could not assess" w:value="Could not assess"/>
              <w:listItem w:displayText="No changes needed" w:value="No changes needed"/>
            </w:dropDownList>
          </w:sdtPr>
          <w:sdtContent>
            <w:tc>
              <w:tcPr>
                <w:tcW w:w="1400" w:type="dxa"/>
                <w:shd w:val="clear" w:color="auto" w:fill="auto"/>
                <w:tcMar>
                  <w:top w:w="29" w:type="dxa"/>
                  <w:left w:w="29" w:type="dxa"/>
                  <w:bottom w:w="29" w:type="dxa"/>
                  <w:right w:w="29" w:type="dxa"/>
                </w:tcMar>
              </w:tcPr>
              <w:p w14:paraId="54A1FE0F" w14:textId="77777777" w:rsidR="0078739C" w:rsidRPr="0078739C" w:rsidRDefault="0078739C" w:rsidP="0078739C">
                <w:pPr>
                  <w:spacing w:after="0" w:line="240" w:lineRule="auto"/>
                  <w:contextualSpacing/>
                  <w:rPr>
                    <w:rFonts w:ascii="Calibri" w:eastAsia="Calibri" w:hAnsi="Calibri" w:cs="Times New Roman"/>
                    <w:lang w:val="en-CA"/>
                  </w:rPr>
                </w:pPr>
                <w:r w:rsidRPr="0078739C">
                  <w:rPr>
                    <w:rFonts w:ascii="Calibri" w:eastAsia="Calibri" w:hAnsi="Calibri" w:cs="Times New Roman"/>
                    <w:lang w:val="en-CA"/>
                  </w:rPr>
                  <w:t>Select one</w:t>
                </w:r>
              </w:p>
            </w:tc>
          </w:sdtContent>
        </w:sdt>
      </w:tr>
      <w:tr w:rsidR="0078739C" w:rsidRPr="0078739C" w14:paraId="0A53D255" w14:textId="77777777" w:rsidTr="006041AD">
        <w:tc>
          <w:tcPr>
            <w:tcW w:w="1863" w:type="dxa"/>
            <w:shd w:val="clear" w:color="auto" w:fill="auto"/>
            <w:tcMar>
              <w:top w:w="29" w:type="dxa"/>
              <w:left w:w="29" w:type="dxa"/>
              <w:bottom w:w="29" w:type="dxa"/>
              <w:right w:w="29" w:type="dxa"/>
            </w:tcMar>
          </w:tcPr>
          <w:p w14:paraId="39AD3AD1" w14:textId="77777777" w:rsidR="0078739C" w:rsidRPr="0078739C" w:rsidRDefault="0078739C" w:rsidP="0078739C">
            <w:pPr>
              <w:spacing w:after="0" w:line="240" w:lineRule="auto"/>
              <w:rPr>
                <w:rFonts w:ascii="Calibri" w:eastAsia="Calibri" w:hAnsi="Calibri" w:cs="Times New Roman"/>
                <w:lang w:val="en-CA"/>
              </w:rPr>
            </w:pPr>
            <w:r w:rsidRPr="0078739C">
              <w:rPr>
                <w:rFonts w:ascii="Calibri" w:eastAsia="Calibri" w:hAnsi="Calibri" w:cs="Times New Roman"/>
                <w:lang w:val="en-CA"/>
              </w:rPr>
              <w:t>No Waiver of Rights</w:t>
            </w:r>
          </w:p>
        </w:tc>
        <w:tc>
          <w:tcPr>
            <w:tcW w:w="1216" w:type="dxa"/>
            <w:tcMar>
              <w:top w:w="29" w:type="dxa"/>
              <w:left w:w="29" w:type="dxa"/>
              <w:bottom w:w="29" w:type="dxa"/>
              <w:right w:w="29" w:type="dxa"/>
            </w:tcMar>
          </w:tcPr>
          <w:p w14:paraId="45B630E1" w14:textId="77777777" w:rsidR="0078739C" w:rsidRPr="0078739C" w:rsidRDefault="0078739C" w:rsidP="0078739C">
            <w:pPr>
              <w:spacing w:after="0" w:line="240" w:lineRule="auto"/>
              <w:contextualSpacing/>
              <w:rPr>
                <w:rFonts w:ascii="Calibri" w:eastAsia="Calibri" w:hAnsi="Calibri" w:cs="Times New Roman"/>
                <w:lang w:val="en-CA"/>
              </w:rPr>
            </w:pPr>
          </w:p>
        </w:tc>
        <w:tc>
          <w:tcPr>
            <w:tcW w:w="5601" w:type="dxa"/>
            <w:shd w:val="clear" w:color="auto" w:fill="auto"/>
            <w:tcMar>
              <w:top w:w="29" w:type="dxa"/>
              <w:left w:w="29" w:type="dxa"/>
              <w:bottom w:w="29" w:type="dxa"/>
              <w:right w:w="29" w:type="dxa"/>
            </w:tcMar>
          </w:tcPr>
          <w:tbl>
            <w:tblPr>
              <w:tblStyle w:val="TableGridLight1"/>
              <w:tblW w:w="5472" w:type="dxa"/>
              <w:tblLayout w:type="fixed"/>
              <w:tblLook w:val="04A0" w:firstRow="1" w:lastRow="0" w:firstColumn="1" w:lastColumn="0" w:noHBand="0" w:noVBand="1"/>
            </w:tblPr>
            <w:tblGrid>
              <w:gridCol w:w="932"/>
              <w:gridCol w:w="4540"/>
            </w:tblGrid>
            <w:tr w:rsidR="0078739C" w:rsidRPr="0078739C" w14:paraId="7443ADA0" w14:textId="77777777" w:rsidTr="006041AD">
              <w:trPr>
                <w:trHeight w:val="107"/>
              </w:trPr>
              <w:sdt>
                <w:sdtPr>
                  <w:rPr>
                    <w:rFonts w:ascii="Calibri" w:eastAsia="Calibri" w:hAnsi="Calibri" w:cs="Calibri"/>
                    <w:lang w:eastAsia="en-CA"/>
                  </w:rPr>
                  <w:alias w:val="Yes/No/NA"/>
                  <w:tag w:val="Yes/No/NA"/>
                  <w:id w:val="-1088621401"/>
                  <w:placeholder>
                    <w:docPart w:val="79ED8CEAD8644B36AEE89FC75F1D41CE"/>
                  </w:placeholder>
                  <w:showingPlcHdr/>
                  <w:dropDownList>
                    <w:listItem w:displayText="Choose one." w:value="Choose one."/>
                    <w:listItem w:displayText="Yes" w:value="Yes"/>
                    <w:listItem w:displayText="No" w:value="No"/>
                    <w:listItem w:displayText="NA" w:value="NA"/>
                  </w:dropDownList>
                </w:sdtPr>
                <w:sdtContent>
                  <w:tc>
                    <w:tcPr>
                      <w:tcW w:w="932" w:type="dxa"/>
                    </w:tcPr>
                    <w:p w14:paraId="797DF01E" w14:textId="77777777" w:rsidR="0078739C" w:rsidRPr="0078739C" w:rsidRDefault="0078739C" w:rsidP="0078739C">
                      <w:pPr>
                        <w:spacing w:after="0"/>
                        <w:contextualSpacing/>
                        <w:rPr>
                          <w:rFonts w:ascii="Calibri" w:eastAsia="Calibri" w:hAnsi="Calibri" w:cs="Calibri"/>
                          <w:lang w:eastAsia="en-CA"/>
                        </w:rPr>
                      </w:pPr>
                      <w:r w:rsidRPr="0078739C">
                        <w:rPr>
                          <w:rFonts w:ascii="Calibri" w:eastAsia="Calibri" w:hAnsi="Calibri" w:cs="Times New Roman"/>
                          <w:color w:val="808080"/>
                        </w:rPr>
                        <w:t>Choose one.</w:t>
                      </w:r>
                    </w:p>
                  </w:tc>
                </w:sdtContent>
              </w:sdt>
              <w:tc>
                <w:tcPr>
                  <w:tcW w:w="4540" w:type="dxa"/>
                </w:tcPr>
                <w:p w14:paraId="6F719A91" w14:textId="77777777" w:rsidR="0078739C" w:rsidRPr="0078739C" w:rsidRDefault="0078739C" w:rsidP="0078739C">
                  <w:pPr>
                    <w:spacing w:after="0"/>
                    <w:rPr>
                      <w:rFonts w:ascii="Calibri" w:eastAsia="Calibri" w:hAnsi="Calibri" w:cs="Times New Roman"/>
                      <w:lang w:eastAsia="en-CA"/>
                    </w:rPr>
                  </w:pPr>
                  <w:r w:rsidRPr="0078739C">
                    <w:rPr>
                      <w:rFonts w:ascii="Calibri" w:eastAsia="Calibri" w:hAnsi="Calibri" w:cs="Times New Roman"/>
                    </w:rPr>
                    <w:t>Does NOT seek waivers of participant’s legal rights.</w:t>
                  </w:r>
                </w:p>
              </w:tc>
            </w:tr>
            <w:tr w:rsidR="0078739C" w:rsidRPr="0078739C" w14:paraId="1346CFC9" w14:textId="77777777" w:rsidTr="006041AD">
              <w:trPr>
                <w:trHeight w:val="107"/>
              </w:trPr>
              <w:sdt>
                <w:sdtPr>
                  <w:rPr>
                    <w:rFonts w:ascii="Calibri" w:eastAsia="Calibri" w:hAnsi="Calibri" w:cs="Calibri"/>
                    <w:lang w:eastAsia="en-CA"/>
                  </w:rPr>
                  <w:alias w:val="Yes/No/NA"/>
                  <w:tag w:val="Yes/No/NA"/>
                  <w:id w:val="1066380304"/>
                  <w:placeholder>
                    <w:docPart w:val="A6EE821A752746CC8E947E97DA041080"/>
                  </w:placeholder>
                  <w:showingPlcHdr/>
                  <w:dropDownList>
                    <w:listItem w:displayText="Choose one." w:value="Choose one."/>
                    <w:listItem w:displayText="Yes" w:value="Yes"/>
                    <w:listItem w:displayText="No" w:value="No"/>
                    <w:listItem w:displayText="NA" w:value="NA"/>
                  </w:dropDownList>
                </w:sdtPr>
                <w:sdtContent>
                  <w:tc>
                    <w:tcPr>
                      <w:tcW w:w="932" w:type="dxa"/>
                    </w:tcPr>
                    <w:p w14:paraId="6368C431" w14:textId="77777777" w:rsidR="0078739C" w:rsidRPr="0078739C" w:rsidRDefault="0078739C" w:rsidP="0078739C">
                      <w:pPr>
                        <w:spacing w:after="0"/>
                        <w:contextualSpacing/>
                        <w:rPr>
                          <w:rFonts w:ascii="Calibri" w:eastAsia="Calibri" w:hAnsi="Calibri" w:cs="Calibri"/>
                          <w:lang w:eastAsia="en-CA"/>
                        </w:rPr>
                      </w:pPr>
                      <w:r w:rsidRPr="0078739C">
                        <w:rPr>
                          <w:rFonts w:ascii="Calibri" w:eastAsia="Calibri" w:hAnsi="Calibri" w:cs="Times New Roman"/>
                          <w:color w:val="808080"/>
                        </w:rPr>
                        <w:t>Choose one.</w:t>
                      </w:r>
                    </w:p>
                  </w:tc>
                </w:sdtContent>
              </w:sdt>
              <w:tc>
                <w:tcPr>
                  <w:tcW w:w="4540" w:type="dxa"/>
                </w:tcPr>
                <w:p w14:paraId="453B6963" w14:textId="77777777" w:rsidR="0078739C" w:rsidRPr="0078739C" w:rsidRDefault="0078739C" w:rsidP="0078739C">
                  <w:pPr>
                    <w:spacing w:after="0"/>
                    <w:rPr>
                      <w:rFonts w:ascii="Calibri" w:eastAsia="Calibri" w:hAnsi="Calibri" w:cs="Times New Roman"/>
                    </w:rPr>
                  </w:pPr>
                  <w:r w:rsidRPr="0078739C">
                    <w:rPr>
                      <w:rFonts w:ascii="Calibri" w:eastAsia="Calibri" w:hAnsi="Calibri" w:cs="Times New Roman"/>
                    </w:rPr>
                    <w:t>Includes a statement that by consenting participants are not giving up their rights to legal recourse in the event of any research-related harm</w:t>
                  </w:r>
                </w:p>
              </w:tc>
            </w:tr>
            <w:tr w:rsidR="0078739C" w:rsidRPr="0078739C" w14:paraId="32D201F1" w14:textId="77777777" w:rsidTr="006041AD">
              <w:trPr>
                <w:trHeight w:val="143"/>
              </w:trPr>
              <w:tc>
                <w:tcPr>
                  <w:tcW w:w="5472" w:type="dxa"/>
                  <w:gridSpan w:val="2"/>
                </w:tcPr>
                <w:p w14:paraId="1E9E1D2D" w14:textId="77777777" w:rsidR="0078739C" w:rsidRPr="0078739C" w:rsidRDefault="0078739C" w:rsidP="0078739C">
                  <w:pPr>
                    <w:spacing w:after="0"/>
                    <w:contextualSpacing/>
                    <w:rPr>
                      <w:rFonts w:ascii="Calibri" w:eastAsia="Calibri" w:hAnsi="Calibri" w:cs="Times New Roman"/>
                      <w:b/>
                      <w:lang w:eastAsia="en-CA"/>
                    </w:rPr>
                  </w:pPr>
                  <w:r w:rsidRPr="0078739C">
                    <w:rPr>
                      <w:rFonts w:ascii="Calibri" w:eastAsia="Calibri" w:hAnsi="Calibri" w:cs="Times New Roman"/>
                      <w:b/>
                      <w:lang w:eastAsia="en-CA"/>
                    </w:rPr>
                    <w:t>Comments:</w:t>
                  </w:r>
                </w:p>
              </w:tc>
            </w:tr>
            <w:tr w:rsidR="0078739C" w:rsidRPr="0078739C" w14:paraId="716E8F27" w14:textId="77777777" w:rsidTr="006041AD">
              <w:trPr>
                <w:trHeight w:val="143"/>
              </w:trPr>
              <w:tc>
                <w:tcPr>
                  <w:tcW w:w="5472" w:type="dxa"/>
                  <w:gridSpan w:val="2"/>
                </w:tcPr>
                <w:p w14:paraId="3DA1560A" w14:textId="77777777" w:rsidR="0078739C" w:rsidRPr="0078739C" w:rsidRDefault="0078739C" w:rsidP="0078739C">
                  <w:pPr>
                    <w:spacing w:after="0"/>
                    <w:contextualSpacing/>
                    <w:rPr>
                      <w:rFonts w:ascii="Calibri" w:eastAsia="Calibri" w:hAnsi="Calibri" w:cs="Times New Roman"/>
                      <w:lang w:eastAsia="en-CA"/>
                    </w:rPr>
                  </w:pPr>
                </w:p>
              </w:tc>
            </w:tr>
          </w:tbl>
          <w:p w14:paraId="3976BCFC" w14:textId="77777777" w:rsidR="0078739C" w:rsidRPr="0078739C" w:rsidRDefault="0078739C" w:rsidP="0078739C">
            <w:pPr>
              <w:spacing w:after="0"/>
              <w:contextualSpacing/>
              <w:rPr>
                <w:rFonts w:ascii="Calibri" w:eastAsia="Calibri" w:hAnsi="Calibri" w:cs="Times New Roman"/>
                <w:b/>
                <w:lang w:val="en-CA" w:eastAsia="en-CA"/>
              </w:rPr>
            </w:pPr>
          </w:p>
        </w:tc>
        <w:sdt>
          <w:sdtPr>
            <w:rPr>
              <w:rFonts w:ascii="Calibri" w:eastAsia="Calibri" w:hAnsi="Calibri" w:cs="Times New Roman"/>
              <w:lang w:val="en-CA"/>
            </w:rPr>
            <w:alias w:val="Assessment"/>
            <w:tag w:val="Assessment"/>
            <w:id w:val="-823277160"/>
            <w:placeholder>
              <w:docPart w:val="335976D2E8C84BE48396969017D0BC55"/>
            </w:placeholder>
            <w:dropDownList>
              <w:listItem w:displayText="Select one" w:value="Select one"/>
              <w:listItem w:displayText="Major ethics implication" w:value="Major ethics implication"/>
              <w:listItem w:displayText="Minor ethics implication" w:value="Minor ethics implication"/>
              <w:listItem w:displayText="Suggestions only" w:value="Suggestions only"/>
              <w:listItem w:displayText="Could not assess" w:value="Could not assess"/>
              <w:listItem w:displayText="No changes needed" w:value="No changes needed"/>
            </w:dropDownList>
          </w:sdtPr>
          <w:sdtContent>
            <w:tc>
              <w:tcPr>
                <w:tcW w:w="1400" w:type="dxa"/>
                <w:shd w:val="clear" w:color="auto" w:fill="auto"/>
                <w:tcMar>
                  <w:top w:w="29" w:type="dxa"/>
                  <w:left w:w="29" w:type="dxa"/>
                  <w:bottom w:w="29" w:type="dxa"/>
                  <w:right w:w="29" w:type="dxa"/>
                </w:tcMar>
              </w:tcPr>
              <w:p w14:paraId="1B3CE617" w14:textId="77777777" w:rsidR="0078739C" w:rsidRPr="0078739C" w:rsidRDefault="0078739C" w:rsidP="0078739C">
                <w:pPr>
                  <w:spacing w:after="0" w:line="240" w:lineRule="auto"/>
                  <w:contextualSpacing/>
                  <w:rPr>
                    <w:rFonts w:ascii="Calibri" w:eastAsia="Calibri" w:hAnsi="Calibri" w:cs="Times New Roman"/>
                    <w:lang w:val="en-CA"/>
                  </w:rPr>
                </w:pPr>
                <w:r w:rsidRPr="0078739C">
                  <w:rPr>
                    <w:rFonts w:ascii="Calibri" w:eastAsia="Calibri" w:hAnsi="Calibri" w:cs="Times New Roman"/>
                    <w:lang w:val="en-CA"/>
                  </w:rPr>
                  <w:t>Select one</w:t>
                </w:r>
              </w:p>
            </w:tc>
          </w:sdtContent>
        </w:sdt>
      </w:tr>
      <w:tr w:rsidR="0078739C" w:rsidRPr="0078739C" w14:paraId="1CFCA6C0" w14:textId="77777777" w:rsidTr="006041AD">
        <w:tc>
          <w:tcPr>
            <w:tcW w:w="1863" w:type="dxa"/>
            <w:shd w:val="clear" w:color="auto" w:fill="auto"/>
            <w:tcMar>
              <w:top w:w="29" w:type="dxa"/>
              <w:left w:w="29" w:type="dxa"/>
              <w:bottom w:w="29" w:type="dxa"/>
              <w:right w:w="29" w:type="dxa"/>
            </w:tcMar>
          </w:tcPr>
          <w:p w14:paraId="4CB8AF6A" w14:textId="77777777" w:rsidR="0078739C" w:rsidRPr="0078739C" w:rsidRDefault="0078739C" w:rsidP="0078739C">
            <w:pPr>
              <w:spacing w:after="0" w:line="240" w:lineRule="auto"/>
              <w:rPr>
                <w:rFonts w:ascii="Calibri" w:eastAsia="Calibri" w:hAnsi="Calibri" w:cs="Times New Roman"/>
                <w:lang w:val="en-CA"/>
              </w:rPr>
            </w:pPr>
            <w:r w:rsidRPr="0078739C">
              <w:rPr>
                <w:rFonts w:ascii="Calibri" w:eastAsia="Calibri" w:hAnsi="Calibri" w:cs="Times New Roman"/>
                <w:lang w:val="en-CA"/>
              </w:rPr>
              <w:t>Contact</w:t>
            </w:r>
          </w:p>
        </w:tc>
        <w:tc>
          <w:tcPr>
            <w:tcW w:w="1216" w:type="dxa"/>
            <w:tcMar>
              <w:top w:w="29" w:type="dxa"/>
              <w:left w:w="29" w:type="dxa"/>
              <w:bottom w:w="29" w:type="dxa"/>
              <w:right w:w="29" w:type="dxa"/>
            </w:tcMar>
          </w:tcPr>
          <w:p w14:paraId="642E599C" w14:textId="77777777" w:rsidR="0078739C" w:rsidRPr="0078739C" w:rsidRDefault="0078739C" w:rsidP="0078739C">
            <w:pPr>
              <w:spacing w:after="0" w:line="240" w:lineRule="auto"/>
              <w:contextualSpacing/>
              <w:rPr>
                <w:rFonts w:ascii="Calibri" w:eastAsia="Calibri" w:hAnsi="Calibri" w:cs="Times New Roman"/>
                <w:lang w:val="en-CA"/>
              </w:rPr>
            </w:pPr>
          </w:p>
        </w:tc>
        <w:tc>
          <w:tcPr>
            <w:tcW w:w="5601" w:type="dxa"/>
            <w:shd w:val="clear" w:color="auto" w:fill="auto"/>
            <w:tcMar>
              <w:top w:w="29" w:type="dxa"/>
              <w:left w:w="29" w:type="dxa"/>
              <w:bottom w:w="29" w:type="dxa"/>
              <w:right w:w="29" w:type="dxa"/>
            </w:tcMar>
          </w:tcPr>
          <w:tbl>
            <w:tblPr>
              <w:tblStyle w:val="TableGridLight1"/>
              <w:tblW w:w="5472" w:type="dxa"/>
              <w:tblLayout w:type="fixed"/>
              <w:tblLook w:val="04A0" w:firstRow="1" w:lastRow="0" w:firstColumn="1" w:lastColumn="0" w:noHBand="0" w:noVBand="1"/>
            </w:tblPr>
            <w:tblGrid>
              <w:gridCol w:w="932"/>
              <w:gridCol w:w="4540"/>
            </w:tblGrid>
            <w:tr w:rsidR="0078739C" w:rsidRPr="0078739C" w14:paraId="4F443C1E" w14:textId="77777777" w:rsidTr="006041AD">
              <w:trPr>
                <w:trHeight w:val="143"/>
              </w:trPr>
              <w:sdt>
                <w:sdtPr>
                  <w:rPr>
                    <w:rFonts w:ascii="Calibri" w:eastAsia="Calibri" w:hAnsi="Calibri" w:cs="Calibri"/>
                    <w:lang w:eastAsia="en-CA"/>
                  </w:rPr>
                  <w:alias w:val="Yes/No/NA"/>
                  <w:tag w:val="Yes/No/NA"/>
                  <w:id w:val="1004940846"/>
                  <w:placeholder>
                    <w:docPart w:val="AF10E6385A0649888DB445AB5504A2EC"/>
                  </w:placeholder>
                  <w:showingPlcHdr/>
                  <w:dropDownList>
                    <w:listItem w:displayText="Choose one." w:value="Choose one."/>
                    <w:listItem w:displayText="Yes" w:value="Yes"/>
                    <w:listItem w:displayText="No" w:value="No"/>
                    <w:listItem w:displayText="NA" w:value="NA"/>
                  </w:dropDownList>
                </w:sdtPr>
                <w:sdtContent>
                  <w:tc>
                    <w:tcPr>
                      <w:tcW w:w="932" w:type="dxa"/>
                    </w:tcPr>
                    <w:p w14:paraId="6130A949" w14:textId="77777777" w:rsidR="0078739C" w:rsidRPr="0078739C" w:rsidRDefault="0078739C" w:rsidP="0078739C">
                      <w:pPr>
                        <w:spacing w:after="0"/>
                        <w:contextualSpacing/>
                        <w:rPr>
                          <w:rFonts w:ascii="Calibri" w:eastAsia="Calibri" w:hAnsi="Calibri" w:cs="Calibri"/>
                          <w:lang w:eastAsia="en-CA"/>
                        </w:rPr>
                      </w:pPr>
                      <w:r w:rsidRPr="0078739C">
                        <w:rPr>
                          <w:rFonts w:ascii="Calibri" w:eastAsia="Calibri" w:hAnsi="Calibri" w:cs="Times New Roman"/>
                          <w:color w:val="808080"/>
                        </w:rPr>
                        <w:t>Choose one.</w:t>
                      </w:r>
                    </w:p>
                  </w:tc>
                </w:sdtContent>
              </w:sdt>
              <w:tc>
                <w:tcPr>
                  <w:tcW w:w="4540" w:type="dxa"/>
                </w:tcPr>
                <w:p w14:paraId="22DB39C7" w14:textId="77777777" w:rsidR="0078739C" w:rsidRPr="0078739C" w:rsidRDefault="0078739C" w:rsidP="0078739C">
                  <w:pPr>
                    <w:spacing w:after="0"/>
                    <w:rPr>
                      <w:rFonts w:ascii="Calibri" w:eastAsia="Calibri" w:hAnsi="Calibri" w:cs="Times New Roman"/>
                      <w:lang w:eastAsia="en-CA"/>
                    </w:rPr>
                  </w:pPr>
                  <w:r w:rsidRPr="0078739C">
                    <w:rPr>
                      <w:rFonts w:ascii="Calibri" w:eastAsia="Calibri" w:hAnsi="Calibri" w:cs="Times New Roman"/>
                    </w:rPr>
                    <w:t>Includes: “If you have any questions about this study, please contact [investigator’s name and contact information]”</w:t>
                  </w:r>
                </w:p>
              </w:tc>
            </w:tr>
            <w:tr w:rsidR="0078739C" w:rsidRPr="0078739C" w14:paraId="1828ED1A" w14:textId="77777777" w:rsidTr="006041AD">
              <w:trPr>
                <w:trHeight w:val="143"/>
              </w:trPr>
              <w:sdt>
                <w:sdtPr>
                  <w:rPr>
                    <w:rFonts w:ascii="Calibri" w:eastAsia="Calibri" w:hAnsi="Calibri" w:cs="Calibri"/>
                    <w:lang w:eastAsia="en-CA"/>
                  </w:rPr>
                  <w:alias w:val="Yes/No/NA"/>
                  <w:tag w:val="Yes/No/NA"/>
                  <w:id w:val="-111669668"/>
                  <w:placeholder>
                    <w:docPart w:val="6A27EB9B66E34AE7AAE423FE0321E6BE"/>
                  </w:placeholder>
                  <w:showingPlcHdr/>
                  <w:dropDownList>
                    <w:listItem w:displayText="Choose one." w:value="Choose one."/>
                    <w:listItem w:displayText="Yes" w:value="Yes"/>
                    <w:listItem w:displayText="No" w:value="No"/>
                    <w:listItem w:displayText="NA" w:value="NA"/>
                  </w:dropDownList>
                </w:sdtPr>
                <w:sdtContent>
                  <w:tc>
                    <w:tcPr>
                      <w:tcW w:w="932" w:type="dxa"/>
                    </w:tcPr>
                    <w:p w14:paraId="07C326EA" w14:textId="77777777" w:rsidR="0078739C" w:rsidRPr="0078739C" w:rsidRDefault="0078739C" w:rsidP="0078739C">
                      <w:pPr>
                        <w:spacing w:after="0"/>
                        <w:contextualSpacing/>
                        <w:rPr>
                          <w:rFonts w:ascii="Calibri" w:eastAsia="Calibri" w:hAnsi="Calibri" w:cs="Calibri"/>
                          <w:lang w:eastAsia="en-CA"/>
                        </w:rPr>
                      </w:pPr>
                      <w:r w:rsidRPr="0078739C">
                        <w:rPr>
                          <w:rFonts w:ascii="Calibri" w:eastAsia="Calibri" w:hAnsi="Calibri" w:cs="Times New Roman"/>
                          <w:color w:val="808080"/>
                        </w:rPr>
                        <w:t>Choose one.</w:t>
                      </w:r>
                    </w:p>
                  </w:tc>
                </w:sdtContent>
              </w:sdt>
              <w:tc>
                <w:tcPr>
                  <w:tcW w:w="4540" w:type="dxa"/>
                </w:tcPr>
                <w:p w14:paraId="64B89494" w14:textId="77777777" w:rsidR="0078739C" w:rsidRPr="0078739C" w:rsidRDefault="0078739C" w:rsidP="0078739C">
                  <w:pPr>
                    <w:spacing w:after="0"/>
                    <w:contextualSpacing/>
                    <w:rPr>
                      <w:rFonts w:ascii="Calibri" w:eastAsia="Calibri" w:hAnsi="Calibri" w:cs="Times New Roman"/>
                      <w:lang w:eastAsia="en-CA"/>
                    </w:rPr>
                  </w:pPr>
                  <w:r w:rsidRPr="0078739C">
                    <w:rPr>
                      <w:rFonts w:ascii="Calibri" w:eastAsia="Calibri" w:hAnsi="Calibri" w:cs="Times New Roman"/>
                      <w:lang w:eastAsia="en-CA"/>
                    </w:rPr>
                    <w:t>Includes: “If you have questions about your rights as a research participant, you may contact the Georgian College Research Ethics Board at reb@georgiancollege.ca or 705.728.1968, ext. 5395.”</w:t>
                  </w:r>
                </w:p>
              </w:tc>
            </w:tr>
            <w:tr w:rsidR="0078739C" w:rsidRPr="0078739C" w14:paraId="68C5BDB3" w14:textId="77777777" w:rsidTr="006041AD">
              <w:trPr>
                <w:trHeight w:val="143"/>
              </w:trPr>
              <w:tc>
                <w:tcPr>
                  <w:tcW w:w="5472" w:type="dxa"/>
                  <w:gridSpan w:val="2"/>
                </w:tcPr>
                <w:p w14:paraId="751CB12B" w14:textId="77777777" w:rsidR="0078739C" w:rsidRPr="0078739C" w:rsidRDefault="0078739C" w:rsidP="0078739C">
                  <w:pPr>
                    <w:spacing w:after="0"/>
                    <w:contextualSpacing/>
                    <w:rPr>
                      <w:rFonts w:ascii="Calibri" w:eastAsia="Calibri" w:hAnsi="Calibri" w:cs="Times New Roman"/>
                      <w:b/>
                      <w:lang w:eastAsia="en-CA"/>
                    </w:rPr>
                  </w:pPr>
                  <w:r w:rsidRPr="0078739C">
                    <w:rPr>
                      <w:rFonts w:ascii="Calibri" w:eastAsia="Calibri" w:hAnsi="Calibri" w:cs="Times New Roman"/>
                      <w:b/>
                      <w:lang w:eastAsia="en-CA"/>
                    </w:rPr>
                    <w:t>Comments:</w:t>
                  </w:r>
                </w:p>
              </w:tc>
            </w:tr>
            <w:tr w:rsidR="0078739C" w:rsidRPr="0078739C" w14:paraId="1F45F32F" w14:textId="77777777" w:rsidTr="006041AD">
              <w:trPr>
                <w:trHeight w:val="143"/>
              </w:trPr>
              <w:tc>
                <w:tcPr>
                  <w:tcW w:w="5472" w:type="dxa"/>
                  <w:gridSpan w:val="2"/>
                </w:tcPr>
                <w:p w14:paraId="050B5845" w14:textId="77777777" w:rsidR="0078739C" w:rsidRPr="0078739C" w:rsidRDefault="0078739C" w:rsidP="0078739C">
                  <w:pPr>
                    <w:spacing w:after="0"/>
                    <w:contextualSpacing/>
                    <w:rPr>
                      <w:rFonts w:ascii="Calibri" w:eastAsia="Calibri" w:hAnsi="Calibri" w:cs="Times New Roman"/>
                      <w:lang w:eastAsia="en-CA"/>
                    </w:rPr>
                  </w:pPr>
                </w:p>
              </w:tc>
            </w:tr>
          </w:tbl>
          <w:p w14:paraId="598F1AAE" w14:textId="77777777" w:rsidR="0078739C" w:rsidRPr="0078739C" w:rsidRDefault="0078739C" w:rsidP="0078739C">
            <w:pPr>
              <w:spacing w:after="0"/>
              <w:contextualSpacing/>
              <w:rPr>
                <w:rFonts w:ascii="Calibri" w:eastAsia="Calibri" w:hAnsi="Calibri" w:cs="Calibri"/>
                <w:lang w:val="en-CA" w:eastAsia="en-CA"/>
              </w:rPr>
            </w:pPr>
          </w:p>
        </w:tc>
        <w:sdt>
          <w:sdtPr>
            <w:rPr>
              <w:rFonts w:ascii="Calibri" w:eastAsia="Calibri" w:hAnsi="Calibri" w:cs="Times New Roman"/>
              <w:lang w:val="en-CA"/>
            </w:rPr>
            <w:alias w:val="Assessment"/>
            <w:tag w:val="Assessment"/>
            <w:id w:val="13816325"/>
            <w:placeholder>
              <w:docPart w:val="D0EBED49FA45455DBBD5547588F8FC59"/>
            </w:placeholder>
            <w:dropDownList>
              <w:listItem w:displayText="Select one" w:value="Select one"/>
              <w:listItem w:displayText="Major ethics implication" w:value="Major ethics implication"/>
              <w:listItem w:displayText="Minor ethics implication" w:value="Minor ethics implication"/>
              <w:listItem w:displayText="Suggestions only" w:value="Suggestions only"/>
              <w:listItem w:displayText="Could not assess" w:value="Could not assess"/>
              <w:listItem w:displayText="No changes needed" w:value="No changes needed"/>
            </w:dropDownList>
          </w:sdtPr>
          <w:sdtContent>
            <w:tc>
              <w:tcPr>
                <w:tcW w:w="1400" w:type="dxa"/>
                <w:shd w:val="clear" w:color="auto" w:fill="auto"/>
                <w:tcMar>
                  <w:top w:w="29" w:type="dxa"/>
                  <w:left w:w="29" w:type="dxa"/>
                  <w:bottom w:w="29" w:type="dxa"/>
                  <w:right w:w="29" w:type="dxa"/>
                </w:tcMar>
              </w:tcPr>
              <w:p w14:paraId="61FF5F6C" w14:textId="77777777" w:rsidR="0078739C" w:rsidRPr="0078739C" w:rsidRDefault="0078739C" w:rsidP="0078739C">
                <w:pPr>
                  <w:spacing w:after="0" w:line="240" w:lineRule="auto"/>
                  <w:contextualSpacing/>
                  <w:rPr>
                    <w:rFonts w:ascii="Calibri" w:eastAsia="Calibri" w:hAnsi="Calibri" w:cs="Times New Roman"/>
                    <w:lang w:val="en-CA"/>
                  </w:rPr>
                </w:pPr>
                <w:r w:rsidRPr="0078739C">
                  <w:rPr>
                    <w:rFonts w:ascii="Calibri" w:eastAsia="Calibri" w:hAnsi="Calibri" w:cs="Times New Roman"/>
                    <w:lang w:val="en-CA"/>
                  </w:rPr>
                  <w:t>Select one</w:t>
                </w:r>
              </w:p>
            </w:tc>
          </w:sdtContent>
        </w:sdt>
      </w:tr>
      <w:tr w:rsidR="0078739C" w:rsidRPr="0078739C" w14:paraId="102C7830" w14:textId="77777777" w:rsidTr="0078739C">
        <w:trPr>
          <w:trHeight w:val="1121"/>
        </w:trPr>
        <w:tc>
          <w:tcPr>
            <w:tcW w:w="1863" w:type="dxa"/>
            <w:shd w:val="clear" w:color="auto" w:fill="auto"/>
            <w:tcMar>
              <w:top w:w="29" w:type="dxa"/>
              <w:left w:w="29" w:type="dxa"/>
              <w:bottom w:w="29" w:type="dxa"/>
              <w:right w:w="29" w:type="dxa"/>
            </w:tcMar>
          </w:tcPr>
          <w:p w14:paraId="2395D889" w14:textId="77777777" w:rsidR="0078739C" w:rsidRPr="0078739C" w:rsidRDefault="0078739C" w:rsidP="0078739C">
            <w:pPr>
              <w:rPr>
                <w:rFonts w:ascii="Calibri" w:eastAsia="Calibri" w:hAnsi="Calibri" w:cs="Times New Roman"/>
                <w:lang w:val="en-CA"/>
              </w:rPr>
            </w:pPr>
            <w:r w:rsidRPr="0078739C">
              <w:rPr>
                <w:rFonts w:ascii="Calibri" w:eastAsia="Calibri" w:hAnsi="Calibri" w:cs="Times New Roman"/>
                <w:lang w:val="en-CA"/>
              </w:rPr>
              <w:t>Consent</w:t>
            </w:r>
          </w:p>
        </w:tc>
        <w:tc>
          <w:tcPr>
            <w:tcW w:w="1216" w:type="dxa"/>
            <w:tcMar>
              <w:top w:w="29" w:type="dxa"/>
              <w:left w:w="29" w:type="dxa"/>
              <w:bottom w:w="29" w:type="dxa"/>
              <w:right w:w="29" w:type="dxa"/>
            </w:tcMar>
          </w:tcPr>
          <w:p w14:paraId="46A0CFDE" w14:textId="77777777" w:rsidR="0078739C" w:rsidRPr="0078739C" w:rsidRDefault="0078739C" w:rsidP="0078739C">
            <w:pPr>
              <w:spacing w:after="0" w:line="240" w:lineRule="auto"/>
              <w:contextualSpacing/>
              <w:rPr>
                <w:rFonts w:ascii="Calibri" w:eastAsia="Calibri" w:hAnsi="Calibri" w:cs="Times New Roman"/>
                <w:lang w:val="en-CA"/>
              </w:rPr>
            </w:pPr>
          </w:p>
        </w:tc>
        <w:tc>
          <w:tcPr>
            <w:tcW w:w="5601" w:type="dxa"/>
            <w:shd w:val="clear" w:color="auto" w:fill="auto"/>
            <w:tcMar>
              <w:top w:w="29" w:type="dxa"/>
              <w:left w:w="29" w:type="dxa"/>
              <w:bottom w:w="29" w:type="dxa"/>
              <w:right w:w="29" w:type="dxa"/>
            </w:tcMar>
          </w:tcPr>
          <w:tbl>
            <w:tblPr>
              <w:tblStyle w:val="TableGridLight1"/>
              <w:tblW w:w="5472" w:type="dxa"/>
              <w:tblLayout w:type="fixed"/>
              <w:tblLook w:val="04A0" w:firstRow="1" w:lastRow="0" w:firstColumn="1" w:lastColumn="0" w:noHBand="0" w:noVBand="1"/>
            </w:tblPr>
            <w:tblGrid>
              <w:gridCol w:w="932"/>
              <w:gridCol w:w="4540"/>
            </w:tblGrid>
            <w:tr w:rsidR="0078739C" w:rsidRPr="0078739C" w14:paraId="438AAC45" w14:textId="77777777" w:rsidTr="006041AD">
              <w:trPr>
                <w:trHeight w:val="143"/>
              </w:trPr>
              <w:sdt>
                <w:sdtPr>
                  <w:rPr>
                    <w:rFonts w:ascii="Calibri" w:eastAsia="Calibri" w:hAnsi="Calibri" w:cs="Calibri"/>
                    <w:lang w:eastAsia="en-CA"/>
                  </w:rPr>
                  <w:alias w:val="Yes/No/NA"/>
                  <w:tag w:val="Yes/No/NA"/>
                  <w:id w:val="-1418792569"/>
                  <w:placeholder>
                    <w:docPart w:val="3504626ADA10463B96CC22870D29ABCB"/>
                  </w:placeholder>
                  <w:showingPlcHdr/>
                  <w:dropDownList>
                    <w:listItem w:displayText="Choose one." w:value="Choose one."/>
                    <w:listItem w:displayText="Yes" w:value="Yes"/>
                    <w:listItem w:displayText="No" w:value="No"/>
                    <w:listItem w:displayText="NA" w:value="NA"/>
                  </w:dropDownList>
                </w:sdtPr>
                <w:sdtContent>
                  <w:tc>
                    <w:tcPr>
                      <w:tcW w:w="932" w:type="dxa"/>
                    </w:tcPr>
                    <w:p w14:paraId="22535829" w14:textId="77777777" w:rsidR="0078739C" w:rsidRPr="0078739C" w:rsidRDefault="0078739C" w:rsidP="0078739C">
                      <w:pPr>
                        <w:spacing w:after="0"/>
                        <w:contextualSpacing/>
                        <w:rPr>
                          <w:rFonts w:ascii="Calibri" w:eastAsia="Calibri" w:hAnsi="Calibri" w:cs="Calibri"/>
                          <w:lang w:eastAsia="en-CA"/>
                        </w:rPr>
                      </w:pPr>
                      <w:r w:rsidRPr="0078739C">
                        <w:rPr>
                          <w:rFonts w:ascii="Calibri" w:eastAsia="Calibri" w:hAnsi="Calibri" w:cs="Times New Roman"/>
                          <w:color w:val="808080"/>
                        </w:rPr>
                        <w:t>Choose one.</w:t>
                      </w:r>
                    </w:p>
                  </w:tc>
                </w:sdtContent>
              </w:sdt>
              <w:tc>
                <w:tcPr>
                  <w:tcW w:w="4540" w:type="dxa"/>
                </w:tcPr>
                <w:p w14:paraId="7269CE92" w14:textId="77777777" w:rsidR="0078739C" w:rsidRPr="0078739C" w:rsidRDefault="0078739C" w:rsidP="0078739C">
                  <w:pPr>
                    <w:spacing w:after="0"/>
                    <w:rPr>
                      <w:rFonts w:ascii="Calibri" w:eastAsia="Calibri" w:hAnsi="Calibri" w:cs="Times New Roman"/>
                      <w:lang w:eastAsia="en-CA"/>
                    </w:rPr>
                  </w:pPr>
                  <w:r w:rsidRPr="0078739C">
                    <w:rPr>
                      <w:rFonts w:ascii="Calibri" w:eastAsia="Calibri" w:hAnsi="Calibri" w:cs="Times New Roman"/>
                      <w:lang w:eastAsia="en-CA"/>
                    </w:rPr>
                    <w:t xml:space="preserve">Includes </w:t>
                  </w:r>
                  <w:r w:rsidRPr="0078739C">
                    <w:rPr>
                      <w:rFonts w:ascii="Calibri" w:eastAsia="Calibri" w:hAnsi="Calibri" w:cs="Times New Roman"/>
                      <w:b/>
                      <w:lang w:eastAsia="en-CA"/>
                    </w:rPr>
                    <w:t xml:space="preserve">(as appropriate) </w:t>
                  </w:r>
                  <w:r w:rsidRPr="0078739C">
                    <w:rPr>
                      <w:rFonts w:ascii="Calibri" w:eastAsia="Calibri" w:hAnsi="Calibri" w:cs="Times New Roman"/>
                      <w:lang w:eastAsia="en-CA"/>
                    </w:rPr>
                    <w:t>these (or similar) statements in the first person, with a function for participants to indicate Yes/No for items of particular concern:</w:t>
                  </w:r>
                </w:p>
                <w:p w14:paraId="6026A149" w14:textId="77777777" w:rsidR="0078739C" w:rsidRPr="0078739C" w:rsidRDefault="0078739C" w:rsidP="0078739C">
                  <w:pPr>
                    <w:numPr>
                      <w:ilvl w:val="0"/>
                      <w:numId w:val="10"/>
                    </w:numPr>
                    <w:spacing w:after="0"/>
                    <w:contextualSpacing/>
                    <w:rPr>
                      <w:rFonts w:ascii="Calibri" w:eastAsia="Calibri" w:hAnsi="Calibri" w:cs="Times New Roman"/>
                      <w:lang w:eastAsia="en-CA"/>
                    </w:rPr>
                  </w:pPr>
                  <w:r w:rsidRPr="0078739C">
                    <w:rPr>
                      <w:rFonts w:ascii="Calibri" w:eastAsia="Calibri" w:hAnsi="Calibri" w:cs="Times New Roman"/>
                      <w:lang w:eastAsia="en-CA"/>
                    </w:rPr>
                    <w:t>The study has been explained to me.</w:t>
                  </w:r>
                </w:p>
                <w:p w14:paraId="45065D3D" w14:textId="77777777" w:rsidR="0078739C" w:rsidRPr="0078739C" w:rsidRDefault="0078739C" w:rsidP="0078739C">
                  <w:pPr>
                    <w:numPr>
                      <w:ilvl w:val="0"/>
                      <w:numId w:val="10"/>
                    </w:numPr>
                    <w:spacing w:after="0"/>
                    <w:contextualSpacing/>
                    <w:rPr>
                      <w:rFonts w:ascii="Calibri" w:eastAsia="Calibri" w:hAnsi="Calibri" w:cs="Times New Roman"/>
                      <w:lang w:eastAsia="en-CA"/>
                    </w:rPr>
                  </w:pPr>
                  <w:r w:rsidRPr="0078739C">
                    <w:rPr>
                      <w:rFonts w:ascii="Calibri" w:eastAsia="Calibri" w:hAnsi="Calibri" w:cs="Times New Roman"/>
                      <w:lang w:eastAsia="en-CA"/>
                    </w:rPr>
                    <w:t>All my questions about the research were answered.</w:t>
                  </w:r>
                </w:p>
                <w:p w14:paraId="2033C055" w14:textId="77777777" w:rsidR="0078739C" w:rsidRPr="0078739C" w:rsidRDefault="0078739C" w:rsidP="0078739C">
                  <w:pPr>
                    <w:numPr>
                      <w:ilvl w:val="0"/>
                      <w:numId w:val="10"/>
                    </w:numPr>
                    <w:spacing w:after="0"/>
                    <w:contextualSpacing/>
                    <w:rPr>
                      <w:rFonts w:ascii="Calibri" w:eastAsia="Calibri" w:hAnsi="Calibri" w:cs="Times New Roman"/>
                      <w:lang w:eastAsia="en-CA"/>
                    </w:rPr>
                  </w:pPr>
                  <w:r w:rsidRPr="0078739C">
                    <w:rPr>
                      <w:rFonts w:ascii="Calibri" w:eastAsia="Calibri" w:hAnsi="Calibri" w:cs="Times New Roman"/>
                      <w:lang w:eastAsia="en-CA"/>
                    </w:rPr>
                    <w:t>Possible harm and discomforts and possible benefits (if any) of this study have been explained to me.</w:t>
                  </w:r>
                </w:p>
                <w:p w14:paraId="7C66482E" w14:textId="77777777" w:rsidR="0078739C" w:rsidRPr="0078739C" w:rsidRDefault="0078739C" w:rsidP="0078739C">
                  <w:pPr>
                    <w:numPr>
                      <w:ilvl w:val="0"/>
                      <w:numId w:val="10"/>
                    </w:numPr>
                    <w:spacing w:after="0"/>
                    <w:contextualSpacing/>
                    <w:rPr>
                      <w:rFonts w:ascii="Calibri" w:eastAsia="Calibri" w:hAnsi="Calibri" w:cs="Times New Roman"/>
                      <w:lang w:eastAsia="en-CA"/>
                    </w:rPr>
                  </w:pPr>
                  <w:r w:rsidRPr="0078739C">
                    <w:rPr>
                      <w:rFonts w:ascii="Calibri" w:eastAsia="Calibri" w:hAnsi="Calibri" w:cs="Times New Roman"/>
                      <w:lang w:eastAsia="en-CA"/>
                    </w:rPr>
                    <w:t>I understand that I have the right not to participate and the right to stop at any time.</w:t>
                  </w:r>
                </w:p>
                <w:p w14:paraId="7AEBFB9A" w14:textId="77777777" w:rsidR="0078739C" w:rsidRPr="0078739C" w:rsidRDefault="0078739C" w:rsidP="0078739C">
                  <w:pPr>
                    <w:numPr>
                      <w:ilvl w:val="0"/>
                      <w:numId w:val="10"/>
                    </w:numPr>
                    <w:spacing w:after="0"/>
                    <w:contextualSpacing/>
                    <w:rPr>
                      <w:rFonts w:ascii="Calibri" w:eastAsia="Calibri" w:hAnsi="Calibri" w:cs="Times New Roman"/>
                      <w:lang w:eastAsia="en-CA"/>
                    </w:rPr>
                  </w:pPr>
                  <w:r w:rsidRPr="0078739C">
                    <w:rPr>
                      <w:rFonts w:ascii="Calibri" w:eastAsia="Calibri" w:hAnsi="Calibri" w:cs="Times New Roman"/>
                      <w:lang w:eastAsia="en-CA"/>
                    </w:rPr>
                    <w:t>I understand that I may refuse to participate without consequence.</w:t>
                  </w:r>
                </w:p>
                <w:p w14:paraId="4A203C8E" w14:textId="77777777" w:rsidR="0078739C" w:rsidRPr="0078739C" w:rsidRDefault="0078739C" w:rsidP="0078739C">
                  <w:pPr>
                    <w:numPr>
                      <w:ilvl w:val="0"/>
                      <w:numId w:val="10"/>
                    </w:numPr>
                    <w:spacing w:after="0"/>
                    <w:contextualSpacing/>
                    <w:rPr>
                      <w:rFonts w:ascii="Calibri" w:eastAsia="Calibri" w:hAnsi="Calibri" w:cs="Times New Roman"/>
                      <w:lang w:eastAsia="en-CA"/>
                    </w:rPr>
                  </w:pPr>
                  <w:r w:rsidRPr="0078739C">
                    <w:rPr>
                      <w:rFonts w:ascii="Calibri" w:eastAsia="Calibri" w:hAnsi="Calibri" w:cs="Times New Roman"/>
                      <w:lang w:eastAsia="en-CA"/>
                    </w:rPr>
                    <w:t>I have a choice of not answering any specific questions.</w:t>
                  </w:r>
                </w:p>
                <w:p w14:paraId="51BFE5EE" w14:textId="77777777" w:rsidR="0078739C" w:rsidRPr="0078739C" w:rsidRDefault="0078739C" w:rsidP="0078739C">
                  <w:pPr>
                    <w:numPr>
                      <w:ilvl w:val="0"/>
                      <w:numId w:val="10"/>
                    </w:numPr>
                    <w:spacing w:after="0"/>
                    <w:contextualSpacing/>
                    <w:rPr>
                      <w:rFonts w:ascii="Calibri" w:eastAsia="Calibri" w:hAnsi="Calibri" w:cs="Times New Roman"/>
                      <w:lang w:eastAsia="en-CA"/>
                    </w:rPr>
                  </w:pPr>
                  <w:r w:rsidRPr="0078739C">
                    <w:rPr>
                      <w:rFonts w:ascii="Calibri" w:eastAsia="Calibri" w:hAnsi="Calibri" w:cs="Times New Roman"/>
                      <w:lang w:eastAsia="en-CA"/>
                    </w:rPr>
                    <w:t>I am free now, and in the future, to ask any questions about the study.</w:t>
                  </w:r>
                </w:p>
                <w:p w14:paraId="49E4CD34" w14:textId="77777777" w:rsidR="0078739C" w:rsidRPr="0078739C" w:rsidRDefault="0078739C" w:rsidP="0078739C">
                  <w:pPr>
                    <w:numPr>
                      <w:ilvl w:val="0"/>
                      <w:numId w:val="10"/>
                    </w:numPr>
                    <w:spacing w:after="0"/>
                    <w:contextualSpacing/>
                    <w:rPr>
                      <w:rFonts w:ascii="Calibri" w:eastAsia="Calibri" w:hAnsi="Calibri" w:cs="Times New Roman"/>
                      <w:lang w:eastAsia="en-CA"/>
                    </w:rPr>
                  </w:pPr>
                  <w:r w:rsidRPr="0078739C">
                    <w:rPr>
                      <w:rFonts w:ascii="Calibri" w:eastAsia="Calibri" w:hAnsi="Calibri" w:cs="Times New Roman"/>
                      <w:lang w:eastAsia="en-CA"/>
                    </w:rPr>
                    <w:t>[Statement of understanding of any anticipated risks, if any]</w:t>
                  </w:r>
                </w:p>
                <w:p w14:paraId="69A11363" w14:textId="77777777" w:rsidR="0078739C" w:rsidRPr="0078739C" w:rsidRDefault="0078739C" w:rsidP="0078739C">
                  <w:pPr>
                    <w:numPr>
                      <w:ilvl w:val="0"/>
                      <w:numId w:val="10"/>
                    </w:numPr>
                    <w:spacing w:after="0"/>
                    <w:contextualSpacing/>
                    <w:rPr>
                      <w:rFonts w:ascii="Calibri" w:eastAsia="Calibri" w:hAnsi="Calibri" w:cs="Times New Roman"/>
                      <w:lang w:eastAsia="en-CA"/>
                    </w:rPr>
                  </w:pPr>
                  <w:r w:rsidRPr="0078739C">
                    <w:rPr>
                      <w:rFonts w:ascii="Calibri" w:eastAsia="Calibri" w:hAnsi="Calibri" w:cs="Times New Roman"/>
                      <w:lang w:eastAsia="en-CA"/>
                    </w:rPr>
                    <w:t>I have been told that my personal information will be kept confidential [and/or acknowledge any limits to confidentiality]</w:t>
                  </w:r>
                </w:p>
                <w:p w14:paraId="6371B273" w14:textId="77777777" w:rsidR="0078739C" w:rsidRPr="0078739C" w:rsidRDefault="0078739C" w:rsidP="0078739C">
                  <w:pPr>
                    <w:numPr>
                      <w:ilvl w:val="0"/>
                      <w:numId w:val="10"/>
                    </w:numPr>
                    <w:spacing w:after="0"/>
                    <w:contextualSpacing/>
                    <w:rPr>
                      <w:rFonts w:ascii="Calibri" w:eastAsia="Calibri" w:hAnsi="Calibri" w:cs="Times New Roman"/>
                      <w:lang w:eastAsia="en-CA"/>
                    </w:rPr>
                  </w:pPr>
                  <w:r w:rsidRPr="0078739C">
                    <w:rPr>
                      <w:rFonts w:ascii="Calibri" w:eastAsia="Calibri" w:hAnsi="Calibri" w:cs="Times New Roman"/>
                      <w:lang w:eastAsia="en-CA"/>
                    </w:rPr>
                    <w:t>I understand that no information that would identify me will be released without asking me first.</w:t>
                  </w:r>
                </w:p>
                <w:p w14:paraId="1BD7DECA" w14:textId="77777777" w:rsidR="0078739C" w:rsidRPr="0078739C" w:rsidRDefault="0078739C" w:rsidP="0078739C">
                  <w:pPr>
                    <w:numPr>
                      <w:ilvl w:val="0"/>
                      <w:numId w:val="10"/>
                    </w:numPr>
                    <w:spacing w:after="0"/>
                    <w:contextualSpacing/>
                    <w:rPr>
                      <w:rFonts w:ascii="Calibri" w:eastAsia="Calibri" w:hAnsi="Calibri" w:cs="Times New Roman"/>
                      <w:lang w:eastAsia="en-CA"/>
                    </w:rPr>
                  </w:pPr>
                  <w:r w:rsidRPr="0078739C">
                    <w:rPr>
                      <w:rFonts w:ascii="Calibri" w:eastAsia="Calibri" w:hAnsi="Calibri" w:cs="Times New Roman"/>
                      <w:lang w:eastAsia="en-CA"/>
                    </w:rPr>
                    <w:t>I understand that I will receive a signed copy of this consent form.</w:t>
                  </w:r>
                </w:p>
              </w:tc>
            </w:tr>
            <w:tr w:rsidR="0078739C" w:rsidRPr="0078739C" w14:paraId="01AE4A32" w14:textId="77777777" w:rsidTr="006041AD">
              <w:trPr>
                <w:trHeight w:val="143"/>
              </w:trPr>
              <w:sdt>
                <w:sdtPr>
                  <w:rPr>
                    <w:rFonts w:ascii="Calibri" w:eastAsia="Calibri" w:hAnsi="Calibri" w:cs="Calibri"/>
                    <w:lang w:eastAsia="en-CA"/>
                  </w:rPr>
                  <w:alias w:val="Yes/No/NA"/>
                  <w:tag w:val="Yes/No/NA"/>
                  <w:id w:val="-175032670"/>
                  <w:placeholder>
                    <w:docPart w:val="DAAF2E586D7B418F891128834D8197C2"/>
                  </w:placeholder>
                  <w:showingPlcHdr/>
                  <w:dropDownList>
                    <w:listItem w:displayText="Choose one." w:value="Choose one."/>
                    <w:listItem w:displayText="Yes" w:value="Yes"/>
                    <w:listItem w:displayText="No" w:value="No"/>
                    <w:listItem w:displayText="NA" w:value="NA"/>
                  </w:dropDownList>
                </w:sdtPr>
                <w:sdtContent>
                  <w:tc>
                    <w:tcPr>
                      <w:tcW w:w="932" w:type="dxa"/>
                    </w:tcPr>
                    <w:p w14:paraId="39FFB872" w14:textId="77777777" w:rsidR="0078739C" w:rsidRPr="0078739C" w:rsidRDefault="0078739C" w:rsidP="0078739C">
                      <w:pPr>
                        <w:spacing w:after="0"/>
                        <w:contextualSpacing/>
                        <w:rPr>
                          <w:rFonts w:ascii="Calibri" w:eastAsia="Calibri" w:hAnsi="Calibri" w:cs="Calibri"/>
                          <w:lang w:eastAsia="en-CA"/>
                        </w:rPr>
                      </w:pPr>
                      <w:r w:rsidRPr="0078739C">
                        <w:rPr>
                          <w:rFonts w:ascii="Calibri" w:eastAsia="Calibri" w:hAnsi="Calibri" w:cs="Times New Roman"/>
                          <w:color w:val="808080"/>
                        </w:rPr>
                        <w:t>Choose one.</w:t>
                      </w:r>
                    </w:p>
                  </w:tc>
                </w:sdtContent>
              </w:sdt>
              <w:tc>
                <w:tcPr>
                  <w:tcW w:w="4540" w:type="dxa"/>
                </w:tcPr>
                <w:p w14:paraId="2253BE0A" w14:textId="77777777" w:rsidR="0078739C" w:rsidRPr="0078739C" w:rsidRDefault="0078739C" w:rsidP="0078739C">
                  <w:pPr>
                    <w:spacing w:after="0"/>
                    <w:rPr>
                      <w:rFonts w:ascii="Calibri" w:eastAsia="Calibri" w:hAnsi="Calibri" w:cs="Times New Roman"/>
                      <w:lang w:eastAsia="en-CA"/>
                    </w:rPr>
                  </w:pPr>
                  <w:r w:rsidRPr="0078739C">
                    <w:rPr>
                      <w:rFonts w:ascii="Calibri" w:eastAsia="Calibri" w:hAnsi="Calibri" w:cs="Times New Roman"/>
                      <w:lang w:eastAsia="en-CA"/>
                    </w:rPr>
                    <w:t>Includes this statement (or similar): “I hereby consent to participate in this study.” and a signature line and date, or other appropriate method for the participant to indicate consent</w:t>
                  </w:r>
                </w:p>
              </w:tc>
            </w:tr>
            <w:tr w:rsidR="0078739C" w:rsidRPr="0078739C" w14:paraId="4D3DBE61" w14:textId="77777777" w:rsidTr="006041AD">
              <w:trPr>
                <w:trHeight w:val="143"/>
              </w:trPr>
              <w:sdt>
                <w:sdtPr>
                  <w:rPr>
                    <w:rFonts w:ascii="Calibri" w:eastAsia="Calibri" w:hAnsi="Calibri" w:cs="Calibri"/>
                    <w:lang w:eastAsia="en-CA"/>
                  </w:rPr>
                  <w:alias w:val="Yes/No/NA"/>
                  <w:tag w:val="Yes/No/NA"/>
                  <w:id w:val="980427925"/>
                  <w:placeholder>
                    <w:docPart w:val="A5E96F3A555D4202A1E943CF10744B7A"/>
                  </w:placeholder>
                  <w:showingPlcHdr/>
                  <w:dropDownList>
                    <w:listItem w:displayText="Choose one." w:value="Choose one."/>
                    <w:listItem w:displayText="Yes" w:value="Yes"/>
                    <w:listItem w:displayText="No" w:value="No"/>
                    <w:listItem w:displayText="NA" w:value="NA"/>
                  </w:dropDownList>
                </w:sdtPr>
                <w:sdtContent>
                  <w:tc>
                    <w:tcPr>
                      <w:tcW w:w="932" w:type="dxa"/>
                    </w:tcPr>
                    <w:p w14:paraId="16611B5C" w14:textId="77777777" w:rsidR="0078739C" w:rsidRPr="0078739C" w:rsidRDefault="0078739C" w:rsidP="0078739C">
                      <w:pPr>
                        <w:spacing w:after="0"/>
                        <w:contextualSpacing/>
                        <w:rPr>
                          <w:rFonts w:ascii="Calibri" w:eastAsia="Calibri" w:hAnsi="Calibri" w:cs="Calibri"/>
                          <w:lang w:eastAsia="en-CA"/>
                        </w:rPr>
                      </w:pPr>
                      <w:r w:rsidRPr="0078739C">
                        <w:rPr>
                          <w:rFonts w:ascii="Calibri" w:eastAsia="Calibri" w:hAnsi="Calibri" w:cs="Times New Roman"/>
                          <w:color w:val="808080"/>
                        </w:rPr>
                        <w:t>Choose one.</w:t>
                      </w:r>
                    </w:p>
                  </w:tc>
                </w:sdtContent>
              </w:sdt>
              <w:tc>
                <w:tcPr>
                  <w:tcW w:w="4540" w:type="dxa"/>
                </w:tcPr>
                <w:p w14:paraId="26635EEF" w14:textId="77777777" w:rsidR="0078739C" w:rsidRPr="0078739C" w:rsidRDefault="0078739C" w:rsidP="0078739C">
                  <w:pPr>
                    <w:spacing w:after="0"/>
                    <w:contextualSpacing/>
                    <w:rPr>
                      <w:rFonts w:ascii="Calibri" w:eastAsia="Calibri" w:hAnsi="Calibri" w:cs="Times New Roman"/>
                      <w:lang w:eastAsia="en-CA"/>
                    </w:rPr>
                  </w:pPr>
                  <w:r w:rsidRPr="0078739C">
                    <w:rPr>
                      <w:rFonts w:ascii="Calibri" w:eastAsia="Calibri" w:hAnsi="Calibri" w:cs="Times New Roman"/>
                      <w:lang w:eastAsia="en-CA"/>
                    </w:rPr>
                    <w:t>If data will be used in future research, includes explanation and a separate statement of consent for future research projects</w:t>
                  </w:r>
                </w:p>
              </w:tc>
            </w:tr>
            <w:tr w:rsidR="0078739C" w:rsidRPr="0078739C" w14:paraId="72C8AD71" w14:textId="77777777" w:rsidTr="006041AD">
              <w:trPr>
                <w:trHeight w:val="143"/>
              </w:trPr>
              <w:sdt>
                <w:sdtPr>
                  <w:rPr>
                    <w:rFonts w:ascii="Calibri" w:eastAsia="Calibri" w:hAnsi="Calibri" w:cs="Calibri"/>
                    <w:lang w:eastAsia="en-CA"/>
                  </w:rPr>
                  <w:alias w:val="Yes/No/NA"/>
                  <w:tag w:val="Yes/No/NA"/>
                  <w:id w:val="1162817976"/>
                  <w:placeholder>
                    <w:docPart w:val="940BD53226F84FCFAB084CA19560AD5D"/>
                  </w:placeholder>
                  <w:showingPlcHdr/>
                  <w:dropDownList>
                    <w:listItem w:displayText="Choose one." w:value="Choose one."/>
                    <w:listItem w:displayText="Yes" w:value="Yes"/>
                    <w:listItem w:displayText="No" w:value="No"/>
                    <w:listItem w:displayText="NA" w:value="NA"/>
                  </w:dropDownList>
                </w:sdtPr>
                <w:sdtContent>
                  <w:tc>
                    <w:tcPr>
                      <w:tcW w:w="932" w:type="dxa"/>
                    </w:tcPr>
                    <w:p w14:paraId="54BD7AFC" w14:textId="77777777" w:rsidR="0078739C" w:rsidRPr="0078739C" w:rsidRDefault="0078739C" w:rsidP="0078739C">
                      <w:pPr>
                        <w:spacing w:after="0"/>
                        <w:contextualSpacing/>
                        <w:rPr>
                          <w:rFonts w:ascii="Calibri" w:eastAsia="Calibri" w:hAnsi="Calibri" w:cs="Calibri"/>
                          <w:lang w:eastAsia="en-CA"/>
                        </w:rPr>
                      </w:pPr>
                      <w:r w:rsidRPr="0078739C">
                        <w:rPr>
                          <w:rFonts w:ascii="Calibri" w:eastAsia="Calibri" w:hAnsi="Calibri" w:cs="Times New Roman"/>
                          <w:color w:val="808080"/>
                        </w:rPr>
                        <w:t>Choose one.</w:t>
                      </w:r>
                    </w:p>
                  </w:tc>
                </w:sdtContent>
              </w:sdt>
              <w:tc>
                <w:tcPr>
                  <w:tcW w:w="4540" w:type="dxa"/>
                </w:tcPr>
                <w:p w14:paraId="0423F708" w14:textId="77777777" w:rsidR="0078739C" w:rsidRPr="0078739C" w:rsidRDefault="0078739C" w:rsidP="0078739C">
                  <w:pPr>
                    <w:spacing w:after="0"/>
                    <w:contextualSpacing/>
                    <w:rPr>
                      <w:rFonts w:ascii="Calibri" w:eastAsia="Calibri" w:hAnsi="Calibri" w:cs="Times New Roman"/>
                      <w:lang w:eastAsia="en-CA"/>
                    </w:rPr>
                  </w:pPr>
                  <w:r w:rsidRPr="0078739C">
                    <w:rPr>
                      <w:rFonts w:ascii="Calibri" w:eastAsia="Calibri" w:hAnsi="Calibri" w:cs="Times New Roman"/>
                      <w:lang w:eastAsia="en-CA"/>
                    </w:rPr>
                    <w:t>Includes a statement that any changes to the research that require participants’ consent will be communicated to the participants</w:t>
                  </w:r>
                </w:p>
              </w:tc>
            </w:tr>
            <w:tr w:rsidR="0078739C" w:rsidRPr="0078739C" w14:paraId="40E7354B" w14:textId="77777777" w:rsidTr="006041AD">
              <w:trPr>
                <w:trHeight w:val="70"/>
              </w:trPr>
              <w:tc>
                <w:tcPr>
                  <w:tcW w:w="5472" w:type="dxa"/>
                  <w:gridSpan w:val="2"/>
                </w:tcPr>
                <w:p w14:paraId="17B2C974" w14:textId="77777777" w:rsidR="0078739C" w:rsidRPr="0078739C" w:rsidRDefault="0078739C" w:rsidP="0078739C">
                  <w:pPr>
                    <w:spacing w:after="0"/>
                    <w:contextualSpacing/>
                    <w:rPr>
                      <w:rFonts w:ascii="Calibri" w:eastAsia="Calibri" w:hAnsi="Calibri" w:cs="Times New Roman"/>
                      <w:lang w:eastAsia="en-CA"/>
                    </w:rPr>
                  </w:pPr>
                  <w:r w:rsidRPr="0078739C">
                    <w:rPr>
                      <w:rFonts w:ascii="Calibri" w:eastAsia="Calibri" w:hAnsi="Calibri" w:cs="Times New Roman"/>
                      <w:b/>
                      <w:lang w:eastAsia="en-CA"/>
                    </w:rPr>
                    <w:t>Comments:</w:t>
                  </w:r>
                </w:p>
              </w:tc>
            </w:tr>
            <w:tr w:rsidR="0078739C" w:rsidRPr="0078739C" w14:paraId="35BC5A01" w14:textId="77777777" w:rsidTr="006041AD">
              <w:trPr>
                <w:trHeight w:val="70"/>
              </w:trPr>
              <w:tc>
                <w:tcPr>
                  <w:tcW w:w="5472" w:type="dxa"/>
                  <w:gridSpan w:val="2"/>
                </w:tcPr>
                <w:p w14:paraId="00F44309" w14:textId="77777777" w:rsidR="0078739C" w:rsidRPr="0078739C" w:rsidRDefault="0078739C" w:rsidP="0078739C">
                  <w:pPr>
                    <w:spacing w:after="0"/>
                    <w:contextualSpacing/>
                    <w:rPr>
                      <w:rFonts w:ascii="Calibri" w:eastAsia="Calibri" w:hAnsi="Calibri" w:cs="Times New Roman"/>
                      <w:lang w:eastAsia="en-CA"/>
                    </w:rPr>
                  </w:pPr>
                </w:p>
              </w:tc>
            </w:tr>
          </w:tbl>
          <w:p w14:paraId="15D5B8E0" w14:textId="77777777" w:rsidR="0078739C" w:rsidRPr="0078739C" w:rsidRDefault="0078739C" w:rsidP="0078739C">
            <w:pPr>
              <w:spacing w:after="0"/>
              <w:contextualSpacing/>
              <w:rPr>
                <w:rFonts w:ascii="Calibri" w:eastAsia="Calibri" w:hAnsi="Calibri" w:cs="Calibri"/>
                <w:lang w:val="en-CA" w:eastAsia="en-CA"/>
              </w:rPr>
            </w:pPr>
          </w:p>
        </w:tc>
        <w:sdt>
          <w:sdtPr>
            <w:rPr>
              <w:rFonts w:ascii="Calibri" w:eastAsia="Calibri" w:hAnsi="Calibri" w:cs="Times New Roman"/>
              <w:lang w:val="en-CA"/>
            </w:rPr>
            <w:alias w:val="Assessment"/>
            <w:tag w:val="Assessment"/>
            <w:id w:val="-1064021755"/>
            <w:placeholder>
              <w:docPart w:val="F4FD96D79DDF489C8CDC70C4D18ED056"/>
            </w:placeholder>
            <w:dropDownList>
              <w:listItem w:displayText="Select one" w:value="Select one"/>
              <w:listItem w:displayText="Major ethics implication" w:value="Major ethics implication"/>
              <w:listItem w:displayText="Minor ethics implication" w:value="Minor ethics implication"/>
              <w:listItem w:displayText="Suggestions only" w:value="Suggestions only"/>
              <w:listItem w:displayText="Could not assess" w:value="Could not assess"/>
              <w:listItem w:displayText="No changes needed" w:value="No changes needed"/>
            </w:dropDownList>
          </w:sdtPr>
          <w:sdtContent>
            <w:tc>
              <w:tcPr>
                <w:tcW w:w="1400" w:type="dxa"/>
                <w:shd w:val="clear" w:color="auto" w:fill="auto"/>
                <w:tcMar>
                  <w:top w:w="29" w:type="dxa"/>
                  <w:left w:w="29" w:type="dxa"/>
                  <w:bottom w:w="29" w:type="dxa"/>
                  <w:right w:w="29" w:type="dxa"/>
                </w:tcMar>
              </w:tcPr>
              <w:p w14:paraId="43222684" w14:textId="77777777" w:rsidR="0078739C" w:rsidRPr="0078739C" w:rsidRDefault="0078739C" w:rsidP="0078739C">
                <w:pPr>
                  <w:spacing w:after="0" w:line="240" w:lineRule="auto"/>
                  <w:contextualSpacing/>
                  <w:rPr>
                    <w:rFonts w:ascii="Calibri" w:eastAsia="Calibri" w:hAnsi="Calibri" w:cs="Times New Roman"/>
                    <w:lang w:val="en-CA"/>
                  </w:rPr>
                </w:pPr>
                <w:r w:rsidRPr="0078739C">
                  <w:rPr>
                    <w:rFonts w:ascii="Calibri" w:eastAsia="Calibri" w:hAnsi="Calibri" w:cs="Times New Roman"/>
                    <w:lang w:val="en-CA"/>
                  </w:rPr>
                  <w:t>Select one</w:t>
                </w:r>
              </w:p>
            </w:tc>
          </w:sdtContent>
        </w:sdt>
      </w:tr>
      <w:tr w:rsidR="0078739C" w:rsidRPr="0078739C" w14:paraId="436D6FA3" w14:textId="77777777" w:rsidTr="006041AD">
        <w:trPr>
          <w:trHeight w:val="914"/>
        </w:trPr>
        <w:tc>
          <w:tcPr>
            <w:tcW w:w="1863" w:type="dxa"/>
            <w:shd w:val="clear" w:color="auto" w:fill="auto"/>
            <w:tcMar>
              <w:top w:w="29" w:type="dxa"/>
              <w:left w:w="29" w:type="dxa"/>
              <w:bottom w:w="29" w:type="dxa"/>
              <w:right w:w="29" w:type="dxa"/>
            </w:tcMar>
          </w:tcPr>
          <w:p w14:paraId="150B81F0" w14:textId="77777777" w:rsidR="0078739C" w:rsidRPr="0078739C" w:rsidRDefault="0078739C" w:rsidP="0078739C">
            <w:pPr>
              <w:rPr>
                <w:rFonts w:ascii="Calibri" w:eastAsia="Calibri" w:hAnsi="Calibri" w:cs="Times New Roman"/>
                <w:lang w:val="en-CA"/>
              </w:rPr>
            </w:pPr>
            <w:r w:rsidRPr="0078739C">
              <w:rPr>
                <w:rFonts w:ascii="Calibri" w:eastAsia="Calibri" w:hAnsi="Calibri" w:cs="Times New Roman"/>
                <w:lang w:val="en-CA"/>
              </w:rPr>
              <w:t>Readability</w:t>
            </w:r>
          </w:p>
        </w:tc>
        <w:tc>
          <w:tcPr>
            <w:tcW w:w="1216" w:type="dxa"/>
            <w:tcMar>
              <w:top w:w="29" w:type="dxa"/>
              <w:left w:w="29" w:type="dxa"/>
              <w:bottom w:w="29" w:type="dxa"/>
              <w:right w:w="29" w:type="dxa"/>
            </w:tcMar>
          </w:tcPr>
          <w:p w14:paraId="75848603" w14:textId="77777777" w:rsidR="0078739C" w:rsidRPr="0078739C" w:rsidRDefault="0078739C" w:rsidP="0078739C">
            <w:pPr>
              <w:spacing w:after="0" w:line="240" w:lineRule="auto"/>
              <w:contextualSpacing/>
              <w:rPr>
                <w:rFonts w:ascii="Calibri" w:eastAsia="Calibri" w:hAnsi="Calibri" w:cs="Times New Roman"/>
                <w:lang w:val="en-CA"/>
              </w:rPr>
            </w:pPr>
            <w:r w:rsidRPr="0078739C">
              <w:rPr>
                <w:rFonts w:ascii="Calibri" w:eastAsia="Calibri" w:hAnsi="Calibri" w:cs="Times New Roman"/>
                <w:lang w:val="en-CA"/>
              </w:rPr>
              <w:t>3.2</w:t>
            </w:r>
          </w:p>
        </w:tc>
        <w:tc>
          <w:tcPr>
            <w:tcW w:w="5601" w:type="dxa"/>
            <w:shd w:val="clear" w:color="auto" w:fill="auto"/>
            <w:tcMar>
              <w:top w:w="29" w:type="dxa"/>
              <w:left w:w="29" w:type="dxa"/>
              <w:bottom w:w="29" w:type="dxa"/>
              <w:right w:w="29" w:type="dxa"/>
            </w:tcMar>
          </w:tcPr>
          <w:tbl>
            <w:tblPr>
              <w:tblStyle w:val="TableGridLight1"/>
              <w:tblW w:w="5472" w:type="dxa"/>
              <w:tblLayout w:type="fixed"/>
              <w:tblLook w:val="04A0" w:firstRow="1" w:lastRow="0" w:firstColumn="1" w:lastColumn="0" w:noHBand="0" w:noVBand="1"/>
            </w:tblPr>
            <w:tblGrid>
              <w:gridCol w:w="932"/>
              <w:gridCol w:w="4540"/>
            </w:tblGrid>
            <w:tr w:rsidR="0078739C" w:rsidRPr="0078739C" w14:paraId="2C4FCD89" w14:textId="77777777" w:rsidTr="006041AD">
              <w:trPr>
                <w:trHeight w:val="143"/>
              </w:trPr>
              <w:sdt>
                <w:sdtPr>
                  <w:rPr>
                    <w:rFonts w:ascii="Calibri" w:eastAsia="Calibri" w:hAnsi="Calibri" w:cs="Calibri"/>
                    <w:lang w:eastAsia="en-CA"/>
                  </w:rPr>
                  <w:alias w:val="Yes/No/NA"/>
                  <w:tag w:val="Yes/No/NA"/>
                  <w:id w:val="-607809037"/>
                  <w:placeholder>
                    <w:docPart w:val="630065ECBD4A43C98CFFD1DA9B04666C"/>
                  </w:placeholder>
                  <w:showingPlcHdr/>
                  <w:dropDownList>
                    <w:listItem w:displayText="Choose one." w:value="Choose one."/>
                    <w:listItem w:displayText="Yes" w:value="Yes"/>
                    <w:listItem w:displayText="No" w:value="No"/>
                    <w:listItem w:displayText="NA" w:value="NA"/>
                  </w:dropDownList>
                </w:sdtPr>
                <w:sdtContent>
                  <w:tc>
                    <w:tcPr>
                      <w:tcW w:w="932" w:type="dxa"/>
                    </w:tcPr>
                    <w:p w14:paraId="78161946" w14:textId="77777777" w:rsidR="0078739C" w:rsidRPr="0078739C" w:rsidRDefault="0078739C" w:rsidP="0078739C">
                      <w:pPr>
                        <w:spacing w:after="0"/>
                        <w:contextualSpacing/>
                        <w:rPr>
                          <w:rFonts w:ascii="Calibri" w:eastAsia="Calibri" w:hAnsi="Calibri" w:cs="Calibri"/>
                          <w:lang w:eastAsia="en-CA"/>
                        </w:rPr>
                      </w:pPr>
                      <w:r w:rsidRPr="0078739C">
                        <w:rPr>
                          <w:rFonts w:ascii="Calibri" w:eastAsia="Calibri" w:hAnsi="Calibri" w:cs="Times New Roman"/>
                          <w:color w:val="808080"/>
                        </w:rPr>
                        <w:t>Choose one.</w:t>
                      </w:r>
                    </w:p>
                  </w:tc>
                </w:sdtContent>
              </w:sdt>
              <w:tc>
                <w:tcPr>
                  <w:tcW w:w="4540" w:type="dxa"/>
                </w:tcPr>
                <w:p w14:paraId="02D479C3" w14:textId="77777777" w:rsidR="0078739C" w:rsidRPr="0078739C" w:rsidRDefault="0078739C" w:rsidP="0078739C">
                  <w:pPr>
                    <w:spacing w:after="0"/>
                    <w:contextualSpacing/>
                    <w:rPr>
                      <w:rFonts w:ascii="Calibri" w:eastAsia="Calibri" w:hAnsi="Calibri" w:cs="Times New Roman"/>
                      <w:lang w:eastAsia="en-CA"/>
                    </w:rPr>
                  </w:pPr>
                  <w:r w:rsidRPr="0078739C">
                    <w:rPr>
                      <w:rFonts w:ascii="Calibri" w:eastAsia="Calibri" w:hAnsi="Calibri" w:cs="Times New Roman"/>
                      <w:lang w:eastAsia="en-CA"/>
                    </w:rPr>
                    <w:t>Uses plain language appropriate to reading level and experience of the potential participants</w:t>
                  </w:r>
                </w:p>
              </w:tc>
            </w:tr>
            <w:tr w:rsidR="0078739C" w:rsidRPr="0078739C" w14:paraId="3A46ACF3" w14:textId="77777777" w:rsidTr="006041AD">
              <w:trPr>
                <w:trHeight w:val="143"/>
              </w:trPr>
              <w:sdt>
                <w:sdtPr>
                  <w:rPr>
                    <w:rFonts w:ascii="Calibri" w:eastAsia="Calibri" w:hAnsi="Calibri" w:cs="Calibri"/>
                    <w:lang w:eastAsia="en-CA"/>
                  </w:rPr>
                  <w:alias w:val="Yes/No/NA"/>
                  <w:tag w:val="Yes/No/NA"/>
                  <w:id w:val="122826621"/>
                  <w:placeholder>
                    <w:docPart w:val="F4D9705FEB884B2E985AFB17AEA26ACC"/>
                  </w:placeholder>
                  <w:showingPlcHdr/>
                  <w:dropDownList>
                    <w:listItem w:displayText="Choose one." w:value="Choose one."/>
                    <w:listItem w:displayText="Yes" w:value="Yes"/>
                    <w:listItem w:displayText="No" w:value="No"/>
                    <w:listItem w:displayText="NA" w:value="NA"/>
                  </w:dropDownList>
                </w:sdtPr>
                <w:sdtContent>
                  <w:tc>
                    <w:tcPr>
                      <w:tcW w:w="932" w:type="dxa"/>
                    </w:tcPr>
                    <w:p w14:paraId="0C8CD43F" w14:textId="77777777" w:rsidR="0078739C" w:rsidRPr="0078739C" w:rsidRDefault="0078739C" w:rsidP="0078739C">
                      <w:pPr>
                        <w:spacing w:after="0"/>
                        <w:contextualSpacing/>
                        <w:rPr>
                          <w:rFonts w:ascii="Calibri" w:eastAsia="Calibri" w:hAnsi="Calibri" w:cs="Calibri"/>
                          <w:lang w:eastAsia="en-CA"/>
                        </w:rPr>
                      </w:pPr>
                      <w:r w:rsidRPr="0078739C">
                        <w:rPr>
                          <w:rFonts w:ascii="Calibri" w:eastAsia="Calibri" w:hAnsi="Calibri" w:cs="Times New Roman"/>
                          <w:color w:val="808080"/>
                        </w:rPr>
                        <w:t>Choose one.</w:t>
                      </w:r>
                    </w:p>
                  </w:tc>
                </w:sdtContent>
              </w:sdt>
              <w:tc>
                <w:tcPr>
                  <w:tcW w:w="4540" w:type="dxa"/>
                </w:tcPr>
                <w:p w14:paraId="11B72658" w14:textId="77777777" w:rsidR="0078739C" w:rsidRPr="0078739C" w:rsidRDefault="0078739C" w:rsidP="0078739C">
                  <w:pPr>
                    <w:spacing w:after="0"/>
                    <w:contextualSpacing/>
                    <w:rPr>
                      <w:rFonts w:ascii="Calibri" w:eastAsia="Calibri" w:hAnsi="Calibri" w:cs="Times New Roman"/>
                      <w:lang w:eastAsia="en-CA"/>
                    </w:rPr>
                  </w:pPr>
                  <w:r w:rsidRPr="0078739C">
                    <w:rPr>
                      <w:rFonts w:ascii="Calibri" w:eastAsia="Calibri" w:hAnsi="Calibri" w:cs="Times New Roman"/>
                      <w:lang w:eastAsia="en-CA"/>
                    </w:rPr>
                    <w:t>Does NOT contain grammar, spelling or punctuation errors</w:t>
                  </w:r>
                </w:p>
              </w:tc>
            </w:tr>
            <w:tr w:rsidR="0078739C" w:rsidRPr="0078739C" w14:paraId="0742F6AA" w14:textId="77777777" w:rsidTr="006041AD">
              <w:trPr>
                <w:trHeight w:val="143"/>
              </w:trPr>
              <w:sdt>
                <w:sdtPr>
                  <w:rPr>
                    <w:rFonts w:ascii="Calibri" w:eastAsia="Calibri" w:hAnsi="Calibri" w:cs="Calibri"/>
                    <w:lang w:eastAsia="en-CA"/>
                  </w:rPr>
                  <w:alias w:val="Yes/No/NA"/>
                  <w:tag w:val="Yes/No/NA"/>
                  <w:id w:val="240221848"/>
                  <w:placeholder>
                    <w:docPart w:val="9E92CEFB545A4D12A245AEF6947B29CC"/>
                  </w:placeholder>
                  <w:showingPlcHdr/>
                  <w:dropDownList>
                    <w:listItem w:displayText="Choose one." w:value="Choose one."/>
                    <w:listItem w:displayText="Yes" w:value="Yes"/>
                    <w:listItem w:displayText="No" w:value="No"/>
                    <w:listItem w:displayText="NA" w:value="NA"/>
                  </w:dropDownList>
                </w:sdtPr>
                <w:sdtContent>
                  <w:tc>
                    <w:tcPr>
                      <w:tcW w:w="932" w:type="dxa"/>
                    </w:tcPr>
                    <w:p w14:paraId="4465BBD8" w14:textId="77777777" w:rsidR="0078739C" w:rsidRPr="0078739C" w:rsidRDefault="0078739C" w:rsidP="0078739C">
                      <w:pPr>
                        <w:spacing w:after="0"/>
                        <w:contextualSpacing/>
                        <w:rPr>
                          <w:rFonts w:ascii="Calibri" w:eastAsia="Calibri" w:hAnsi="Calibri" w:cs="Calibri"/>
                          <w:lang w:eastAsia="en-CA"/>
                        </w:rPr>
                      </w:pPr>
                      <w:r w:rsidRPr="0078739C">
                        <w:rPr>
                          <w:rFonts w:ascii="Calibri" w:eastAsia="Calibri" w:hAnsi="Calibri" w:cs="Times New Roman"/>
                          <w:color w:val="808080"/>
                        </w:rPr>
                        <w:t>Choose one.</w:t>
                      </w:r>
                    </w:p>
                  </w:tc>
                </w:sdtContent>
              </w:sdt>
              <w:tc>
                <w:tcPr>
                  <w:tcW w:w="4540" w:type="dxa"/>
                </w:tcPr>
                <w:p w14:paraId="0DE437F2" w14:textId="3904ED20" w:rsidR="0078739C" w:rsidRPr="0078739C" w:rsidRDefault="0078739C" w:rsidP="0078739C">
                  <w:pPr>
                    <w:spacing w:after="0"/>
                    <w:contextualSpacing/>
                    <w:rPr>
                      <w:rFonts w:ascii="Calibri" w:eastAsia="Calibri" w:hAnsi="Calibri" w:cs="Times New Roman"/>
                      <w:lang w:eastAsia="en-CA"/>
                    </w:rPr>
                  </w:pPr>
                  <w:r w:rsidRPr="0078739C">
                    <w:rPr>
                      <w:rFonts w:ascii="Calibri" w:eastAsia="Calibri" w:hAnsi="Calibri" w:cs="Times New Roman"/>
                      <w:lang w:eastAsia="en-CA"/>
                    </w:rPr>
                    <w:t>Format is accessible (e.g</w:t>
                  </w:r>
                  <w:r w:rsidRPr="00D01762">
                    <w:rPr>
                      <w:rFonts w:ascii="Calibri" w:eastAsia="Calibri" w:hAnsi="Calibri" w:cs="Times New Roman"/>
                      <w:lang w:eastAsia="en-CA"/>
                    </w:rPr>
                    <w:t>.</w:t>
                  </w:r>
                  <w:r w:rsidRPr="0078739C">
                    <w:rPr>
                      <w:rFonts w:ascii="Calibri" w:eastAsia="Calibri" w:hAnsi="Calibri" w:cs="Times New Roman"/>
                      <w:lang w:eastAsia="en-CA"/>
                    </w:rPr>
                    <w:t xml:space="preserve"> adequate font size, AODA, suitable for target participants)</w:t>
                  </w:r>
                </w:p>
              </w:tc>
            </w:tr>
            <w:tr w:rsidR="0078739C" w:rsidRPr="0078739C" w14:paraId="7C43F31C" w14:textId="77777777" w:rsidTr="006041AD">
              <w:trPr>
                <w:trHeight w:val="143"/>
              </w:trPr>
              <w:sdt>
                <w:sdtPr>
                  <w:rPr>
                    <w:rFonts w:ascii="Calibri" w:eastAsia="Calibri" w:hAnsi="Calibri" w:cs="Calibri"/>
                    <w:lang w:eastAsia="en-CA"/>
                  </w:rPr>
                  <w:alias w:val="Yes/No/NA"/>
                  <w:tag w:val="Yes/No/NA"/>
                  <w:id w:val="-1269232314"/>
                  <w:placeholder>
                    <w:docPart w:val="BDB6A02E24D348A483FEFA8EC749F749"/>
                  </w:placeholder>
                  <w:showingPlcHdr/>
                  <w:dropDownList>
                    <w:listItem w:displayText="Choose one." w:value="Choose one."/>
                    <w:listItem w:displayText="Yes" w:value="Yes"/>
                    <w:listItem w:displayText="No" w:value="No"/>
                    <w:listItem w:displayText="NA" w:value="NA"/>
                  </w:dropDownList>
                </w:sdtPr>
                <w:sdtContent>
                  <w:tc>
                    <w:tcPr>
                      <w:tcW w:w="932" w:type="dxa"/>
                    </w:tcPr>
                    <w:p w14:paraId="2EFD90A1" w14:textId="77777777" w:rsidR="0078739C" w:rsidRPr="0078739C" w:rsidRDefault="0078739C" w:rsidP="0078739C">
                      <w:pPr>
                        <w:spacing w:after="0"/>
                        <w:contextualSpacing/>
                        <w:rPr>
                          <w:rFonts w:ascii="Calibri" w:eastAsia="Calibri" w:hAnsi="Calibri" w:cs="Calibri"/>
                          <w:lang w:eastAsia="en-CA"/>
                        </w:rPr>
                      </w:pPr>
                      <w:r w:rsidRPr="0078739C">
                        <w:rPr>
                          <w:rFonts w:ascii="Calibri" w:eastAsia="Calibri" w:hAnsi="Calibri" w:cs="Times New Roman"/>
                          <w:color w:val="808080"/>
                        </w:rPr>
                        <w:t>Choose one.</w:t>
                      </w:r>
                    </w:p>
                  </w:tc>
                </w:sdtContent>
              </w:sdt>
              <w:tc>
                <w:tcPr>
                  <w:tcW w:w="4540" w:type="dxa"/>
                </w:tcPr>
                <w:p w14:paraId="50A24528" w14:textId="77777777" w:rsidR="0078739C" w:rsidRPr="0078739C" w:rsidRDefault="0078739C" w:rsidP="0078739C">
                  <w:pPr>
                    <w:spacing w:after="0"/>
                    <w:contextualSpacing/>
                    <w:rPr>
                      <w:rFonts w:ascii="Calibri" w:eastAsia="Calibri" w:hAnsi="Calibri" w:cs="Times New Roman"/>
                      <w:lang w:eastAsia="en-CA"/>
                    </w:rPr>
                  </w:pPr>
                  <w:r w:rsidRPr="0078739C">
                    <w:rPr>
                      <w:rFonts w:ascii="Calibri" w:eastAsia="Calibri" w:hAnsi="Calibri" w:cs="Times New Roman"/>
                      <w:lang w:eastAsia="en-CA"/>
                    </w:rPr>
                    <w:t>Uses consistent tense (second person you/your) to provide information about the research; First person (I/my/me) to collect consent</w:t>
                  </w:r>
                </w:p>
              </w:tc>
            </w:tr>
            <w:tr w:rsidR="0078739C" w:rsidRPr="0078739C" w14:paraId="0314B141" w14:textId="77777777" w:rsidTr="006041AD">
              <w:trPr>
                <w:trHeight w:val="143"/>
              </w:trPr>
              <w:tc>
                <w:tcPr>
                  <w:tcW w:w="5472" w:type="dxa"/>
                  <w:gridSpan w:val="2"/>
                </w:tcPr>
                <w:p w14:paraId="55D2625F" w14:textId="77777777" w:rsidR="0078739C" w:rsidRPr="0078739C" w:rsidRDefault="0078739C" w:rsidP="0078739C">
                  <w:pPr>
                    <w:spacing w:after="0"/>
                    <w:contextualSpacing/>
                    <w:rPr>
                      <w:rFonts w:ascii="Calibri" w:eastAsia="Calibri" w:hAnsi="Calibri" w:cs="Times New Roman"/>
                      <w:lang w:eastAsia="en-CA"/>
                    </w:rPr>
                  </w:pPr>
                  <w:r w:rsidRPr="0078739C">
                    <w:rPr>
                      <w:rFonts w:ascii="Calibri" w:eastAsia="Calibri" w:hAnsi="Calibri" w:cs="Times New Roman"/>
                      <w:b/>
                      <w:lang w:eastAsia="en-CA"/>
                    </w:rPr>
                    <w:t>Comments:</w:t>
                  </w:r>
                </w:p>
              </w:tc>
            </w:tr>
            <w:tr w:rsidR="0078739C" w:rsidRPr="0078739C" w14:paraId="07B86C3B" w14:textId="77777777" w:rsidTr="006041AD">
              <w:trPr>
                <w:trHeight w:val="70"/>
              </w:trPr>
              <w:tc>
                <w:tcPr>
                  <w:tcW w:w="5472" w:type="dxa"/>
                  <w:gridSpan w:val="2"/>
                </w:tcPr>
                <w:p w14:paraId="4BE0BCD1" w14:textId="77777777" w:rsidR="0078739C" w:rsidRPr="00064C84" w:rsidRDefault="0078739C" w:rsidP="0078739C">
                  <w:pPr>
                    <w:spacing w:after="0"/>
                    <w:contextualSpacing/>
                    <w:rPr>
                      <w:rFonts w:ascii="Calibri" w:eastAsia="Calibri" w:hAnsi="Calibri" w:cs="Times New Roman"/>
                      <w:lang w:eastAsia="en-CA"/>
                    </w:rPr>
                  </w:pPr>
                </w:p>
              </w:tc>
            </w:tr>
          </w:tbl>
          <w:p w14:paraId="491CD6CB" w14:textId="77777777" w:rsidR="0078739C" w:rsidRPr="0078739C" w:rsidRDefault="0078739C" w:rsidP="0078739C">
            <w:pPr>
              <w:spacing w:after="0"/>
              <w:contextualSpacing/>
              <w:rPr>
                <w:rFonts w:ascii="Calibri" w:eastAsia="Calibri" w:hAnsi="Calibri" w:cs="Calibri"/>
                <w:lang w:val="en-CA" w:eastAsia="en-CA"/>
              </w:rPr>
            </w:pPr>
          </w:p>
        </w:tc>
        <w:sdt>
          <w:sdtPr>
            <w:rPr>
              <w:rFonts w:ascii="Calibri" w:eastAsia="Calibri" w:hAnsi="Calibri" w:cs="Times New Roman"/>
              <w:lang w:val="en-CA"/>
            </w:rPr>
            <w:alias w:val="Assessment"/>
            <w:tag w:val="Assessment"/>
            <w:id w:val="861486765"/>
            <w:placeholder>
              <w:docPart w:val="5CDD2CBB158E47D2A08C7C3CD389DEF3"/>
            </w:placeholder>
            <w:dropDownList>
              <w:listItem w:displayText="Select one" w:value="Select one"/>
              <w:listItem w:displayText="Major ethics implication" w:value="Major ethics implication"/>
              <w:listItem w:displayText="Minor ethics implication" w:value="Minor ethics implication"/>
              <w:listItem w:displayText="Suggestions only" w:value="Suggestions only"/>
              <w:listItem w:displayText="Could not assess" w:value="Could not assess"/>
              <w:listItem w:displayText="No changes needed" w:value="No changes needed"/>
            </w:dropDownList>
          </w:sdtPr>
          <w:sdtContent>
            <w:tc>
              <w:tcPr>
                <w:tcW w:w="1400" w:type="dxa"/>
                <w:shd w:val="clear" w:color="auto" w:fill="auto"/>
                <w:tcMar>
                  <w:top w:w="29" w:type="dxa"/>
                  <w:left w:w="29" w:type="dxa"/>
                  <w:bottom w:w="29" w:type="dxa"/>
                  <w:right w:w="29" w:type="dxa"/>
                </w:tcMar>
              </w:tcPr>
              <w:p w14:paraId="72690EE6" w14:textId="77777777" w:rsidR="0078739C" w:rsidRPr="0078739C" w:rsidRDefault="0078739C" w:rsidP="0078739C">
                <w:pPr>
                  <w:spacing w:after="0" w:line="240" w:lineRule="auto"/>
                  <w:contextualSpacing/>
                  <w:rPr>
                    <w:rFonts w:ascii="Calibri" w:eastAsia="Calibri" w:hAnsi="Calibri" w:cs="Times New Roman"/>
                    <w:lang w:val="en-CA"/>
                  </w:rPr>
                </w:pPr>
                <w:r w:rsidRPr="0078739C">
                  <w:rPr>
                    <w:rFonts w:ascii="Calibri" w:eastAsia="Calibri" w:hAnsi="Calibri" w:cs="Times New Roman"/>
                    <w:lang w:val="en-CA"/>
                  </w:rPr>
                  <w:t>Select one</w:t>
                </w:r>
              </w:p>
            </w:tc>
          </w:sdtContent>
        </w:sdt>
      </w:tr>
      <w:tr w:rsidR="0078739C" w:rsidRPr="00D01762" w14:paraId="0BAFAC06" w14:textId="77777777" w:rsidTr="006041AD">
        <w:tc>
          <w:tcPr>
            <w:tcW w:w="10080" w:type="dxa"/>
            <w:gridSpan w:val="4"/>
            <w:shd w:val="clear" w:color="auto" w:fill="auto"/>
            <w:tcMar>
              <w:top w:w="29" w:type="dxa"/>
              <w:left w:w="29" w:type="dxa"/>
              <w:bottom w:w="29" w:type="dxa"/>
              <w:right w:w="29" w:type="dxa"/>
            </w:tcMar>
          </w:tcPr>
          <w:p w14:paraId="58609136" w14:textId="77777777" w:rsidR="0078739C" w:rsidRPr="00D01762" w:rsidRDefault="0078739C" w:rsidP="00D01762">
            <w:pPr>
              <w:pStyle w:val="Heading3"/>
              <w:rPr>
                <w:rFonts w:eastAsia="Times New Roman"/>
                <w:lang w:val="en-CA"/>
              </w:rPr>
            </w:pPr>
            <w:r w:rsidRPr="00D01762">
              <w:rPr>
                <w:rFonts w:eastAsia="Times New Roman"/>
                <w:lang w:val="en-CA"/>
              </w:rPr>
              <w:t>QUESTIONNAIRES, INTERVIEW GUIDES OR OTHER DATA COLLECTION TOOLS</w:t>
            </w:r>
          </w:p>
        </w:tc>
      </w:tr>
      <w:tr w:rsidR="0078739C" w:rsidRPr="00D01762" w14:paraId="181539D3" w14:textId="77777777" w:rsidTr="006041AD">
        <w:tc>
          <w:tcPr>
            <w:tcW w:w="1863" w:type="dxa"/>
            <w:shd w:val="clear" w:color="auto" w:fill="auto"/>
            <w:tcMar>
              <w:top w:w="29" w:type="dxa"/>
              <w:left w:w="29" w:type="dxa"/>
              <w:bottom w:w="29" w:type="dxa"/>
              <w:right w:w="29" w:type="dxa"/>
            </w:tcMar>
          </w:tcPr>
          <w:p w14:paraId="6D6708C4" w14:textId="77777777" w:rsidR="0078739C" w:rsidRPr="00D01762" w:rsidRDefault="0078739C" w:rsidP="00D01762">
            <w:pPr>
              <w:pStyle w:val="Heading4"/>
              <w:rPr>
                <w:rFonts w:eastAsia="Times New Roman"/>
                <w:lang w:val="en-CA"/>
              </w:rPr>
            </w:pPr>
            <w:r w:rsidRPr="00D01762">
              <w:rPr>
                <w:rFonts w:eastAsia="Times New Roman"/>
                <w:lang w:val="en-CA"/>
              </w:rPr>
              <w:t>Component</w:t>
            </w:r>
          </w:p>
          <w:p w14:paraId="24C835F3" w14:textId="77777777" w:rsidR="0078739C" w:rsidRPr="00D01762" w:rsidRDefault="0078739C" w:rsidP="00D01762">
            <w:pPr>
              <w:pStyle w:val="Heading4"/>
              <w:rPr>
                <w:rFonts w:eastAsia="Times New Roman"/>
                <w:lang w:val="en-CA"/>
              </w:rPr>
            </w:pPr>
          </w:p>
        </w:tc>
        <w:tc>
          <w:tcPr>
            <w:tcW w:w="1216" w:type="dxa"/>
            <w:tcMar>
              <w:top w:w="29" w:type="dxa"/>
              <w:left w:w="29" w:type="dxa"/>
              <w:bottom w:w="29" w:type="dxa"/>
              <w:right w:w="29" w:type="dxa"/>
            </w:tcMar>
          </w:tcPr>
          <w:p w14:paraId="2FCA70BD" w14:textId="77777777" w:rsidR="0078739C" w:rsidRPr="00D01762" w:rsidRDefault="0078739C" w:rsidP="00D01762">
            <w:pPr>
              <w:pStyle w:val="Heading4"/>
              <w:rPr>
                <w:rFonts w:eastAsia="Times New Roman"/>
                <w:lang w:val="en-CA"/>
              </w:rPr>
            </w:pPr>
            <w:r w:rsidRPr="00D01762">
              <w:rPr>
                <w:rFonts w:eastAsia="Times New Roman"/>
                <w:lang w:val="en-CA"/>
              </w:rPr>
              <w:t>TCPS 2</w:t>
            </w:r>
          </w:p>
          <w:p w14:paraId="0453C4C0" w14:textId="77777777" w:rsidR="0078739C" w:rsidRPr="00D01762" w:rsidRDefault="0078739C" w:rsidP="00D01762">
            <w:pPr>
              <w:pStyle w:val="Heading4"/>
              <w:rPr>
                <w:rFonts w:eastAsia="Times New Roman"/>
                <w:lang w:val="en-CA"/>
              </w:rPr>
            </w:pPr>
            <w:r w:rsidRPr="00D01762">
              <w:rPr>
                <w:rFonts w:eastAsia="Times New Roman"/>
                <w:lang w:val="en-CA"/>
              </w:rPr>
              <w:t>Reference</w:t>
            </w:r>
          </w:p>
        </w:tc>
        <w:tc>
          <w:tcPr>
            <w:tcW w:w="5601" w:type="dxa"/>
            <w:shd w:val="clear" w:color="auto" w:fill="auto"/>
            <w:tcMar>
              <w:top w:w="29" w:type="dxa"/>
              <w:left w:w="29" w:type="dxa"/>
              <w:bottom w:w="29" w:type="dxa"/>
              <w:right w:w="29" w:type="dxa"/>
            </w:tcMar>
          </w:tcPr>
          <w:p w14:paraId="1CAFB52C" w14:textId="77777777" w:rsidR="0078739C" w:rsidRPr="00D01762" w:rsidRDefault="0078739C" w:rsidP="00D01762">
            <w:pPr>
              <w:pStyle w:val="Heading4"/>
              <w:rPr>
                <w:rFonts w:eastAsia="Times New Roman"/>
                <w:b/>
                <w:lang w:val="en-CA" w:eastAsia="en-CA"/>
              </w:rPr>
            </w:pPr>
            <w:r w:rsidRPr="00D01762">
              <w:rPr>
                <w:rFonts w:eastAsia="Times New Roman"/>
                <w:lang w:val="en-CA"/>
              </w:rPr>
              <w:t>Comments</w:t>
            </w:r>
          </w:p>
        </w:tc>
        <w:tc>
          <w:tcPr>
            <w:tcW w:w="1400" w:type="dxa"/>
            <w:shd w:val="clear" w:color="auto" w:fill="auto"/>
            <w:tcMar>
              <w:top w:w="29" w:type="dxa"/>
              <w:left w:w="29" w:type="dxa"/>
              <w:bottom w:w="29" w:type="dxa"/>
              <w:right w:w="29" w:type="dxa"/>
            </w:tcMar>
          </w:tcPr>
          <w:p w14:paraId="1BC60E09" w14:textId="77777777" w:rsidR="0078739C" w:rsidRPr="00D01762" w:rsidRDefault="0078739C" w:rsidP="00D01762">
            <w:pPr>
              <w:pStyle w:val="Heading4"/>
              <w:rPr>
                <w:rFonts w:eastAsia="Times New Roman"/>
                <w:lang w:val="en-CA"/>
              </w:rPr>
            </w:pPr>
            <w:r w:rsidRPr="00D01762">
              <w:rPr>
                <w:rFonts w:eastAsia="Times New Roman"/>
                <w:lang w:val="en-CA"/>
              </w:rPr>
              <w:t>Assessment</w:t>
            </w:r>
          </w:p>
        </w:tc>
      </w:tr>
      <w:tr w:rsidR="0078739C" w:rsidRPr="0078739C" w14:paraId="07F2ACCB" w14:textId="77777777" w:rsidTr="006041AD">
        <w:tc>
          <w:tcPr>
            <w:tcW w:w="1863" w:type="dxa"/>
            <w:shd w:val="clear" w:color="auto" w:fill="auto"/>
            <w:tcMar>
              <w:top w:w="29" w:type="dxa"/>
              <w:left w:w="29" w:type="dxa"/>
              <w:bottom w:w="29" w:type="dxa"/>
              <w:right w:w="29" w:type="dxa"/>
            </w:tcMar>
          </w:tcPr>
          <w:p w14:paraId="0158233B" w14:textId="77777777" w:rsidR="0078739C" w:rsidRPr="0078739C" w:rsidRDefault="0078739C" w:rsidP="0078739C">
            <w:pPr>
              <w:spacing w:after="0" w:line="240" w:lineRule="auto"/>
              <w:rPr>
                <w:rFonts w:ascii="Calibri" w:eastAsia="Calibri" w:hAnsi="Calibri" w:cs="Times New Roman"/>
                <w:lang w:val="en-CA"/>
              </w:rPr>
            </w:pPr>
            <w:r w:rsidRPr="0078739C">
              <w:rPr>
                <w:rFonts w:ascii="Calibri" w:eastAsia="Calibri" w:hAnsi="Calibri" w:cs="Times New Roman"/>
                <w:lang w:val="en-CA"/>
              </w:rPr>
              <w:t>Questionnaires, interview guides or other data collection tools</w:t>
            </w:r>
          </w:p>
        </w:tc>
        <w:tc>
          <w:tcPr>
            <w:tcW w:w="1216" w:type="dxa"/>
            <w:tcMar>
              <w:top w:w="29" w:type="dxa"/>
              <w:left w:w="29" w:type="dxa"/>
              <w:bottom w:w="29" w:type="dxa"/>
              <w:right w:w="29" w:type="dxa"/>
            </w:tcMar>
          </w:tcPr>
          <w:p w14:paraId="2D4C3E2A" w14:textId="77777777" w:rsidR="0078739C" w:rsidRPr="0078739C" w:rsidRDefault="0078739C" w:rsidP="0078739C">
            <w:pPr>
              <w:spacing w:after="0" w:line="240" w:lineRule="auto"/>
              <w:contextualSpacing/>
              <w:rPr>
                <w:rFonts w:ascii="Calibri" w:eastAsia="Calibri" w:hAnsi="Calibri" w:cs="Times New Roman"/>
                <w:lang w:val="en-CA"/>
              </w:rPr>
            </w:pPr>
          </w:p>
        </w:tc>
        <w:tc>
          <w:tcPr>
            <w:tcW w:w="5601" w:type="dxa"/>
            <w:shd w:val="clear" w:color="auto" w:fill="auto"/>
            <w:tcMar>
              <w:top w:w="29" w:type="dxa"/>
              <w:left w:w="29" w:type="dxa"/>
              <w:bottom w:w="29" w:type="dxa"/>
              <w:right w:w="29" w:type="dxa"/>
            </w:tcMar>
          </w:tcPr>
          <w:tbl>
            <w:tblPr>
              <w:tblStyle w:val="TableGridLight1"/>
              <w:tblW w:w="5472" w:type="dxa"/>
              <w:tblLayout w:type="fixed"/>
              <w:tblLook w:val="04A0" w:firstRow="1" w:lastRow="0" w:firstColumn="1" w:lastColumn="0" w:noHBand="0" w:noVBand="1"/>
            </w:tblPr>
            <w:tblGrid>
              <w:gridCol w:w="932"/>
              <w:gridCol w:w="4540"/>
            </w:tblGrid>
            <w:tr w:rsidR="0078739C" w:rsidRPr="0078739C" w14:paraId="68051F32" w14:textId="77777777" w:rsidTr="006041AD">
              <w:trPr>
                <w:trHeight w:val="143"/>
              </w:trPr>
              <w:sdt>
                <w:sdtPr>
                  <w:rPr>
                    <w:rFonts w:ascii="Calibri" w:eastAsia="Calibri" w:hAnsi="Calibri" w:cs="Calibri"/>
                    <w:lang w:eastAsia="en-CA"/>
                  </w:rPr>
                  <w:alias w:val="Yes/No/NA"/>
                  <w:tag w:val="Yes/No/NA"/>
                  <w:id w:val="-1654673519"/>
                  <w:placeholder>
                    <w:docPart w:val="E839D53D59D24A95BE8CF6B4AD7A9001"/>
                  </w:placeholder>
                  <w:showingPlcHdr/>
                  <w:dropDownList>
                    <w:listItem w:displayText="Choose one." w:value="Choose one."/>
                    <w:listItem w:displayText="Yes" w:value="Yes"/>
                    <w:listItem w:displayText="No" w:value="No"/>
                    <w:listItem w:displayText="NA" w:value="NA"/>
                  </w:dropDownList>
                </w:sdtPr>
                <w:sdtContent>
                  <w:tc>
                    <w:tcPr>
                      <w:tcW w:w="932" w:type="dxa"/>
                    </w:tcPr>
                    <w:p w14:paraId="60F99FC8" w14:textId="77777777" w:rsidR="0078739C" w:rsidRPr="0078739C" w:rsidRDefault="0078739C" w:rsidP="0078739C">
                      <w:pPr>
                        <w:spacing w:after="0"/>
                        <w:contextualSpacing/>
                        <w:rPr>
                          <w:rFonts w:ascii="Calibri" w:eastAsia="Calibri" w:hAnsi="Calibri" w:cs="Calibri"/>
                          <w:lang w:eastAsia="en-CA"/>
                        </w:rPr>
                      </w:pPr>
                      <w:r w:rsidRPr="0078739C">
                        <w:rPr>
                          <w:rFonts w:ascii="Calibri" w:eastAsia="Calibri" w:hAnsi="Calibri" w:cs="Times New Roman"/>
                          <w:color w:val="808080"/>
                        </w:rPr>
                        <w:t>Choose one.</w:t>
                      </w:r>
                    </w:p>
                  </w:tc>
                </w:sdtContent>
              </w:sdt>
              <w:tc>
                <w:tcPr>
                  <w:tcW w:w="4540" w:type="dxa"/>
                </w:tcPr>
                <w:p w14:paraId="6373AEC8" w14:textId="77777777" w:rsidR="0078739C" w:rsidRPr="0078739C" w:rsidRDefault="0078739C" w:rsidP="0078739C">
                  <w:pPr>
                    <w:spacing w:after="0"/>
                    <w:contextualSpacing/>
                    <w:rPr>
                      <w:rFonts w:ascii="Calibri" w:eastAsia="Calibri" w:hAnsi="Calibri" w:cs="Times New Roman"/>
                      <w:lang w:eastAsia="en-CA"/>
                    </w:rPr>
                  </w:pPr>
                  <w:r w:rsidRPr="0078739C">
                    <w:rPr>
                      <w:rFonts w:ascii="Calibri" w:eastAsia="Calibri" w:hAnsi="Calibri" w:cs="Times New Roman"/>
                      <w:lang w:eastAsia="en-CA"/>
                    </w:rPr>
                    <w:t>Questions/measures relate to stated purpose/research questions</w:t>
                  </w:r>
                </w:p>
              </w:tc>
            </w:tr>
            <w:tr w:rsidR="0078739C" w:rsidRPr="0078739C" w14:paraId="00F88E33" w14:textId="77777777" w:rsidTr="006041AD">
              <w:trPr>
                <w:trHeight w:val="143"/>
              </w:trPr>
              <w:sdt>
                <w:sdtPr>
                  <w:rPr>
                    <w:rFonts w:ascii="Calibri" w:eastAsia="Calibri" w:hAnsi="Calibri" w:cs="Calibri"/>
                    <w:lang w:eastAsia="en-CA"/>
                  </w:rPr>
                  <w:alias w:val="Yes/No/NA"/>
                  <w:tag w:val="Yes/No/NA"/>
                  <w:id w:val="388151731"/>
                  <w:placeholder>
                    <w:docPart w:val="CDB973805858479DB4561505FF7767F8"/>
                  </w:placeholder>
                  <w:showingPlcHdr/>
                  <w:dropDownList>
                    <w:listItem w:displayText="Choose one." w:value="Choose one."/>
                    <w:listItem w:displayText="Yes" w:value="Yes"/>
                    <w:listItem w:displayText="No" w:value="No"/>
                    <w:listItem w:displayText="NA" w:value="NA"/>
                  </w:dropDownList>
                </w:sdtPr>
                <w:sdtContent>
                  <w:tc>
                    <w:tcPr>
                      <w:tcW w:w="932" w:type="dxa"/>
                    </w:tcPr>
                    <w:p w14:paraId="3A54ABEB" w14:textId="77777777" w:rsidR="0078739C" w:rsidRPr="0078739C" w:rsidRDefault="0078739C" w:rsidP="006041AD">
                      <w:pPr>
                        <w:spacing w:after="0"/>
                        <w:contextualSpacing/>
                        <w:rPr>
                          <w:rFonts w:ascii="Calibri" w:eastAsia="Calibri" w:hAnsi="Calibri" w:cs="Calibri"/>
                          <w:lang w:eastAsia="en-CA"/>
                        </w:rPr>
                      </w:pPr>
                      <w:r w:rsidRPr="0078739C">
                        <w:rPr>
                          <w:rFonts w:ascii="Calibri" w:eastAsia="Calibri" w:hAnsi="Calibri" w:cs="Times New Roman"/>
                          <w:color w:val="808080"/>
                        </w:rPr>
                        <w:t>Choose one.</w:t>
                      </w:r>
                    </w:p>
                  </w:tc>
                </w:sdtContent>
              </w:sdt>
              <w:tc>
                <w:tcPr>
                  <w:tcW w:w="4540" w:type="dxa"/>
                </w:tcPr>
                <w:p w14:paraId="5D542ABD" w14:textId="77777777" w:rsidR="0078739C" w:rsidRPr="0078739C" w:rsidRDefault="0078739C" w:rsidP="006041AD">
                  <w:pPr>
                    <w:spacing w:after="0"/>
                    <w:contextualSpacing/>
                    <w:rPr>
                      <w:rFonts w:ascii="Calibri" w:eastAsia="Calibri" w:hAnsi="Calibri" w:cs="Times New Roman"/>
                      <w:lang w:eastAsia="en-CA"/>
                    </w:rPr>
                  </w:pPr>
                  <w:r w:rsidRPr="0078739C">
                    <w:rPr>
                      <w:rFonts w:ascii="Calibri" w:eastAsia="Calibri" w:hAnsi="Calibri" w:cs="Times New Roman"/>
                      <w:lang w:eastAsia="en-CA"/>
                    </w:rPr>
                    <w:t>Uses plain language appropriate to reading level and experience of the potential participants</w:t>
                  </w:r>
                </w:p>
              </w:tc>
            </w:tr>
            <w:tr w:rsidR="0078739C" w:rsidRPr="0078739C" w14:paraId="77F3F555" w14:textId="77777777" w:rsidTr="006041AD">
              <w:trPr>
                <w:trHeight w:val="143"/>
              </w:trPr>
              <w:sdt>
                <w:sdtPr>
                  <w:rPr>
                    <w:rFonts w:ascii="Calibri" w:eastAsia="Calibri" w:hAnsi="Calibri" w:cs="Calibri"/>
                    <w:lang w:eastAsia="en-CA"/>
                  </w:rPr>
                  <w:alias w:val="Yes/No/NA"/>
                  <w:tag w:val="Yes/No/NA"/>
                  <w:id w:val="2115403542"/>
                  <w:placeholder>
                    <w:docPart w:val="43CEA115562E4E48AD51D190900D458D"/>
                  </w:placeholder>
                  <w:showingPlcHdr/>
                  <w:dropDownList>
                    <w:listItem w:displayText="Choose one." w:value="Choose one."/>
                    <w:listItem w:displayText="Yes" w:value="Yes"/>
                    <w:listItem w:displayText="No" w:value="No"/>
                    <w:listItem w:displayText="NA" w:value="NA"/>
                  </w:dropDownList>
                </w:sdtPr>
                <w:sdtContent>
                  <w:tc>
                    <w:tcPr>
                      <w:tcW w:w="932" w:type="dxa"/>
                    </w:tcPr>
                    <w:p w14:paraId="5A73DF77" w14:textId="77777777" w:rsidR="0078739C" w:rsidRPr="0078739C" w:rsidRDefault="0078739C" w:rsidP="006041AD">
                      <w:pPr>
                        <w:spacing w:after="0"/>
                        <w:contextualSpacing/>
                        <w:rPr>
                          <w:rFonts w:ascii="Calibri" w:eastAsia="Calibri" w:hAnsi="Calibri" w:cs="Calibri"/>
                          <w:lang w:eastAsia="en-CA"/>
                        </w:rPr>
                      </w:pPr>
                      <w:r w:rsidRPr="0078739C">
                        <w:rPr>
                          <w:rFonts w:ascii="Calibri" w:eastAsia="Calibri" w:hAnsi="Calibri" w:cs="Times New Roman"/>
                          <w:color w:val="808080"/>
                        </w:rPr>
                        <w:t>Choose one.</w:t>
                      </w:r>
                    </w:p>
                  </w:tc>
                </w:sdtContent>
              </w:sdt>
              <w:tc>
                <w:tcPr>
                  <w:tcW w:w="4540" w:type="dxa"/>
                </w:tcPr>
                <w:p w14:paraId="2A50C721" w14:textId="77777777" w:rsidR="0078739C" w:rsidRPr="0078739C" w:rsidRDefault="0078739C" w:rsidP="006041AD">
                  <w:pPr>
                    <w:spacing w:after="0"/>
                    <w:contextualSpacing/>
                    <w:rPr>
                      <w:rFonts w:ascii="Calibri" w:eastAsia="Calibri" w:hAnsi="Calibri" w:cs="Times New Roman"/>
                      <w:lang w:eastAsia="en-CA"/>
                    </w:rPr>
                  </w:pPr>
                  <w:r w:rsidRPr="0078739C">
                    <w:rPr>
                      <w:rFonts w:ascii="Calibri" w:eastAsia="Calibri" w:hAnsi="Calibri" w:cs="Times New Roman"/>
                      <w:lang w:eastAsia="en-CA"/>
                    </w:rPr>
                    <w:t>Does NOT contain grammar, spelling or punctuation errors</w:t>
                  </w:r>
                </w:p>
              </w:tc>
            </w:tr>
            <w:tr w:rsidR="0078739C" w:rsidRPr="0078739C" w14:paraId="5E4622F9" w14:textId="77777777" w:rsidTr="006041AD">
              <w:trPr>
                <w:trHeight w:val="143"/>
              </w:trPr>
              <w:sdt>
                <w:sdtPr>
                  <w:rPr>
                    <w:rFonts w:ascii="Calibri" w:eastAsia="Calibri" w:hAnsi="Calibri" w:cs="Calibri"/>
                    <w:lang w:eastAsia="en-CA"/>
                  </w:rPr>
                  <w:alias w:val="Yes/No/NA"/>
                  <w:tag w:val="Yes/No/NA"/>
                  <w:id w:val="-1023017103"/>
                  <w:placeholder>
                    <w:docPart w:val="B2C40997E5364D6F980D49B403A93EE5"/>
                  </w:placeholder>
                  <w:showingPlcHdr/>
                  <w:dropDownList>
                    <w:listItem w:displayText="Choose one." w:value="Choose one."/>
                    <w:listItem w:displayText="Yes" w:value="Yes"/>
                    <w:listItem w:displayText="No" w:value="No"/>
                    <w:listItem w:displayText="NA" w:value="NA"/>
                  </w:dropDownList>
                </w:sdtPr>
                <w:sdtContent>
                  <w:tc>
                    <w:tcPr>
                      <w:tcW w:w="932" w:type="dxa"/>
                    </w:tcPr>
                    <w:p w14:paraId="6517AE7F" w14:textId="77777777" w:rsidR="0078739C" w:rsidRPr="0078739C" w:rsidRDefault="0078739C" w:rsidP="006041AD">
                      <w:pPr>
                        <w:spacing w:after="0"/>
                        <w:contextualSpacing/>
                        <w:rPr>
                          <w:rFonts w:ascii="Calibri" w:eastAsia="Calibri" w:hAnsi="Calibri" w:cs="Calibri"/>
                          <w:lang w:eastAsia="en-CA"/>
                        </w:rPr>
                      </w:pPr>
                      <w:r w:rsidRPr="0078739C">
                        <w:rPr>
                          <w:rFonts w:ascii="Calibri" w:eastAsia="Calibri" w:hAnsi="Calibri" w:cs="Times New Roman"/>
                          <w:color w:val="808080"/>
                        </w:rPr>
                        <w:t xml:space="preserve">Choose </w:t>
                      </w:r>
                      <w:r w:rsidRPr="0078739C">
                        <w:rPr>
                          <w:rFonts w:ascii="Calibri" w:eastAsia="Calibri" w:hAnsi="Calibri" w:cs="Times New Roman"/>
                          <w:color w:val="808080"/>
                        </w:rPr>
                        <w:lastRenderedPageBreak/>
                        <w:t>one.</w:t>
                      </w:r>
                    </w:p>
                  </w:tc>
                </w:sdtContent>
              </w:sdt>
              <w:tc>
                <w:tcPr>
                  <w:tcW w:w="4540" w:type="dxa"/>
                </w:tcPr>
                <w:p w14:paraId="588E1846" w14:textId="7C4B6B27" w:rsidR="0078739C" w:rsidRPr="0078739C" w:rsidRDefault="0078739C" w:rsidP="006041AD">
                  <w:pPr>
                    <w:spacing w:after="0"/>
                    <w:contextualSpacing/>
                    <w:rPr>
                      <w:rFonts w:ascii="Calibri" w:eastAsia="Calibri" w:hAnsi="Calibri" w:cs="Times New Roman"/>
                      <w:lang w:eastAsia="en-CA"/>
                    </w:rPr>
                  </w:pPr>
                  <w:r w:rsidRPr="0078739C">
                    <w:rPr>
                      <w:rFonts w:ascii="Calibri" w:eastAsia="Calibri" w:hAnsi="Calibri" w:cs="Times New Roman"/>
                      <w:lang w:eastAsia="en-CA"/>
                    </w:rPr>
                    <w:lastRenderedPageBreak/>
                    <w:t>Format is accessible (e.g</w:t>
                  </w:r>
                  <w:r w:rsidRPr="00D01762">
                    <w:rPr>
                      <w:rFonts w:ascii="Calibri" w:eastAsia="Calibri" w:hAnsi="Calibri" w:cs="Times New Roman"/>
                      <w:lang w:eastAsia="en-CA"/>
                    </w:rPr>
                    <w:t>.</w:t>
                  </w:r>
                  <w:r w:rsidRPr="0078739C">
                    <w:rPr>
                      <w:rFonts w:ascii="Calibri" w:eastAsia="Calibri" w:hAnsi="Calibri" w:cs="Times New Roman"/>
                      <w:lang w:eastAsia="en-CA"/>
                    </w:rPr>
                    <w:t xml:space="preserve"> adequate font size, AODA, suitable for target participants</w:t>
                  </w:r>
                  <w:r w:rsidRPr="00D01762">
                    <w:rPr>
                      <w:rFonts w:ascii="Calibri" w:eastAsia="Calibri" w:hAnsi="Calibri" w:cs="Times New Roman"/>
                      <w:lang w:eastAsia="en-CA"/>
                    </w:rPr>
                    <w:t>)</w:t>
                  </w:r>
                </w:p>
              </w:tc>
            </w:tr>
            <w:tr w:rsidR="0078739C" w:rsidRPr="0078739C" w14:paraId="1EBED547" w14:textId="77777777" w:rsidTr="006041AD">
              <w:trPr>
                <w:trHeight w:val="143"/>
              </w:trPr>
              <w:sdt>
                <w:sdtPr>
                  <w:rPr>
                    <w:rFonts w:ascii="Calibri" w:eastAsia="Calibri" w:hAnsi="Calibri" w:cs="Calibri"/>
                    <w:lang w:eastAsia="en-CA"/>
                  </w:rPr>
                  <w:alias w:val="Yes/No/NA"/>
                  <w:tag w:val="Yes/No/NA"/>
                  <w:id w:val="-66649310"/>
                  <w:placeholder>
                    <w:docPart w:val="23BEE28DB18B466FA8A28408BA0F9907"/>
                  </w:placeholder>
                  <w:showingPlcHdr/>
                  <w:dropDownList>
                    <w:listItem w:displayText="Choose one." w:value="Choose one."/>
                    <w:listItem w:displayText="Yes" w:value="Yes"/>
                    <w:listItem w:displayText="No" w:value="No"/>
                    <w:listItem w:displayText="NA" w:value="NA"/>
                  </w:dropDownList>
                </w:sdtPr>
                <w:sdtContent>
                  <w:tc>
                    <w:tcPr>
                      <w:tcW w:w="932" w:type="dxa"/>
                    </w:tcPr>
                    <w:p w14:paraId="43B899BA" w14:textId="77777777" w:rsidR="0078739C" w:rsidRPr="0078739C" w:rsidRDefault="0078739C" w:rsidP="006041AD">
                      <w:pPr>
                        <w:spacing w:after="0"/>
                        <w:contextualSpacing/>
                        <w:rPr>
                          <w:rFonts w:ascii="Calibri" w:eastAsia="Calibri" w:hAnsi="Calibri" w:cs="Calibri"/>
                          <w:lang w:eastAsia="en-CA"/>
                        </w:rPr>
                      </w:pPr>
                      <w:r w:rsidRPr="0078739C">
                        <w:rPr>
                          <w:rFonts w:ascii="Calibri" w:eastAsia="Calibri" w:hAnsi="Calibri" w:cs="Times New Roman"/>
                          <w:color w:val="808080"/>
                        </w:rPr>
                        <w:t>Choose one.</w:t>
                      </w:r>
                    </w:p>
                  </w:tc>
                </w:sdtContent>
              </w:sdt>
              <w:tc>
                <w:tcPr>
                  <w:tcW w:w="4540" w:type="dxa"/>
                </w:tcPr>
                <w:p w14:paraId="1BEE444C" w14:textId="5428CCA3" w:rsidR="0078739C" w:rsidRPr="0078739C" w:rsidRDefault="0078739C" w:rsidP="006041AD">
                  <w:pPr>
                    <w:spacing w:after="0"/>
                    <w:contextualSpacing/>
                    <w:rPr>
                      <w:rFonts w:ascii="Calibri" w:eastAsia="Calibri" w:hAnsi="Calibri" w:cs="Times New Roman"/>
                      <w:lang w:eastAsia="en-CA"/>
                    </w:rPr>
                  </w:pPr>
                  <w:r w:rsidRPr="0078739C">
                    <w:rPr>
                      <w:rFonts w:ascii="Calibri" w:eastAsia="Calibri" w:hAnsi="Calibri" w:cs="Times New Roman"/>
                      <w:lang w:eastAsia="en-CA"/>
                    </w:rPr>
                    <w:t xml:space="preserve">Uses consistent tense (second person you/your) to provide information; First person (I/my/me) </w:t>
                  </w:r>
                  <w:r w:rsidRPr="00D01762">
                    <w:rPr>
                      <w:rFonts w:ascii="Calibri" w:eastAsia="Calibri" w:hAnsi="Calibri" w:cs="Times New Roman"/>
                      <w:lang w:eastAsia="en-CA"/>
                    </w:rPr>
                    <w:t>for multiple choice answers</w:t>
                  </w:r>
                </w:p>
              </w:tc>
            </w:tr>
            <w:tr w:rsidR="0078739C" w:rsidRPr="00D01762" w14:paraId="28E98B85" w14:textId="77777777" w:rsidTr="0078739C">
              <w:trPr>
                <w:trHeight w:val="341"/>
              </w:trPr>
              <w:sdt>
                <w:sdtPr>
                  <w:rPr>
                    <w:rFonts w:ascii="Calibri" w:eastAsia="Calibri" w:hAnsi="Calibri" w:cs="Calibri"/>
                    <w:lang w:eastAsia="en-CA"/>
                  </w:rPr>
                  <w:alias w:val="Yes/No/NA"/>
                  <w:tag w:val="Yes/No/NA"/>
                  <w:id w:val="-1570877212"/>
                  <w:placeholder>
                    <w:docPart w:val="44E6B09808EF4A46A3AFFB71AC11C9C8"/>
                  </w:placeholder>
                  <w:showingPlcHdr/>
                  <w:dropDownList>
                    <w:listItem w:displayText="Choose one." w:value="Choose one."/>
                    <w:listItem w:displayText="Yes" w:value="Yes"/>
                    <w:listItem w:displayText="No" w:value="No"/>
                    <w:listItem w:displayText="NA" w:value="NA"/>
                  </w:dropDownList>
                </w:sdtPr>
                <w:sdtContent>
                  <w:tc>
                    <w:tcPr>
                      <w:tcW w:w="932" w:type="dxa"/>
                    </w:tcPr>
                    <w:p w14:paraId="278ABAA0" w14:textId="77777777" w:rsidR="0078739C" w:rsidRPr="0078739C" w:rsidRDefault="0078739C" w:rsidP="0078739C">
                      <w:pPr>
                        <w:spacing w:after="0"/>
                        <w:contextualSpacing/>
                        <w:rPr>
                          <w:rFonts w:ascii="Calibri" w:eastAsia="Calibri" w:hAnsi="Calibri" w:cs="Calibri"/>
                          <w:lang w:eastAsia="en-CA"/>
                        </w:rPr>
                      </w:pPr>
                      <w:r w:rsidRPr="0078739C">
                        <w:rPr>
                          <w:rFonts w:ascii="Calibri" w:eastAsia="Calibri" w:hAnsi="Calibri" w:cs="Times New Roman"/>
                          <w:color w:val="808080"/>
                        </w:rPr>
                        <w:t>Choose one.</w:t>
                      </w:r>
                    </w:p>
                  </w:tc>
                </w:sdtContent>
              </w:sdt>
              <w:tc>
                <w:tcPr>
                  <w:tcW w:w="4540" w:type="dxa"/>
                </w:tcPr>
                <w:p w14:paraId="10265076" w14:textId="25141170" w:rsidR="0078739C" w:rsidRPr="0078739C" w:rsidRDefault="0078739C" w:rsidP="0078739C">
                  <w:pPr>
                    <w:spacing w:after="0"/>
                    <w:contextualSpacing/>
                    <w:rPr>
                      <w:rFonts w:ascii="Calibri" w:eastAsia="Calibri" w:hAnsi="Calibri" w:cs="Times New Roman"/>
                      <w:lang w:eastAsia="en-CA"/>
                    </w:rPr>
                  </w:pPr>
                  <w:r w:rsidRPr="00D01762">
                    <w:rPr>
                      <w:rFonts w:ascii="Calibri" w:eastAsia="Calibri" w:hAnsi="Calibri" w:cs="Times New Roman"/>
                      <w:lang w:eastAsia="en-CA"/>
                    </w:rPr>
                    <w:t>Readability level is appropriate to participant group (if applicable)</w:t>
                  </w:r>
                </w:p>
              </w:tc>
            </w:tr>
            <w:tr w:rsidR="0078739C" w:rsidRPr="0078739C" w14:paraId="129D473C" w14:textId="77777777" w:rsidTr="006041AD">
              <w:trPr>
                <w:trHeight w:val="143"/>
              </w:trPr>
              <w:tc>
                <w:tcPr>
                  <w:tcW w:w="5472" w:type="dxa"/>
                  <w:gridSpan w:val="2"/>
                </w:tcPr>
                <w:p w14:paraId="229A4030" w14:textId="77777777" w:rsidR="0078739C" w:rsidRPr="0078739C" w:rsidRDefault="0078739C" w:rsidP="0078739C">
                  <w:pPr>
                    <w:spacing w:after="0"/>
                    <w:contextualSpacing/>
                    <w:rPr>
                      <w:rFonts w:ascii="Calibri" w:eastAsia="Calibri" w:hAnsi="Calibri" w:cs="Times New Roman"/>
                      <w:b/>
                      <w:lang w:eastAsia="en-CA"/>
                    </w:rPr>
                  </w:pPr>
                  <w:r w:rsidRPr="0078739C">
                    <w:rPr>
                      <w:rFonts w:ascii="Calibri" w:eastAsia="Calibri" w:hAnsi="Calibri" w:cs="Times New Roman"/>
                      <w:b/>
                      <w:lang w:eastAsia="en-CA"/>
                    </w:rPr>
                    <w:t>Comments:</w:t>
                  </w:r>
                </w:p>
              </w:tc>
            </w:tr>
            <w:tr w:rsidR="0078739C" w:rsidRPr="0078739C" w14:paraId="5E06BC86" w14:textId="77777777" w:rsidTr="006041AD">
              <w:trPr>
                <w:trHeight w:val="143"/>
              </w:trPr>
              <w:tc>
                <w:tcPr>
                  <w:tcW w:w="5472" w:type="dxa"/>
                  <w:gridSpan w:val="2"/>
                </w:tcPr>
                <w:p w14:paraId="36C27B73" w14:textId="77777777" w:rsidR="0078739C" w:rsidRPr="0078739C" w:rsidRDefault="0078739C" w:rsidP="0078739C">
                  <w:pPr>
                    <w:spacing w:after="0"/>
                    <w:contextualSpacing/>
                    <w:rPr>
                      <w:rFonts w:ascii="Calibri" w:eastAsia="Calibri" w:hAnsi="Calibri" w:cs="Times New Roman"/>
                      <w:lang w:eastAsia="en-CA"/>
                    </w:rPr>
                  </w:pPr>
                </w:p>
              </w:tc>
            </w:tr>
          </w:tbl>
          <w:p w14:paraId="437B410A" w14:textId="77777777" w:rsidR="0078739C" w:rsidRPr="0078739C" w:rsidRDefault="0078739C" w:rsidP="0078739C">
            <w:pPr>
              <w:spacing w:after="0"/>
              <w:contextualSpacing/>
              <w:rPr>
                <w:rFonts w:ascii="Calibri" w:eastAsia="Calibri" w:hAnsi="Calibri" w:cs="Times New Roman"/>
                <w:b/>
                <w:lang w:val="en-CA" w:eastAsia="en-CA"/>
              </w:rPr>
            </w:pPr>
          </w:p>
        </w:tc>
        <w:sdt>
          <w:sdtPr>
            <w:rPr>
              <w:rFonts w:ascii="Calibri" w:eastAsia="Calibri" w:hAnsi="Calibri" w:cs="Times New Roman"/>
              <w:lang w:val="en-CA"/>
            </w:rPr>
            <w:alias w:val="Assessment"/>
            <w:tag w:val="Assessment"/>
            <w:id w:val="-1571495521"/>
            <w:placeholder>
              <w:docPart w:val="0D8314C9F4714740AAB73BB1C54A6588"/>
            </w:placeholder>
            <w:dropDownList>
              <w:listItem w:displayText="Select one" w:value="Select one"/>
              <w:listItem w:displayText="Major ethics implication" w:value="Major ethics implication"/>
              <w:listItem w:displayText="Minor ethics implication" w:value="Minor ethics implication"/>
              <w:listItem w:displayText="Suggestions only" w:value="Suggestions only"/>
              <w:listItem w:displayText="Could not assess" w:value="Could not assess"/>
              <w:listItem w:displayText="No changes needed" w:value="No changes needed"/>
            </w:dropDownList>
          </w:sdtPr>
          <w:sdtContent>
            <w:tc>
              <w:tcPr>
                <w:tcW w:w="1400" w:type="dxa"/>
                <w:shd w:val="clear" w:color="auto" w:fill="auto"/>
                <w:tcMar>
                  <w:top w:w="29" w:type="dxa"/>
                  <w:left w:w="29" w:type="dxa"/>
                  <w:bottom w:w="29" w:type="dxa"/>
                  <w:right w:w="29" w:type="dxa"/>
                </w:tcMar>
              </w:tcPr>
              <w:p w14:paraId="6A7AE6BC" w14:textId="77777777" w:rsidR="0078739C" w:rsidRPr="0078739C" w:rsidRDefault="0078739C" w:rsidP="0078739C">
                <w:pPr>
                  <w:spacing w:after="0" w:line="240" w:lineRule="auto"/>
                  <w:contextualSpacing/>
                  <w:rPr>
                    <w:rFonts w:ascii="Calibri" w:eastAsia="Calibri" w:hAnsi="Calibri" w:cs="Times New Roman"/>
                    <w:lang w:val="en-CA"/>
                  </w:rPr>
                </w:pPr>
                <w:r w:rsidRPr="0078739C">
                  <w:rPr>
                    <w:rFonts w:ascii="Calibri" w:eastAsia="Calibri" w:hAnsi="Calibri" w:cs="Times New Roman"/>
                    <w:lang w:val="en-CA"/>
                  </w:rPr>
                  <w:t>Select one</w:t>
                </w:r>
              </w:p>
            </w:tc>
          </w:sdtContent>
        </w:sdt>
      </w:tr>
      <w:tr w:rsidR="0078739C" w:rsidRPr="00D01762" w14:paraId="1843C963" w14:textId="77777777" w:rsidTr="006041AD">
        <w:tc>
          <w:tcPr>
            <w:tcW w:w="10080" w:type="dxa"/>
            <w:gridSpan w:val="4"/>
            <w:shd w:val="clear" w:color="auto" w:fill="auto"/>
            <w:tcMar>
              <w:top w:w="29" w:type="dxa"/>
              <w:left w:w="29" w:type="dxa"/>
              <w:bottom w:w="29" w:type="dxa"/>
              <w:right w:w="29" w:type="dxa"/>
            </w:tcMar>
          </w:tcPr>
          <w:p w14:paraId="03DB89D8" w14:textId="1548F546" w:rsidR="0078739C" w:rsidRPr="00D01762" w:rsidRDefault="0078739C" w:rsidP="00D01762">
            <w:pPr>
              <w:pStyle w:val="Heading3"/>
              <w:rPr>
                <w:rFonts w:eastAsia="Times New Roman"/>
                <w:lang w:val="en-CA"/>
              </w:rPr>
            </w:pPr>
            <w:bookmarkStart w:id="33" w:name="_Hlk72226572"/>
            <w:r w:rsidRPr="00D01762">
              <w:rPr>
                <w:rFonts w:eastAsia="Times New Roman"/>
                <w:lang w:val="en-CA"/>
              </w:rPr>
              <w:t>DEBRIEFING SCRIPT</w:t>
            </w:r>
            <w:r w:rsidR="00AA4004">
              <w:rPr>
                <w:rFonts w:eastAsia="Times New Roman"/>
                <w:lang w:val="en-CA"/>
              </w:rPr>
              <w:t>/LETTER</w:t>
            </w:r>
            <w:r w:rsidRPr="00D01762">
              <w:rPr>
                <w:rFonts w:eastAsia="Times New Roman"/>
                <w:lang w:val="en-CA"/>
              </w:rPr>
              <w:t xml:space="preserve"> (IF APPLICABLE)</w:t>
            </w:r>
          </w:p>
        </w:tc>
      </w:tr>
      <w:tr w:rsidR="0078739C" w:rsidRPr="00D01762" w14:paraId="4C4D0DF5" w14:textId="77777777" w:rsidTr="006041AD">
        <w:tc>
          <w:tcPr>
            <w:tcW w:w="1863" w:type="dxa"/>
            <w:shd w:val="clear" w:color="auto" w:fill="auto"/>
            <w:tcMar>
              <w:top w:w="29" w:type="dxa"/>
              <w:left w:w="29" w:type="dxa"/>
              <w:bottom w:w="29" w:type="dxa"/>
              <w:right w:w="29" w:type="dxa"/>
            </w:tcMar>
          </w:tcPr>
          <w:p w14:paraId="7B918AFE" w14:textId="77777777" w:rsidR="0078739C" w:rsidRPr="00D01762" w:rsidRDefault="0078739C" w:rsidP="00D01762">
            <w:pPr>
              <w:pStyle w:val="Heading4"/>
              <w:rPr>
                <w:rFonts w:eastAsia="Times New Roman"/>
                <w:lang w:val="en-CA"/>
              </w:rPr>
            </w:pPr>
            <w:r w:rsidRPr="00D01762">
              <w:rPr>
                <w:rFonts w:eastAsia="Times New Roman"/>
                <w:lang w:val="en-CA"/>
              </w:rPr>
              <w:t>Component</w:t>
            </w:r>
          </w:p>
          <w:p w14:paraId="198E1CAD" w14:textId="77777777" w:rsidR="0078739C" w:rsidRPr="00D01762" w:rsidRDefault="0078739C" w:rsidP="00D01762">
            <w:pPr>
              <w:pStyle w:val="Heading4"/>
              <w:rPr>
                <w:rFonts w:eastAsia="Times New Roman"/>
                <w:lang w:val="en-CA"/>
              </w:rPr>
            </w:pPr>
          </w:p>
        </w:tc>
        <w:tc>
          <w:tcPr>
            <w:tcW w:w="1216" w:type="dxa"/>
            <w:tcMar>
              <w:top w:w="29" w:type="dxa"/>
              <w:left w:w="29" w:type="dxa"/>
              <w:bottom w:w="29" w:type="dxa"/>
              <w:right w:w="29" w:type="dxa"/>
            </w:tcMar>
          </w:tcPr>
          <w:p w14:paraId="7BEEC99F" w14:textId="77777777" w:rsidR="0078739C" w:rsidRPr="00D01762" w:rsidRDefault="0078739C" w:rsidP="00D01762">
            <w:pPr>
              <w:pStyle w:val="Heading4"/>
              <w:rPr>
                <w:rFonts w:eastAsia="Times New Roman"/>
                <w:lang w:val="en-CA"/>
              </w:rPr>
            </w:pPr>
            <w:r w:rsidRPr="00D01762">
              <w:rPr>
                <w:rFonts w:eastAsia="Times New Roman"/>
                <w:lang w:val="en-CA"/>
              </w:rPr>
              <w:t>TCPS 2</w:t>
            </w:r>
          </w:p>
          <w:p w14:paraId="12B9E27C" w14:textId="77777777" w:rsidR="0078739C" w:rsidRPr="00D01762" w:rsidRDefault="0078739C" w:rsidP="00D01762">
            <w:pPr>
              <w:pStyle w:val="Heading4"/>
              <w:rPr>
                <w:rFonts w:eastAsia="Times New Roman"/>
                <w:lang w:val="en-CA"/>
              </w:rPr>
            </w:pPr>
            <w:r w:rsidRPr="00D01762">
              <w:rPr>
                <w:rFonts w:eastAsia="Times New Roman"/>
                <w:lang w:val="en-CA"/>
              </w:rPr>
              <w:t>Reference</w:t>
            </w:r>
          </w:p>
        </w:tc>
        <w:tc>
          <w:tcPr>
            <w:tcW w:w="5601" w:type="dxa"/>
            <w:shd w:val="clear" w:color="auto" w:fill="auto"/>
            <w:tcMar>
              <w:top w:w="29" w:type="dxa"/>
              <w:left w:w="29" w:type="dxa"/>
              <w:bottom w:w="29" w:type="dxa"/>
              <w:right w:w="29" w:type="dxa"/>
            </w:tcMar>
          </w:tcPr>
          <w:p w14:paraId="00325D22" w14:textId="77777777" w:rsidR="0078739C" w:rsidRPr="00D01762" w:rsidRDefault="0078739C" w:rsidP="00D01762">
            <w:pPr>
              <w:pStyle w:val="Heading4"/>
              <w:rPr>
                <w:rFonts w:eastAsia="Times New Roman"/>
                <w:b/>
                <w:lang w:val="en-CA" w:eastAsia="en-CA"/>
              </w:rPr>
            </w:pPr>
            <w:r w:rsidRPr="00D01762">
              <w:rPr>
                <w:rFonts w:eastAsia="Times New Roman"/>
                <w:lang w:val="en-CA"/>
              </w:rPr>
              <w:t>Comments</w:t>
            </w:r>
          </w:p>
        </w:tc>
        <w:tc>
          <w:tcPr>
            <w:tcW w:w="1400" w:type="dxa"/>
            <w:shd w:val="clear" w:color="auto" w:fill="auto"/>
            <w:tcMar>
              <w:top w:w="29" w:type="dxa"/>
              <w:left w:w="29" w:type="dxa"/>
              <w:bottom w:w="29" w:type="dxa"/>
              <w:right w:w="29" w:type="dxa"/>
            </w:tcMar>
          </w:tcPr>
          <w:p w14:paraId="272B89AA" w14:textId="77777777" w:rsidR="0078739C" w:rsidRPr="00D01762" w:rsidRDefault="0078739C" w:rsidP="00D01762">
            <w:pPr>
              <w:pStyle w:val="Heading4"/>
              <w:rPr>
                <w:rFonts w:eastAsia="Times New Roman"/>
                <w:lang w:val="en-CA"/>
              </w:rPr>
            </w:pPr>
            <w:r w:rsidRPr="00D01762">
              <w:rPr>
                <w:rFonts w:eastAsia="Times New Roman"/>
                <w:lang w:val="en-CA"/>
              </w:rPr>
              <w:t>Assessment</w:t>
            </w:r>
          </w:p>
        </w:tc>
      </w:tr>
      <w:tr w:rsidR="0078739C" w:rsidRPr="0078739C" w14:paraId="29141FBA" w14:textId="77777777" w:rsidTr="006041AD">
        <w:tc>
          <w:tcPr>
            <w:tcW w:w="1863" w:type="dxa"/>
            <w:shd w:val="clear" w:color="auto" w:fill="auto"/>
            <w:tcMar>
              <w:top w:w="29" w:type="dxa"/>
              <w:left w:w="29" w:type="dxa"/>
              <w:bottom w:w="29" w:type="dxa"/>
              <w:right w:w="29" w:type="dxa"/>
            </w:tcMar>
          </w:tcPr>
          <w:p w14:paraId="431D5801" w14:textId="67EC0C6C" w:rsidR="0078739C" w:rsidRPr="0078739C" w:rsidRDefault="0078739C" w:rsidP="0078739C">
            <w:pPr>
              <w:spacing w:after="0" w:line="240" w:lineRule="auto"/>
              <w:rPr>
                <w:rFonts w:ascii="Calibri" w:eastAsia="Calibri" w:hAnsi="Calibri" w:cs="Times New Roman"/>
                <w:lang w:val="en-CA"/>
              </w:rPr>
            </w:pPr>
            <w:r w:rsidRPr="0078739C">
              <w:rPr>
                <w:rFonts w:ascii="Calibri" w:eastAsia="Calibri" w:hAnsi="Calibri" w:cs="Times New Roman"/>
                <w:lang w:val="en-CA"/>
              </w:rPr>
              <w:t>Debriefing script</w:t>
            </w:r>
            <w:r w:rsidR="00AA4004">
              <w:rPr>
                <w:rFonts w:ascii="Calibri" w:eastAsia="Calibri" w:hAnsi="Calibri" w:cs="Times New Roman"/>
                <w:lang w:val="en-CA"/>
              </w:rPr>
              <w:t>/letter</w:t>
            </w:r>
          </w:p>
        </w:tc>
        <w:tc>
          <w:tcPr>
            <w:tcW w:w="1216" w:type="dxa"/>
            <w:tcMar>
              <w:top w:w="29" w:type="dxa"/>
              <w:left w:w="29" w:type="dxa"/>
              <w:bottom w:w="29" w:type="dxa"/>
              <w:right w:w="29" w:type="dxa"/>
            </w:tcMar>
          </w:tcPr>
          <w:p w14:paraId="57C5FCB2" w14:textId="77777777" w:rsidR="0078739C" w:rsidRPr="0078739C" w:rsidRDefault="0078739C" w:rsidP="0078739C">
            <w:pPr>
              <w:spacing w:after="0" w:line="240" w:lineRule="auto"/>
              <w:contextualSpacing/>
              <w:rPr>
                <w:rFonts w:ascii="Calibri" w:eastAsia="Calibri" w:hAnsi="Calibri" w:cs="Times New Roman"/>
                <w:lang w:val="en-CA"/>
              </w:rPr>
            </w:pPr>
          </w:p>
        </w:tc>
        <w:tc>
          <w:tcPr>
            <w:tcW w:w="5601" w:type="dxa"/>
            <w:shd w:val="clear" w:color="auto" w:fill="auto"/>
            <w:tcMar>
              <w:top w:w="29" w:type="dxa"/>
              <w:left w:w="29" w:type="dxa"/>
              <w:bottom w:w="29" w:type="dxa"/>
              <w:right w:w="29" w:type="dxa"/>
            </w:tcMar>
          </w:tcPr>
          <w:tbl>
            <w:tblPr>
              <w:tblStyle w:val="TableGridLight1"/>
              <w:tblW w:w="5472" w:type="dxa"/>
              <w:tblLayout w:type="fixed"/>
              <w:tblLook w:val="04A0" w:firstRow="1" w:lastRow="0" w:firstColumn="1" w:lastColumn="0" w:noHBand="0" w:noVBand="1"/>
            </w:tblPr>
            <w:tblGrid>
              <w:gridCol w:w="932"/>
              <w:gridCol w:w="4540"/>
            </w:tblGrid>
            <w:tr w:rsidR="0078739C" w:rsidRPr="0078739C" w14:paraId="7FB280C7" w14:textId="77777777" w:rsidTr="006041AD">
              <w:trPr>
                <w:trHeight w:val="143"/>
              </w:trPr>
              <w:sdt>
                <w:sdtPr>
                  <w:rPr>
                    <w:rFonts w:ascii="Calibri" w:eastAsia="Calibri" w:hAnsi="Calibri" w:cs="Calibri"/>
                    <w:lang w:eastAsia="en-CA"/>
                  </w:rPr>
                  <w:alias w:val="Yes/No/NA"/>
                  <w:tag w:val="Yes/No/NA"/>
                  <w:id w:val="-964115627"/>
                  <w:placeholder>
                    <w:docPart w:val="B45109218ACA43D4AA59A26D44A6219A"/>
                  </w:placeholder>
                  <w:showingPlcHdr/>
                  <w:dropDownList>
                    <w:listItem w:displayText="Choose one." w:value="Choose one."/>
                    <w:listItem w:displayText="Yes" w:value="Yes"/>
                    <w:listItem w:displayText="No" w:value="No"/>
                    <w:listItem w:displayText="NA" w:value="NA"/>
                  </w:dropDownList>
                </w:sdtPr>
                <w:sdtContent>
                  <w:tc>
                    <w:tcPr>
                      <w:tcW w:w="932" w:type="dxa"/>
                    </w:tcPr>
                    <w:p w14:paraId="617C2CCD" w14:textId="77777777" w:rsidR="0078739C" w:rsidRPr="0078739C" w:rsidRDefault="0078739C" w:rsidP="0078739C">
                      <w:pPr>
                        <w:spacing w:after="0"/>
                        <w:contextualSpacing/>
                        <w:rPr>
                          <w:rFonts w:ascii="Calibri" w:eastAsia="Calibri" w:hAnsi="Calibri" w:cs="Calibri"/>
                          <w:lang w:eastAsia="en-CA"/>
                        </w:rPr>
                      </w:pPr>
                      <w:r w:rsidRPr="0078739C">
                        <w:rPr>
                          <w:rFonts w:ascii="Calibri" w:eastAsia="Calibri" w:hAnsi="Calibri" w:cs="Times New Roman"/>
                          <w:color w:val="808080"/>
                        </w:rPr>
                        <w:t>Choose one.</w:t>
                      </w:r>
                    </w:p>
                  </w:tc>
                </w:sdtContent>
              </w:sdt>
              <w:tc>
                <w:tcPr>
                  <w:tcW w:w="4540" w:type="dxa"/>
                </w:tcPr>
                <w:p w14:paraId="73CFA324" w14:textId="3BD83CDC" w:rsidR="0078739C" w:rsidRPr="0078739C" w:rsidRDefault="0078739C" w:rsidP="0078739C">
                  <w:pPr>
                    <w:spacing w:after="0"/>
                    <w:contextualSpacing/>
                    <w:rPr>
                      <w:rFonts w:ascii="Calibri" w:eastAsia="Calibri" w:hAnsi="Calibri" w:cs="Times New Roman"/>
                      <w:lang w:eastAsia="en-CA"/>
                    </w:rPr>
                  </w:pPr>
                  <w:r w:rsidRPr="0078739C">
                    <w:rPr>
                      <w:rFonts w:ascii="Calibri" w:eastAsia="Calibri" w:hAnsi="Calibri" w:cs="Times New Roman"/>
                      <w:lang w:eastAsia="en-CA"/>
                    </w:rPr>
                    <w:t>Provides sufficient information regarding</w:t>
                  </w:r>
                  <w:r w:rsidR="00D34A91" w:rsidRPr="00D01762">
                    <w:rPr>
                      <w:rFonts w:ascii="Calibri" w:eastAsia="Calibri" w:hAnsi="Calibri" w:cs="Times New Roman"/>
                      <w:lang w:eastAsia="en-CA"/>
                    </w:rPr>
                    <w:t xml:space="preserve"> any use of deception</w:t>
                  </w:r>
                </w:p>
              </w:tc>
            </w:tr>
            <w:tr w:rsidR="00AA4004" w:rsidRPr="0078739C" w14:paraId="7FE1799D" w14:textId="77777777" w:rsidTr="006041AD">
              <w:trPr>
                <w:trHeight w:val="143"/>
              </w:trPr>
              <w:sdt>
                <w:sdtPr>
                  <w:rPr>
                    <w:rFonts w:ascii="Calibri" w:eastAsia="Calibri" w:hAnsi="Calibri" w:cs="Calibri"/>
                    <w:lang w:eastAsia="en-CA"/>
                  </w:rPr>
                  <w:alias w:val="Yes/No/NA"/>
                  <w:tag w:val="Yes/No/NA"/>
                  <w:id w:val="1696271917"/>
                  <w:placeholder>
                    <w:docPart w:val="12DB2C2C70EE48FA9094EE469C3A1F01"/>
                  </w:placeholder>
                  <w:showingPlcHdr/>
                  <w:dropDownList>
                    <w:listItem w:displayText="Choose one." w:value="Choose one."/>
                    <w:listItem w:displayText="Yes" w:value="Yes"/>
                    <w:listItem w:displayText="No" w:value="No"/>
                    <w:listItem w:displayText="NA" w:value="NA"/>
                  </w:dropDownList>
                </w:sdtPr>
                <w:sdtContent>
                  <w:tc>
                    <w:tcPr>
                      <w:tcW w:w="932" w:type="dxa"/>
                    </w:tcPr>
                    <w:p w14:paraId="7298D6A3" w14:textId="0E86D884" w:rsidR="00AA4004" w:rsidRPr="0078739C" w:rsidRDefault="00AA4004" w:rsidP="0078739C">
                      <w:pPr>
                        <w:spacing w:after="0"/>
                        <w:contextualSpacing/>
                        <w:rPr>
                          <w:rFonts w:ascii="Calibri" w:eastAsia="Calibri" w:hAnsi="Calibri" w:cs="Calibri"/>
                          <w:lang w:eastAsia="en-CA"/>
                        </w:rPr>
                      </w:pPr>
                      <w:r w:rsidRPr="0078739C">
                        <w:rPr>
                          <w:rFonts w:ascii="Calibri" w:eastAsia="Calibri" w:hAnsi="Calibri" w:cs="Times New Roman"/>
                          <w:color w:val="808080"/>
                        </w:rPr>
                        <w:t>Choose one.</w:t>
                      </w:r>
                    </w:p>
                  </w:tc>
                </w:sdtContent>
              </w:sdt>
              <w:tc>
                <w:tcPr>
                  <w:tcW w:w="4540" w:type="dxa"/>
                </w:tcPr>
                <w:p w14:paraId="6C6F2B6A" w14:textId="7F5D4420" w:rsidR="00AA4004" w:rsidRPr="0078739C" w:rsidRDefault="00AA4004" w:rsidP="0078739C">
                  <w:pPr>
                    <w:spacing w:after="0"/>
                    <w:contextualSpacing/>
                    <w:rPr>
                      <w:rFonts w:ascii="Calibri" w:eastAsia="Calibri" w:hAnsi="Calibri" w:cs="Times New Roman"/>
                      <w:lang w:eastAsia="en-CA"/>
                    </w:rPr>
                  </w:pPr>
                  <w:r>
                    <w:rPr>
                      <w:rFonts w:ascii="Calibri" w:eastAsia="Calibri" w:hAnsi="Calibri" w:cs="Times New Roman"/>
                      <w:lang w:eastAsia="en-CA"/>
                    </w:rPr>
                    <w:t>If necessary to address potential harms or discomforts, contact information for support services is provided in a format that the participants can keep</w:t>
                  </w:r>
                </w:p>
              </w:tc>
            </w:tr>
            <w:tr w:rsidR="0078739C" w:rsidRPr="0078739C" w14:paraId="68645317" w14:textId="77777777" w:rsidTr="006041AD">
              <w:trPr>
                <w:trHeight w:val="143"/>
              </w:trPr>
              <w:tc>
                <w:tcPr>
                  <w:tcW w:w="5472" w:type="dxa"/>
                  <w:gridSpan w:val="2"/>
                </w:tcPr>
                <w:p w14:paraId="18BB66D2" w14:textId="77777777" w:rsidR="0078739C" w:rsidRPr="0078739C" w:rsidRDefault="0078739C" w:rsidP="0078739C">
                  <w:pPr>
                    <w:spacing w:after="0"/>
                    <w:contextualSpacing/>
                    <w:rPr>
                      <w:rFonts w:ascii="Calibri" w:eastAsia="Calibri" w:hAnsi="Calibri" w:cs="Times New Roman"/>
                      <w:b/>
                      <w:lang w:eastAsia="en-CA"/>
                    </w:rPr>
                  </w:pPr>
                  <w:r w:rsidRPr="0078739C">
                    <w:rPr>
                      <w:rFonts w:ascii="Calibri" w:eastAsia="Calibri" w:hAnsi="Calibri" w:cs="Times New Roman"/>
                      <w:b/>
                      <w:lang w:eastAsia="en-CA"/>
                    </w:rPr>
                    <w:t>Comments:</w:t>
                  </w:r>
                </w:p>
              </w:tc>
            </w:tr>
            <w:tr w:rsidR="0078739C" w:rsidRPr="0078739C" w14:paraId="515F6ACF" w14:textId="77777777" w:rsidTr="006041AD">
              <w:trPr>
                <w:trHeight w:val="143"/>
              </w:trPr>
              <w:tc>
                <w:tcPr>
                  <w:tcW w:w="5472" w:type="dxa"/>
                  <w:gridSpan w:val="2"/>
                </w:tcPr>
                <w:p w14:paraId="6BD47A29" w14:textId="77777777" w:rsidR="0078739C" w:rsidRPr="0078739C" w:rsidRDefault="0078739C" w:rsidP="0078739C">
                  <w:pPr>
                    <w:spacing w:after="0"/>
                    <w:contextualSpacing/>
                    <w:rPr>
                      <w:rFonts w:ascii="Calibri" w:eastAsia="Calibri" w:hAnsi="Calibri" w:cs="Times New Roman"/>
                      <w:lang w:eastAsia="en-CA"/>
                    </w:rPr>
                  </w:pPr>
                </w:p>
              </w:tc>
            </w:tr>
          </w:tbl>
          <w:p w14:paraId="5491610A" w14:textId="77777777" w:rsidR="0078739C" w:rsidRPr="0078739C" w:rsidRDefault="0078739C" w:rsidP="0078739C">
            <w:pPr>
              <w:spacing w:after="0"/>
              <w:contextualSpacing/>
              <w:rPr>
                <w:rFonts w:ascii="Calibri" w:eastAsia="Calibri" w:hAnsi="Calibri" w:cs="Times New Roman"/>
                <w:b/>
                <w:lang w:val="en-CA" w:eastAsia="en-CA"/>
              </w:rPr>
            </w:pPr>
          </w:p>
        </w:tc>
        <w:sdt>
          <w:sdtPr>
            <w:rPr>
              <w:rFonts w:ascii="Calibri" w:eastAsia="Calibri" w:hAnsi="Calibri" w:cs="Times New Roman"/>
              <w:lang w:val="en-CA"/>
            </w:rPr>
            <w:alias w:val="Assessment"/>
            <w:tag w:val="Assessment"/>
            <w:id w:val="-1507052064"/>
            <w:placeholder>
              <w:docPart w:val="77CD861221EC4352B078FAB53959D2FF"/>
            </w:placeholder>
            <w:dropDownList>
              <w:listItem w:displayText="Select one" w:value="Select one"/>
              <w:listItem w:displayText="Major ethics implication" w:value="Major ethics implication"/>
              <w:listItem w:displayText="Minor ethics implication" w:value="Minor ethics implication"/>
              <w:listItem w:displayText="Suggestions only" w:value="Suggestions only"/>
              <w:listItem w:displayText="Could not assess" w:value="Could not assess"/>
              <w:listItem w:displayText="No changes needed" w:value="No changes needed"/>
            </w:dropDownList>
          </w:sdtPr>
          <w:sdtContent>
            <w:tc>
              <w:tcPr>
                <w:tcW w:w="1400" w:type="dxa"/>
                <w:shd w:val="clear" w:color="auto" w:fill="auto"/>
                <w:tcMar>
                  <w:top w:w="29" w:type="dxa"/>
                  <w:left w:w="29" w:type="dxa"/>
                  <w:bottom w:w="29" w:type="dxa"/>
                  <w:right w:w="29" w:type="dxa"/>
                </w:tcMar>
              </w:tcPr>
              <w:p w14:paraId="68448E4D" w14:textId="77777777" w:rsidR="0078739C" w:rsidRPr="0078739C" w:rsidRDefault="0078739C" w:rsidP="0078739C">
                <w:pPr>
                  <w:spacing w:after="0" w:line="240" w:lineRule="auto"/>
                  <w:contextualSpacing/>
                  <w:rPr>
                    <w:rFonts w:ascii="Calibri" w:eastAsia="Calibri" w:hAnsi="Calibri" w:cs="Times New Roman"/>
                    <w:lang w:val="en-CA"/>
                  </w:rPr>
                </w:pPr>
                <w:r w:rsidRPr="0078739C">
                  <w:rPr>
                    <w:rFonts w:ascii="Calibri" w:eastAsia="Calibri" w:hAnsi="Calibri" w:cs="Times New Roman"/>
                    <w:lang w:val="en-CA"/>
                  </w:rPr>
                  <w:t>Select one</w:t>
                </w:r>
              </w:p>
            </w:tc>
          </w:sdtContent>
        </w:sdt>
      </w:tr>
      <w:tr w:rsidR="00D01762" w:rsidRPr="00D01762" w14:paraId="4D32A280" w14:textId="77777777" w:rsidTr="006041AD">
        <w:tc>
          <w:tcPr>
            <w:tcW w:w="10080" w:type="dxa"/>
            <w:gridSpan w:val="4"/>
            <w:shd w:val="clear" w:color="auto" w:fill="auto"/>
            <w:tcMar>
              <w:top w:w="29" w:type="dxa"/>
              <w:left w:w="29" w:type="dxa"/>
              <w:bottom w:w="29" w:type="dxa"/>
              <w:right w:w="29" w:type="dxa"/>
            </w:tcMar>
          </w:tcPr>
          <w:p w14:paraId="19CC49A9" w14:textId="5ED90B65" w:rsidR="00D01762" w:rsidRPr="00D01762" w:rsidRDefault="00D01762" w:rsidP="006041AD">
            <w:pPr>
              <w:pStyle w:val="Heading3"/>
              <w:rPr>
                <w:rFonts w:eastAsia="Times New Roman"/>
                <w:lang w:val="en-CA"/>
              </w:rPr>
            </w:pPr>
            <w:r>
              <w:rPr>
                <w:rFonts w:eastAsia="Times New Roman"/>
                <w:lang w:val="en-CA"/>
              </w:rPr>
              <w:t>OTHER</w:t>
            </w:r>
          </w:p>
        </w:tc>
      </w:tr>
      <w:tr w:rsidR="00D01762" w:rsidRPr="00D01762" w14:paraId="6983E05D" w14:textId="77777777" w:rsidTr="006041AD">
        <w:tc>
          <w:tcPr>
            <w:tcW w:w="1863" w:type="dxa"/>
            <w:shd w:val="clear" w:color="auto" w:fill="auto"/>
            <w:tcMar>
              <w:top w:w="29" w:type="dxa"/>
              <w:left w:w="29" w:type="dxa"/>
              <w:bottom w:w="29" w:type="dxa"/>
              <w:right w:w="29" w:type="dxa"/>
            </w:tcMar>
          </w:tcPr>
          <w:p w14:paraId="2A90D4A1" w14:textId="77777777" w:rsidR="00D01762" w:rsidRPr="00D01762" w:rsidRDefault="00D01762" w:rsidP="006041AD">
            <w:pPr>
              <w:pStyle w:val="Heading4"/>
              <w:rPr>
                <w:rFonts w:eastAsia="Times New Roman"/>
                <w:lang w:val="en-CA"/>
              </w:rPr>
            </w:pPr>
            <w:r w:rsidRPr="00D01762">
              <w:rPr>
                <w:rFonts w:eastAsia="Times New Roman"/>
                <w:lang w:val="en-CA"/>
              </w:rPr>
              <w:t>Component</w:t>
            </w:r>
          </w:p>
          <w:p w14:paraId="1139ECF2" w14:textId="77777777" w:rsidR="00D01762" w:rsidRPr="00D01762" w:rsidRDefault="00D01762" w:rsidP="006041AD">
            <w:pPr>
              <w:pStyle w:val="Heading4"/>
              <w:rPr>
                <w:rFonts w:eastAsia="Times New Roman"/>
                <w:lang w:val="en-CA"/>
              </w:rPr>
            </w:pPr>
          </w:p>
        </w:tc>
        <w:tc>
          <w:tcPr>
            <w:tcW w:w="1216" w:type="dxa"/>
            <w:tcMar>
              <w:top w:w="29" w:type="dxa"/>
              <w:left w:w="29" w:type="dxa"/>
              <w:bottom w:w="29" w:type="dxa"/>
              <w:right w:w="29" w:type="dxa"/>
            </w:tcMar>
          </w:tcPr>
          <w:p w14:paraId="7643CC30" w14:textId="77777777" w:rsidR="00D01762" w:rsidRPr="00D01762" w:rsidRDefault="00D01762" w:rsidP="006041AD">
            <w:pPr>
              <w:pStyle w:val="Heading4"/>
              <w:rPr>
                <w:rFonts w:eastAsia="Times New Roman"/>
                <w:lang w:val="en-CA"/>
              </w:rPr>
            </w:pPr>
            <w:r w:rsidRPr="00D01762">
              <w:rPr>
                <w:rFonts w:eastAsia="Times New Roman"/>
                <w:lang w:val="en-CA"/>
              </w:rPr>
              <w:t>TCPS 2</w:t>
            </w:r>
          </w:p>
          <w:p w14:paraId="21FD4A32" w14:textId="77777777" w:rsidR="00D01762" w:rsidRPr="00D01762" w:rsidRDefault="00D01762" w:rsidP="006041AD">
            <w:pPr>
              <w:pStyle w:val="Heading4"/>
              <w:rPr>
                <w:rFonts w:eastAsia="Times New Roman"/>
                <w:lang w:val="en-CA"/>
              </w:rPr>
            </w:pPr>
            <w:r w:rsidRPr="00D01762">
              <w:rPr>
                <w:rFonts w:eastAsia="Times New Roman"/>
                <w:lang w:val="en-CA"/>
              </w:rPr>
              <w:t>Reference</w:t>
            </w:r>
          </w:p>
        </w:tc>
        <w:tc>
          <w:tcPr>
            <w:tcW w:w="5601" w:type="dxa"/>
            <w:shd w:val="clear" w:color="auto" w:fill="auto"/>
            <w:tcMar>
              <w:top w:w="29" w:type="dxa"/>
              <w:left w:w="29" w:type="dxa"/>
              <w:bottom w:w="29" w:type="dxa"/>
              <w:right w:w="29" w:type="dxa"/>
            </w:tcMar>
          </w:tcPr>
          <w:p w14:paraId="0D142447" w14:textId="77777777" w:rsidR="00D01762" w:rsidRPr="00D01762" w:rsidRDefault="00D01762" w:rsidP="006041AD">
            <w:pPr>
              <w:pStyle w:val="Heading4"/>
              <w:rPr>
                <w:rFonts w:eastAsia="Times New Roman"/>
                <w:b/>
                <w:lang w:val="en-CA" w:eastAsia="en-CA"/>
              </w:rPr>
            </w:pPr>
            <w:r w:rsidRPr="00D01762">
              <w:rPr>
                <w:rFonts w:eastAsia="Times New Roman"/>
                <w:lang w:val="en-CA"/>
              </w:rPr>
              <w:t>Comments</w:t>
            </w:r>
          </w:p>
        </w:tc>
        <w:tc>
          <w:tcPr>
            <w:tcW w:w="1400" w:type="dxa"/>
            <w:shd w:val="clear" w:color="auto" w:fill="auto"/>
            <w:tcMar>
              <w:top w:w="29" w:type="dxa"/>
              <w:left w:w="29" w:type="dxa"/>
              <w:bottom w:w="29" w:type="dxa"/>
              <w:right w:w="29" w:type="dxa"/>
            </w:tcMar>
          </w:tcPr>
          <w:p w14:paraId="58C06F8A" w14:textId="77777777" w:rsidR="00D01762" w:rsidRPr="00D01762" w:rsidRDefault="00D01762" w:rsidP="006041AD">
            <w:pPr>
              <w:pStyle w:val="Heading4"/>
              <w:rPr>
                <w:rFonts w:eastAsia="Times New Roman"/>
                <w:lang w:val="en-CA"/>
              </w:rPr>
            </w:pPr>
            <w:r w:rsidRPr="00D01762">
              <w:rPr>
                <w:rFonts w:eastAsia="Times New Roman"/>
                <w:lang w:val="en-CA"/>
              </w:rPr>
              <w:t>Assessment</w:t>
            </w:r>
          </w:p>
        </w:tc>
      </w:tr>
      <w:tr w:rsidR="00D01762" w:rsidRPr="0078739C" w14:paraId="73DE1CCE" w14:textId="77777777" w:rsidTr="006041AD">
        <w:tc>
          <w:tcPr>
            <w:tcW w:w="1863" w:type="dxa"/>
            <w:shd w:val="clear" w:color="auto" w:fill="auto"/>
            <w:tcMar>
              <w:top w:w="29" w:type="dxa"/>
              <w:left w:w="29" w:type="dxa"/>
              <w:bottom w:w="29" w:type="dxa"/>
              <w:right w:w="29" w:type="dxa"/>
            </w:tcMar>
          </w:tcPr>
          <w:p w14:paraId="03434AD2" w14:textId="47971A8D" w:rsidR="00D01762" w:rsidRPr="0078739C" w:rsidRDefault="00D01762" w:rsidP="006041AD">
            <w:pPr>
              <w:spacing w:after="0" w:line="240" w:lineRule="auto"/>
              <w:rPr>
                <w:rFonts w:ascii="Calibri" w:eastAsia="Calibri" w:hAnsi="Calibri" w:cs="Times New Roman"/>
                <w:lang w:val="en-CA"/>
              </w:rPr>
            </w:pPr>
          </w:p>
        </w:tc>
        <w:tc>
          <w:tcPr>
            <w:tcW w:w="1216" w:type="dxa"/>
            <w:tcMar>
              <w:top w:w="29" w:type="dxa"/>
              <w:left w:w="29" w:type="dxa"/>
              <w:bottom w:w="29" w:type="dxa"/>
              <w:right w:w="29" w:type="dxa"/>
            </w:tcMar>
          </w:tcPr>
          <w:p w14:paraId="479A1781" w14:textId="77777777" w:rsidR="00D01762" w:rsidRPr="0078739C" w:rsidRDefault="00D01762" w:rsidP="006041AD">
            <w:pPr>
              <w:spacing w:after="0" w:line="240" w:lineRule="auto"/>
              <w:contextualSpacing/>
              <w:rPr>
                <w:rFonts w:ascii="Calibri" w:eastAsia="Calibri" w:hAnsi="Calibri" w:cs="Times New Roman"/>
                <w:lang w:val="en-CA"/>
              </w:rPr>
            </w:pPr>
          </w:p>
        </w:tc>
        <w:tc>
          <w:tcPr>
            <w:tcW w:w="5601" w:type="dxa"/>
            <w:shd w:val="clear" w:color="auto" w:fill="auto"/>
            <w:tcMar>
              <w:top w:w="29" w:type="dxa"/>
              <w:left w:w="29" w:type="dxa"/>
              <w:bottom w:w="29" w:type="dxa"/>
              <w:right w:w="29" w:type="dxa"/>
            </w:tcMar>
          </w:tcPr>
          <w:tbl>
            <w:tblPr>
              <w:tblStyle w:val="TableGridLight1"/>
              <w:tblW w:w="5472" w:type="dxa"/>
              <w:tblLayout w:type="fixed"/>
              <w:tblLook w:val="04A0" w:firstRow="1" w:lastRow="0" w:firstColumn="1" w:lastColumn="0" w:noHBand="0" w:noVBand="1"/>
            </w:tblPr>
            <w:tblGrid>
              <w:gridCol w:w="932"/>
              <w:gridCol w:w="4540"/>
            </w:tblGrid>
            <w:tr w:rsidR="00D01762" w:rsidRPr="0078739C" w14:paraId="4FAFD33C" w14:textId="77777777" w:rsidTr="006041AD">
              <w:trPr>
                <w:trHeight w:val="143"/>
              </w:trPr>
              <w:sdt>
                <w:sdtPr>
                  <w:rPr>
                    <w:rFonts w:ascii="Calibri" w:eastAsia="Calibri" w:hAnsi="Calibri" w:cs="Calibri"/>
                    <w:lang w:eastAsia="en-CA"/>
                  </w:rPr>
                  <w:alias w:val="Yes/No/NA"/>
                  <w:tag w:val="Yes/No/NA"/>
                  <w:id w:val="-660546913"/>
                  <w:placeholder>
                    <w:docPart w:val="82F114EB37CE47C68D450F4D8A6FCFE5"/>
                  </w:placeholder>
                  <w:showingPlcHdr/>
                  <w:dropDownList>
                    <w:listItem w:displayText="Choose one." w:value="Choose one."/>
                    <w:listItem w:displayText="Yes" w:value="Yes"/>
                    <w:listItem w:displayText="No" w:value="No"/>
                    <w:listItem w:displayText="NA" w:value="NA"/>
                  </w:dropDownList>
                </w:sdtPr>
                <w:sdtContent>
                  <w:tc>
                    <w:tcPr>
                      <w:tcW w:w="932" w:type="dxa"/>
                    </w:tcPr>
                    <w:p w14:paraId="7D849910" w14:textId="77777777" w:rsidR="00D01762" w:rsidRPr="0078739C" w:rsidRDefault="00D01762" w:rsidP="006041AD">
                      <w:pPr>
                        <w:spacing w:after="0"/>
                        <w:contextualSpacing/>
                        <w:rPr>
                          <w:rFonts w:ascii="Calibri" w:eastAsia="Calibri" w:hAnsi="Calibri" w:cs="Calibri"/>
                          <w:lang w:eastAsia="en-CA"/>
                        </w:rPr>
                      </w:pPr>
                      <w:r w:rsidRPr="0078739C">
                        <w:rPr>
                          <w:rFonts w:ascii="Calibri" w:eastAsia="Calibri" w:hAnsi="Calibri" w:cs="Times New Roman"/>
                          <w:color w:val="808080"/>
                        </w:rPr>
                        <w:t>Choose one.</w:t>
                      </w:r>
                    </w:p>
                  </w:tc>
                </w:sdtContent>
              </w:sdt>
              <w:tc>
                <w:tcPr>
                  <w:tcW w:w="4540" w:type="dxa"/>
                </w:tcPr>
                <w:p w14:paraId="62F0EC8D" w14:textId="0AE26C8A" w:rsidR="00D01762" w:rsidRPr="0078739C" w:rsidRDefault="00D01762" w:rsidP="006041AD">
                  <w:pPr>
                    <w:spacing w:after="0"/>
                    <w:contextualSpacing/>
                    <w:rPr>
                      <w:rFonts w:ascii="Calibri" w:eastAsia="Calibri" w:hAnsi="Calibri" w:cs="Times New Roman"/>
                      <w:lang w:eastAsia="en-CA"/>
                    </w:rPr>
                  </w:pPr>
                </w:p>
              </w:tc>
            </w:tr>
            <w:tr w:rsidR="00D01762" w:rsidRPr="0078739C" w14:paraId="7D4D9F52" w14:textId="77777777" w:rsidTr="006041AD">
              <w:trPr>
                <w:trHeight w:val="143"/>
              </w:trPr>
              <w:tc>
                <w:tcPr>
                  <w:tcW w:w="5472" w:type="dxa"/>
                  <w:gridSpan w:val="2"/>
                </w:tcPr>
                <w:p w14:paraId="274781DC" w14:textId="77777777" w:rsidR="00D01762" w:rsidRPr="0078739C" w:rsidRDefault="00D01762" w:rsidP="006041AD">
                  <w:pPr>
                    <w:spacing w:after="0"/>
                    <w:contextualSpacing/>
                    <w:rPr>
                      <w:rFonts w:ascii="Calibri" w:eastAsia="Calibri" w:hAnsi="Calibri" w:cs="Times New Roman"/>
                      <w:b/>
                      <w:lang w:eastAsia="en-CA"/>
                    </w:rPr>
                  </w:pPr>
                  <w:r w:rsidRPr="0078739C">
                    <w:rPr>
                      <w:rFonts w:ascii="Calibri" w:eastAsia="Calibri" w:hAnsi="Calibri" w:cs="Times New Roman"/>
                      <w:b/>
                      <w:lang w:eastAsia="en-CA"/>
                    </w:rPr>
                    <w:t>Comments:</w:t>
                  </w:r>
                </w:p>
              </w:tc>
            </w:tr>
            <w:tr w:rsidR="00D01762" w:rsidRPr="0078739C" w14:paraId="07AC8582" w14:textId="77777777" w:rsidTr="006041AD">
              <w:trPr>
                <w:trHeight w:val="143"/>
              </w:trPr>
              <w:tc>
                <w:tcPr>
                  <w:tcW w:w="5472" w:type="dxa"/>
                  <w:gridSpan w:val="2"/>
                </w:tcPr>
                <w:p w14:paraId="25E61B28" w14:textId="77777777" w:rsidR="00D01762" w:rsidRPr="0078739C" w:rsidRDefault="00D01762" w:rsidP="006041AD">
                  <w:pPr>
                    <w:spacing w:after="0"/>
                    <w:contextualSpacing/>
                    <w:rPr>
                      <w:rFonts w:ascii="Calibri" w:eastAsia="Calibri" w:hAnsi="Calibri" w:cs="Times New Roman"/>
                      <w:lang w:eastAsia="en-CA"/>
                    </w:rPr>
                  </w:pPr>
                </w:p>
              </w:tc>
            </w:tr>
          </w:tbl>
          <w:p w14:paraId="008A73A5" w14:textId="77777777" w:rsidR="00D01762" w:rsidRPr="0078739C" w:rsidRDefault="00D01762" w:rsidP="006041AD">
            <w:pPr>
              <w:spacing w:after="0"/>
              <w:contextualSpacing/>
              <w:rPr>
                <w:rFonts w:ascii="Calibri" w:eastAsia="Calibri" w:hAnsi="Calibri" w:cs="Times New Roman"/>
                <w:b/>
                <w:lang w:val="en-CA" w:eastAsia="en-CA"/>
              </w:rPr>
            </w:pPr>
          </w:p>
        </w:tc>
        <w:sdt>
          <w:sdtPr>
            <w:rPr>
              <w:rFonts w:ascii="Calibri" w:eastAsia="Calibri" w:hAnsi="Calibri" w:cs="Times New Roman"/>
              <w:lang w:val="en-CA"/>
            </w:rPr>
            <w:alias w:val="Assessment"/>
            <w:tag w:val="Assessment"/>
            <w:id w:val="1615797640"/>
            <w:placeholder>
              <w:docPart w:val="ADBC3BFC83114409B24096C51EAEF311"/>
            </w:placeholder>
            <w:dropDownList>
              <w:listItem w:displayText="Select one" w:value="Select one"/>
              <w:listItem w:displayText="Major ethics implication" w:value="Major ethics implication"/>
              <w:listItem w:displayText="Minor ethics implication" w:value="Minor ethics implication"/>
              <w:listItem w:displayText="Suggestions only" w:value="Suggestions only"/>
              <w:listItem w:displayText="Could not assess" w:value="Could not assess"/>
              <w:listItem w:displayText="No changes needed" w:value="No changes needed"/>
            </w:dropDownList>
          </w:sdtPr>
          <w:sdtContent>
            <w:tc>
              <w:tcPr>
                <w:tcW w:w="1400" w:type="dxa"/>
                <w:shd w:val="clear" w:color="auto" w:fill="auto"/>
                <w:tcMar>
                  <w:top w:w="29" w:type="dxa"/>
                  <w:left w:w="29" w:type="dxa"/>
                  <w:bottom w:w="29" w:type="dxa"/>
                  <w:right w:w="29" w:type="dxa"/>
                </w:tcMar>
              </w:tcPr>
              <w:p w14:paraId="5A8322E2" w14:textId="77777777" w:rsidR="00D01762" w:rsidRPr="0078739C" w:rsidRDefault="00D01762" w:rsidP="006041AD">
                <w:pPr>
                  <w:spacing w:after="0" w:line="240" w:lineRule="auto"/>
                  <w:contextualSpacing/>
                  <w:rPr>
                    <w:rFonts w:ascii="Calibri" w:eastAsia="Calibri" w:hAnsi="Calibri" w:cs="Times New Roman"/>
                    <w:lang w:val="en-CA"/>
                  </w:rPr>
                </w:pPr>
                <w:r w:rsidRPr="0078739C">
                  <w:rPr>
                    <w:rFonts w:ascii="Calibri" w:eastAsia="Calibri" w:hAnsi="Calibri" w:cs="Times New Roman"/>
                    <w:lang w:val="en-CA"/>
                  </w:rPr>
                  <w:t>Select one</w:t>
                </w:r>
              </w:p>
            </w:tc>
          </w:sdtContent>
        </w:sdt>
      </w:tr>
    </w:tbl>
    <w:bookmarkEnd w:id="33"/>
    <w:p w14:paraId="0C10A1CD" w14:textId="5370159D" w:rsidR="00D83E89" w:rsidRPr="00030EFC" w:rsidRDefault="0078739C" w:rsidP="00D01762">
      <w:pPr>
        <w:spacing w:before="240"/>
        <w:rPr>
          <w:rFonts w:ascii="Calibri" w:eastAsia="Calibri" w:hAnsi="Calibri" w:cs="Calibri"/>
          <w:lang w:val="en-CA"/>
        </w:rPr>
      </w:pPr>
      <w:r w:rsidRPr="00030EFC">
        <w:rPr>
          <w:rFonts w:ascii="Calibri" w:eastAsia="Times New Roman" w:hAnsi="Calibri" w:cs="Calibri"/>
          <w:color w:val="000000"/>
          <w:sz w:val="24"/>
          <w:szCs w:val="24"/>
          <w:lang w:val="en-CA" w:eastAsia="en-CA"/>
        </w:rPr>
        <w:t xml:space="preserve">This checklist has been adapted from the </w:t>
      </w:r>
      <w:r w:rsidRPr="00030EFC">
        <w:rPr>
          <w:rFonts w:ascii="Calibri" w:eastAsia="Times New Roman" w:hAnsi="Calibri" w:cs="Calibri"/>
          <w:i/>
          <w:color w:val="000000"/>
          <w:sz w:val="24"/>
          <w:szCs w:val="24"/>
          <w:lang w:val="en-CA" w:eastAsia="en-CA"/>
        </w:rPr>
        <w:t>ONTARIO COMMUNITY COLLEGE MULTI-SITE FORM REVIEWER CHECKLIST</w:t>
      </w:r>
      <w:r w:rsidRPr="00030EFC">
        <w:rPr>
          <w:rFonts w:ascii="Calibri" w:eastAsia="Times New Roman" w:hAnsi="Calibri" w:cs="Calibri"/>
          <w:color w:val="000000"/>
          <w:sz w:val="24"/>
          <w:szCs w:val="24"/>
          <w:lang w:val="en-CA" w:eastAsia="en-CA"/>
        </w:rPr>
        <w:t xml:space="preserve"> used in partnership with the Ontario Community College’s Heads of Applied Research – Subcommittee of Research Ethics, which in turn was adapted from the University of Waterloo with their permission. It </w:t>
      </w:r>
      <w:r w:rsidR="00D34A91" w:rsidRPr="00030EFC">
        <w:rPr>
          <w:rFonts w:ascii="Calibri" w:eastAsia="Times New Roman" w:hAnsi="Calibri" w:cs="Calibri"/>
          <w:color w:val="000000"/>
          <w:sz w:val="24"/>
          <w:szCs w:val="24"/>
          <w:lang w:val="en-CA" w:eastAsia="en-CA"/>
        </w:rPr>
        <w:t xml:space="preserve">also contains information </w:t>
      </w:r>
      <w:r w:rsidRPr="00030EFC">
        <w:rPr>
          <w:rFonts w:ascii="Calibri" w:eastAsia="Times New Roman" w:hAnsi="Calibri" w:cs="Calibri"/>
          <w:color w:val="000000"/>
          <w:sz w:val="24"/>
          <w:szCs w:val="24"/>
          <w:lang w:val="en-CA" w:eastAsia="en-CA"/>
        </w:rPr>
        <w:t xml:space="preserve">from the Health Canada and Public Health </w:t>
      </w:r>
      <w:r w:rsidRPr="00030EFC">
        <w:rPr>
          <w:rFonts w:ascii="Calibri" w:eastAsia="Times New Roman" w:hAnsi="Calibri" w:cs="Calibri"/>
          <w:color w:val="000000"/>
          <w:sz w:val="24"/>
          <w:szCs w:val="24"/>
          <w:lang w:val="en-CA" w:eastAsia="en-CA"/>
        </w:rPr>
        <w:lastRenderedPageBreak/>
        <w:t xml:space="preserve">Agency of Canada Research Ethics Board </w:t>
      </w:r>
      <w:r w:rsidRPr="00030EFC">
        <w:rPr>
          <w:rFonts w:ascii="Calibri" w:eastAsia="Times New Roman" w:hAnsi="Calibri" w:cs="Calibri"/>
          <w:i/>
          <w:color w:val="000000"/>
          <w:sz w:val="24"/>
          <w:szCs w:val="24"/>
          <w:lang w:val="en-CA" w:eastAsia="en-CA"/>
        </w:rPr>
        <w:t>Template to obtain informed consent of individuals over 18 years of age</w:t>
      </w:r>
      <w:r w:rsidRPr="00030EFC">
        <w:rPr>
          <w:rFonts w:ascii="Calibri" w:eastAsia="Times New Roman" w:hAnsi="Calibri" w:cs="Calibri"/>
          <w:color w:val="000000"/>
          <w:sz w:val="24"/>
          <w:szCs w:val="24"/>
          <w:lang w:val="en-CA" w:eastAsia="en-CA"/>
        </w:rPr>
        <w:t>.</w:t>
      </w:r>
    </w:p>
    <w:sectPr w:rsidR="00D83E89" w:rsidRPr="00030EFC" w:rsidSect="00E41C31">
      <w:headerReference w:type="even" r:id="rId11"/>
      <w:headerReference w:type="default" r:id="rId12"/>
      <w:footerReference w:type="default" r:id="rId13"/>
      <w:headerReference w:type="first" r:id="rId14"/>
      <w:footerReference w:type="first" r:id="rId15"/>
      <w:pgSz w:w="12240" w:h="15840" w:code="1"/>
      <w:pgMar w:top="1440" w:right="1080" w:bottom="1440" w:left="108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DA9EBA2" w14:textId="77777777" w:rsidR="00E34E20" w:rsidRDefault="00E34E20" w:rsidP="00113312">
      <w:pPr>
        <w:spacing w:after="0" w:line="240" w:lineRule="auto"/>
      </w:pPr>
      <w:r>
        <w:separator/>
      </w:r>
    </w:p>
  </w:endnote>
  <w:endnote w:type="continuationSeparator" w:id="0">
    <w:p w14:paraId="2E1E2606" w14:textId="77777777" w:rsidR="00E34E20" w:rsidRDefault="00E34E20" w:rsidP="0011331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inion Pro">
    <w:panose1 w:val="00000000000000000000"/>
    <w:charset w:val="00"/>
    <w:family w:val="roman"/>
    <w:notTrueType/>
    <w:pitch w:val="variable"/>
    <w:sig w:usb0="E00002AF" w:usb1="5000E07B" w:usb2="0000000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CC61FDC" w14:textId="77777777" w:rsidR="00E34E20" w:rsidRDefault="00E34E20" w:rsidP="00292C10">
    <w:pPr>
      <w:pStyle w:val="Footer"/>
      <w:pBdr>
        <w:top w:val="single" w:sz="4" w:space="18" w:color="auto"/>
      </w:pBdr>
      <w:spacing w:after="140"/>
      <w:jc w:val="right"/>
    </w:pPr>
    <w:r>
      <w:fldChar w:fldCharType="begin"/>
    </w:r>
    <w:r>
      <w:instrText xml:space="preserve"> PAGE   \* MERGEFORMAT </w:instrText>
    </w:r>
    <w:r>
      <w:fldChar w:fldCharType="separate"/>
    </w:r>
    <w:r>
      <w:rPr>
        <w:noProof/>
      </w:rPr>
      <w:t>2</w:t>
    </w:r>
    <w:r>
      <w:rPr>
        <w:noProof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9F32A7C" w14:textId="77777777" w:rsidR="00E34E20" w:rsidRDefault="00E34E20" w:rsidP="008104C9">
    <w:pPr>
      <w:pStyle w:val="Footer"/>
      <w:pBdr>
        <w:top w:val="single" w:sz="4" w:space="18" w:color="auto"/>
      </w:pBdr>
      <w:spacing w:after="140"/>
    </w:pPr>
    <w:r>
      <w:tab/>
    </w:r>
    <w:r>
      <w:tab/>
    </w:r>
    <w:r>
      <w:fldChar w:fldCharType="begin"/>
    </w:r>
    <w:r>
      <w:instrText xml:space="preserve"> PAGE   \* MERGEFORMAT </w:instrText>
    </w:r>
    <w:r>
      <w:fldChar w:fldCharType="separate"/>
    </w:r>
    <w:r>
      <w:rPr>
        <w:noProof/>
      </w:rPr>
      <w:t>1</w:t>
    </w:r>
    <w:r>
      <w:rPr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C076846" w14:textId="77777777" w:rsidR="00E34E20" w:rsidRDefault="00E34E20" w:rsidP="00113312">
      <w:pPr>
        <w:spacing w:after="0" w:line="240" w:lineRule="auto"/>
      </w:pPr>
      <w:r>
        <w:separator/>
      </w:r>
    </w:p>
  </w:footnote>
  <w:footnote w:type="continuationSeparator" w:id="0">
    <w:p w14:paraId="682ECD1A" w14:textId="77777777" w:rsidR="00E34E20" w:rsidRDefault="00E34E20" w:rsidP="0011331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752F6B" w14:textId="77777777" w:rsidR="00E34E20" w:rsidRDefault="00E34E20">
    <w:r>
      <w:rPr>
        <w:noProof/>
      </w:rPr>
      <w:pict w14:anchorId="73275AEB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501846" o:spid="_x0000_s2055" type="#_x0000_t75" style="position:absolute;margin-left:0;margin-top:0;width:467.55pt;height:605.05pt;z-index:-251657216;mso-position-horizontal:center;mso-position-horizontal-relative:margin;mso-position-vertical:center;mso-position-vertical-relative:margin" o:allowincell="f">
          <v:imagedata r:id="rId1" o:title="georgian_document_background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E5453E1" w14:textId="77777777" w:rsidR="00E34E20" w:rsidRDefault="00E34E20">
    <w:pPr>
      <w:pStyle w:val="Header"/>
    </w:pPr>
    <w:r>
      <w:rPr>
        <w:noProof/>
      </w:rPr>
      <w:pict w14:anchorId="47D7E21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501847" o:spid="_x0000_s2056" type="#_x0000_t75" style="position:absolute;margin-left:0;margin-top:0;width:612pt;height:11in;z-index:-251656192;mso-position-horizontal:center;mso-position-horizontal-relative:page;mso-position-vertical:top;mso-position-vertical-relative:page" o:allowincell="f">
          <v:imagedata r:id="rId1" o:title="georgian_document_background"/>
          <w10:wrap anchorx="page" anchory="page"/>
          <w10:anchorlock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61B04F0" w14:textId="77777777" w:rsidR="00E34E20" w:rsidRDefault="00E34E20" w:rsidP="008104C9">
    <w:pPr>
      <w:pStyle w:val="NoSpacing"/>
    </w:pPr>
    <w:r>
      <w:rPr>
        <w:noProof/>
      </w:rPr>
      <w:pict w14:anchorId="40090B1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501845" o:spid="_x0000_s2054" type="#_x0000_t75" style="position:absolute;margin-left:0;margin-top:0;width:612pt;height:11in;z-index:-251658240;mso-position-horizontal:center;mso-position-horizontal-relative:page;mso-position-vertical:top;mso-position-vertical-relative:page" o:allowincell="f">
          <v:imagedata r:id="rId1" o:title="georgian_document_background"/>
          <w10:wrap anchorx="page" anchory="page"/>
          <w10:anchorlock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D140A3B"/>
    <w:multiLevelType w:val="hybridMultilevel"/>
    <w:tmpl w:val="626E8FB2"/>
    <w:lvl w:ilvl="0" w:tplc="1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E23359F"/>
    <w:multiLevelType w:val="hybridMultilevel"/>
    <w:tmpl w:val="B38216B4"/>
    <w:lvl w:ilvl="0" w:tplc="A7CE30C0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8F84BF1"/>
    <w:multiLevelType w:val="hybridMultilevel"/>
    <w:tmpl w:val="41108384"/>
    <w:lvl w:ilvl="0" w:tplc="A7CE30C0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10090019">
      <w:start w:val="1"/>
      <w:numFmt w:val="lowerLetter"/>
      <w:lvlText w:val="%2."/>
      <w:lvlJc w:val="left"/>
      <w:pPr>
        <w:ind w:left="1440" w:hanging="360"/>
      </w:pPr>
    </w:lvl>
    <w:lvl w:ilvl="2" w:tplc="1009001B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AD74CD7"/>
    <w:multiLevelType w:val="hybridMultilevel"/>
    <w:tmpl w:val="2306E51E"/>
    <w:lvl w:ilvl="0" w:tplc="A7CE30C0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D9D3B40"/>
    <w:multiLevelType w:val="hybridMultilevel"/>
    <w:tmpl w:val="6C0A1EA2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F05443C"/>
    <w:multiLevelType w:val="hybridMultilevel"/>
    <w:tmpl w:val="F9887A24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B91151D"/>
    <w:multiLevelType w:val="hybridMultilevel"/>
    <w:tmpl w:val="74DA2C24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C4B7362"/>
    <w:multiLevelType w:val="hybridMultilevel"/>
    <w:tmpl w:val="9F4E03A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0D0440B"/>
    <w:multiLevelType w:val="hybridMultilevel"/>
    <w:tmpl w:val="C0AE4928"/>
    <w:lvl w:ilvl="0" w:tplc="A7CE30C0">
      <w:start w:val="1"/>
      <w:numFmt w:val="lowerLetter"/>
      <w:lvlText w:val="%1)"/>
      <w:lvlJc w:val="left"/>
      <w:pPr>
        <w:ind w:left="25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3240" w:hanging="360"/>
      </w:pPr>
    </w:lvl>
    <w:lvl w:ilvl="2" w:tplc="1009001B" w:tentative="1">
      <w:start w:val="1"/>
      <w:numFmt w:val="lowerRoman"/>
      <w:lvlText w:val="%3."/>
      <w:lvlJc w:val="right"/>
      <w:pPr>
        <w:ind w:left="3960" w:hanging="180"/>
      </w:pPr>
    </w:lvl>
    <w:lvl w:ilvl="3" w:tplc="1009000F" w:tentative="1">
      <w:start w:val="1"/>
      <w:numFmt w:val="decimal"/>
      <w:lvlText w:val="%4."/>
      <w:lvlJc w:val="left"/>
      <w:pPr>
        <w:ind w:left="4680" w:hanging="360"/>
      </w:pPr>
    </w:lvl>
    <w:lvl w:ilvl="4" w:tplc="10090019" w:tentative="1">
      <w:start w:val="1"/>
      <w:numFmt w:val="lowerLetter"/>
      <w:lvlText w:val="%5."/>
      <w:lvlJc w:val="left"/>
      <w:pPr>
        <w:ind w:left="5400" w:hanging="360"/>
      </w:pPr>
    </w:lvl>
    <w:lvl w:ilvl="5" w:tplc="1009001B" w:tentative="1">
      <w:start w:val="1"/>
      <w:numFmt w:val="lowerRoman"/>
      <w:lvlText w:val="%6."/>
      <w:lvlJc w:val="right"/>
      <w:pPr>
        <w:ind w:left="6120" w:hanging="180"/>
      </w:pPr>
    </w:lvl>
    <w:lvl w:ilvl="6" w:tplc="1009000F" w:tentative="1">
      <w:start w:val="1"/>
      <w:numFmt w:val="decimal"/>
      <w:lvlText w:val="%7."/>
      <w:lvlJc w:val="left"/>
      <w:pPr>
        <w:ind w:left="6840" w:hanging="360"/>
      </w:pPr>
    </w:lvl>
    <w:lvl w:ilvl="7" w:tplc="10090019" w:tentative="1">
      <w:start w:val="1"/>
      <w:numFmt w:val="lowerLetter"/>
      <w:lvlText w:val="%8."/>
      <w:lvlJc w:val="left"/>
      <w:pPr>
        <w:ind w:left="7560" w:hanging="360"/>
      </w:pPr>
    </w:lvl>
    <w:lvl w:ilvl="8" w:tplc="10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9" w15:restartNumberingAfterBreak="0">
    <w:nsid w:val="67E57B94"/>
    <w:multiLevelType w:val="hybridMultilevel"/>
    <w:tmpl w:val="EED2A38C"/>
    <w:lvl w:ilvl="0" w:tplc="1009000F">
      <w:start w:val="1"/>
      <w:numFmt w:val="decimal"/>
      <w:lvlText w:val="%1."/>
      <w:lvlJc w:val="left"/>
      <w:pPr>
        <w:ind w:left="360" w:hanging="360"/>
      </w:pPr>
    </w:lvl>
    <w:lvl w:ilvl="1" w:tplc="10090019" w:tentative="1">
      <w:start w:val="1"/>
      <w:numFmt w:val="lowerLetter"/>
      <w:lvlText w:val="%2."/>
      <w:lvlJc w:val="left"/>
      <w:pPr>
        <w:ind w:left="1080" w:hanging="360"/>
      </w:pPr>
    </w:lvl>
    <w:lvl w:ilvl="2" w:tplc="1009001B" w:tentative="1">
      <w:start w:val="1"/>
      <w:numFmt w:val="lowerRoman"/>
      <w:lvlText w:val="%3."/>
      <w:lvlJc w:val="right"/>
      <w:pPr>
        <w:ind w:left="1800" w:hanging="180"/>
      </w:pPr>
    </w:lvl>
    <w:lvl w:ilvl="3" w:tplc="1009000F" w:tentative="1">
      <w:start w:val="1"/>
      <w:numFmt w:val="decimal"/>
      <w:lvlText w:val="%4."/>
      <w:lvlJc w:val="left"/>
      <w:pPr>
        <w:ind w:left="2520" w:hanging="360"/>
      </w:pPr>
    </w:lvl>
    <w:lvl w:ilvl="4" w:tplc="10090019" w:tentative="1">
      <w:start w:val="1"/>
      <w:numFmt w:val="lowerLetter"/>
      <w:lvlText w:val="%5."/>
      <w:lvlJc w:val="left"/>
      <w:pPr>
        <w:ind w:left="3240" w:hanging="360"/>
      </w:pPr>
    </w:lvl>
    <w:lvl w:ilvl="5" w:tplc="1009001B" w:tentative="1">
      <w:start w:val="1"/>
      <w:numFmt w:val="lowerRoman"/>
      <w:lvlText w:val="%6."/>
      <w:lvlJc w:val="right"/>
      <w:pPr>
        <w:ind w:left="3960" w:hanging="180"/>
      </w:pPr>
    </w:lvl>
    <w:lvl w:ilvl="6" w:tplc="1009000F" w:tentative="1">
      <w:start w:val="1"/>
      <w:numFmt w:val="decimal"/>
      <w:lvlText w:val="%7."/>
      <w:lvlJc w:val="left"/>
      <w:pPr>
        <w:ind w:left="4680" w:hanging="360"/>
      </w:pPr>
    </w:lvl>
    <w:lvl w:ilvl="7" w:tplc="10090019" w:tentative="1">
      <w:start w:val="1"/>
      <w:numFmt w:val="lowerLetter"/>
      <w:lvlText w:val="%8."/>
      <w:lvlJc w:val="left"/>
      <w:pPr>
        <w:ind w:left="5400" w:hanging="360"/>
      </w:pPr>
    </w:lvl>
    <w:lvl w:ilvl="8" w:tplc="10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7"/>
  </w:num>
  <w:num w:numId="2">
    <w:abstractNumId w:val="9"/>
  </w:num>
  <w:num w:numId="3">
    <w:abstractNumId w:val="6"/>
  </w:num>
  <w:num w:numId="4">
    <w:abstractNumId w:val="8"/>
  </w:num>
  <w:num w:numId="5">
    <w:abstractNumId w:val="5"/>
  </w:num>
  <w:num w:numId="6">
    <w:abstractNumId w:val="2"/>
  </w:num>
  <w:num w:numId="7">
    <w:abstractNumId w:val="4"/>
  </w:num>
  <w:num w:numId="8">
    <w:abstractNumId w:val="3"/>
  </w:num>
  <w:num w:numId="9">
    <w:abstractNumId w:val="0"/>
  </w:num>
  <w:num w:numId="1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stylePaneFormatFilter w:val="1028" w:allStyles="0" w:customStyles="0" w:latentStyles="0" w:stylesInUse="1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stylePaneSortMethod w:val="0004"/>
  <w:styleLockTheme/>
  <w:styleLockQFSet/>
  <w:defaultTabStop w:val="720"/>
  <w:drawingGridHorizontalSpacing w:val="187"/>
  <w:drawingGridVerticalSpacing w:val="187"/>
  <w:characterSpacingControl w:val="doNotCompress"/>
  <w:hdrShapeDefaults>
    <o:shapedefaults v:ext="edit" spidmax="2057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444C"/>
    <w:rsid w:val="0000360E"/>
    <w:rsid w:val="000152A0"/>
    <w:rsid w:val="0001665F"/>
    <w:rsid w:val="00025021"/>
    <w:rsid w:val="00030EFC"/>
    <w:rsid w:val="00040B74"/>
    <w:rsid w:val="0005061B"/>
    <w:rsid w:val="00050B70"/>
    <w:rsid w:val="000558C9"/>
    <w:rsid w:val="00055F47"/>
    <w:rsid w:val="00057A8A"/>
    <w:rsid w:val="00064C84"/>
    <w:rsid w:val="00074558"/>
    <w:rsid w:val="00084A1F"/>
    <w:rsid w:val="00086060"/>
    <w:rsid w:val="00091BFC"/>
    <w:rsid w:val="000A7105"/>
    <w:rsid w:val="000D171F"/>
    <w:rsid w:val="000D23CF"/>
    <w:rsid w:val="000E0C29"/>
    <w:rsid w:val="000E6DA5"/>
    <w:rsid w:val="000F0988"/>
    <w:rsid w:val="000F3FD9"/>
    <w:rsid w:val="00105043"/>
    <w:rsid w:val="0010605E"/>
    <w:rsid w:val="00113312"/>
    <w:rsid w:val="00115B03"/>
    <w:rsid w:val="00120666"/>
    <w:rsid w:val="0012252A"/>
    <w:rsid w:val="001308E8"/>
    <w:rsid w:val="00140633"/>
    <w:rsid w:val="0015192E"/>
    <w:rsid w:val="001566BD"/>
    <w:rsid w:val="00157DEE"/>
    <w:rsid w:val="00166EB6"/>
    <w:rsid w:val="00175305"/>
    <w:rsid w:val="00180A5A"/>
    <w:rsid w:val="00185DE7"/>
    <w:rsid w:val="00191E85"/>
    <w:rsid w:val="001B4D74"/>
    <w:rsid w:val="001F2DAE"/>
    <w:rsid w:val="001F444C"/>
    <w:rsid w:val="002007EA"/>
    <w:rsid w:val="00214192"/>
    <w:rsid w:val="00227BDC"/>
    <w:rsid w:val="00235EC1"/>
    <w:rsid w:val="002425F0"/>
    <w:rsid w:val="00244D0A"/>
    <w:rsid w:val="00273A25"/>
    <w:rsid w:val="0028431B"/>
    <w:rsid w:val="00292C10"/>
    <w:rsid w:val="00293F30"/>
    <w:rsid w:val="002A34A8"/>
    <w:rsid w:val="002A3B7B"/>
    <w:rsid w:val="002E2E26"/>
    <w:rsid w:val="002F18AA"/>
    <w:rsid w:val="00300CB3"/>
    <w:rsid w:val="00304523"/>
    <w:rsid w:val="003256FF"/>
    <w:rsid w:val="00327435"/>
    <w:rsid w:val="00330523"/>
    <w:rsid w:val="00335FB3"/>
    <w:rsid w:val="00337613"/>
    <w:rsid w:val="00343CDD"/>
    <w:rsid w:val="00350CD9"/>
    <w:rsid w:val="00377699"/>
    <w:rsid w:val="003835C6"/>
    <w:rsid w:val="00390B70"/>
    <w:rsid w:val="003B15BE"/>
    <w:rsid w:val="003C27BA"/>
    <w:rsid w:val="003C7106"/>
    <w:rsid w:val="003C7B0A"/>
    <w:rsid w:val="003E79D1"/>
    <w:rsid w:val="003F722C"/>
    <w:rsid w:val="004022FD"/>
    <w:rsid w:val="0041164D"/>
    <w:rsid w:val="0041464E"/>
    <w:rsid w:val="00421C7A"/>
    <w:rsid w:val="00432D30"/>
    <w:rsid w:val="00452327"/>
    <w:rsid w:val="00454B60"/>
    <w:rsid w:val="00454D9B"/>
    <w:rsid w:val="00456CBE"/>
    <w:rsid w:val="00461024"/>
    <w:rsid w:val="00466848"/>
    <w:rsid w:val="0048000C"/>
    <w:rsid w:val="00485045"/>
    <w:rsid w:val="00486D30"/>
    <w:rsid w:val="00490DEF"/>
    <w:rsid w:val="0049148D"/>
    <w:rsid w:val="004A10E7"/>
    <w:rsid w:val="004A250B"/>
    <w:rsid w:val="004B569C"/>
    <w:rsid w:val="004E0404"/>
    <w:rsid w:val="004F0CF6"/>
    <w:rsid w:val="00503CA8"/>
    <w:rsid w:val="00504A0B"/>
    <w:rsid w:val="005053EA"/>
    <w:rsid w:val="00511E59"/>
    <w:rsid w:val="00513055"/>
    <w:rsid w:val="005221BB"/>
    <w:rsid w:val="00522760"/>
    <w:rsid w:val="0053288A"/>
    <w:rsid w:val="005414AD"/>
    <w:rsid w:val="00541E9D"/>
    <w:rsid w:val="00554C6B"/>
    <w:rsid w:val="00566D5F"/>
    <w:rsid w:val="0057125A"/>
    <w:rsid w:val="00573A8B"/>
    <w:rsid w:val="0057537A"/>
    <w:rsid w:val="00580A06"/>
    <w:rsid w:val="005A3E42"/>
    <w:rsid w:val="005B3080"/>
    <w:rsid w:val="005C2AE1"/>
    <w:rsid w:val="005D183F"/>
    <w:rsid w:val="005D193D"/>
    <w:rsid w:val="006041AD"/>
    <w:rsid w:val="006058C3"/>
    <w:rsid w:val="00615FDE"/>
    <w:rsid w:val="00623D56"/>
    <w:rsid w:val="00635116"/>
    <w:rsid w:val="0064553B"/>
    <w:rsid w:val="0064646F"/>
    <w:rsid w:val="00646E71"/>
    <w:rsid w:val="00653643"/>
    <w:rsid w:val="006611EE"/>
    <w:rsid w:val="006A2418"/>
    <w:rsid w:val="006B06CA"/>
    <w:rsid w:val="006B29C5"/>
    <w:rsid w:val="006B4612"/>
    <w:rsid w:val="006C73AF"/>
    <w:rsid w:val="006D05D6"/>
    <w:rsid w:val="006D14C1"/>
    <w:rsid w:val="006D45F9"/>
    <w:rsid w:val="006D63A2"/>
    <w:rsid w:val="006D7DC2"/>
    <w:rsid w:val="006E4350"/>
    <w:rsid w:val="006E6C3C"/>
    <w:rsid w:val="007143B1"/>
    <w:rsid w:val="007244CC"/>
    <w:rsid w:val="00733CA1"/>
    <w:rsid w:val="00771535"/>
    <w:rsid w:val="00771DF2"/>
    <w:rsid w:val="0078739C"/>
    <w:rsid w:val="007A02B9"/>
    <w:rsid w:val="007A4B11"/>
    <w:rsid w:val="007A786C"/>
    <w:rsid w:val="007A7D71"/>
    <w:rsid w:val="007F0613"/>
    <w:rsid w:val="0080171A"/>
    <w:rsid w:val="00803B23"/>
    <w:rsid w:val="0080473A"/>
    <w:rsid w:val="008104C9"/>
    <w:rsid w:val="008110AE"/>
    <w:rsid w:val="0081724F"/>
    <w:rsid w:val="00835006"/>
    <w:rsid w:val="008404FF"/>
    <w:rsid w:val="00845905"/>
    <w:rsid w:val="0085236D"/>
    <w:rsid w:val="00854732"/>
    <w:rsid w:val="00861D59"/>
    <w:rsid w:val="00862F40"/>
    <w:rsid w:val="00863597"/>
    <w:rsid w:val="00865836"/>
    <w:rsid w:val="008735B0"/>
    <w:rsid w:val="0088365A"/>
    <w:rsid w:val="008A666F"/>
    <w:rsid w:val="008A7D38"/>
    <w:rsid w:val="008B0B15"/>
    <w:rsid w:val="008B7E5C"/>
    <w:rsid w:val="008D411A"/>
    <w:rsid w:val="008E0ECB"/>
    <w:rsid w:val="008F06D3"/>
    <w:rsid w:val="008F4CDF"/>
    <w:rsid w:val="009051EB"/>
    <w:rsid w:val="00906369"/>
    <w:rsid w:val="009205D5"/>
    <w:rsid w:val="009278EA"/>
    <w:rsid w:val="00941591"/>
    <w:rsid w:val="00950607"/>
    <w:rsid w:val="00954675"/>
    <w:rsid w:val="00962822"/>
    <w:rsid w:val="00974590"/>
    <w:rsid w:val="00974648"/>
    <w:rsid w:val="00995411"/>
    <w:rsid w:val="009A2D23"/>
    <w:rsid w:val="009B0D51"/>
    <w:rsid w:val="009C0F8A"/>
    <w:rsid w:val="009D5FA2"/>
    <w:rsid w:val="009D61B4"/>
    <w:rsid w:val="009E17FC"/>
    <w:rsid w:val="009E1AAC"/>
    <w:rsid w:val="009F2B31"/>
    <w:rsid w:val="00A363B3"/>
    <w:rsid w:val="00A40F7B"/>
    <w:rsid w:val="00A43032"/>
    <w:rsid w:val="00A47B98"/>
    <w:rsid w:val="00A50179"/>
    <w:rsid w:val="00A525B4"/>
    <w:rsid w:val="00A544AD"/>
    <w:rsid w:val="00A60717"/>
    <w:rsid w:val="00A73126"/>
    <w:rsid w:val="00A81B07"/>
    <w:rsid w:val="00A832BB"/>
    <w:rsid w:val="00A9638C"/>
    <w:rsid w:val="00AA1649"/>
    <w:rsid w:val="00AA38C3"/>
    <w:rsid w:val="00AA4004"/>
    <w:rsid w:val="00AA6AC2"/>
    <w:rsid w:val="00AB257C"/>
    <w:rsid w:val="00AB2743"/>
    <w:rsid w:val="00AC212A"/>
    <w:rsid w:val="00AD0F10"/>
    <w:rsid w:val="00AD2B85"/>
    <w:rsid w:val="00AD496A"/>
    <w:rsid w:val="00AD4CCC"/>
    <w:rsid w:val="00B00D0B"/>
    <w:rsid w:val="00B033F5"/>
    <w:rsid w:val="00B050AA"/>
    <w:rsid w:val="00B0640C"/>
    <w:rsid w:val="00B1501A"/>
    <w:rsid w:val="00B34A98"/>
    <w:rsid w:val="00B41251"/>
    <w:rsid w:val="00B52596"/>
    <w:rsid w:val="00B52E36"/>
    <w:rsid w:val="00B67E3F"/>
    <w:rsid w:val="00B954F3"/>
    <w:rsid w:val="00BA0037"/>
    <w:rsid w:val="00BA1596"/>
    <w:rsid w:val="00BA1DD2"/>
    <w:rsid w:val="00BA2FED"/>
    <w:rsid w:val="00BA5371"/>
    <w:rsid w:val="00BB427A"/>
    <w:rsid w:val="00BB4A74"/>
    <w:rsid w:val="00BC26AA"/>
    <w:rsid w:val="00BC45DA"/>
    <w:rsid w:val="00BC672A"/>
    <w:rsid w:val="00BD01D2"/>
    <w:rsid w:val="00BD43E7"/>
    <w:rsid w:val="00BD56E2"/>
    <w:rsid w:val="00BE68C8"/>
    <w:rsid w:val="00BE75AB"/>
    <w:rsid w:val="00BF481E"/>
    <w:rsid w:val="00C02050"/>
    <w:rsid w:val="00C070EE"/>
    <w:rsid w:val="00C12BC7"/>
    <w:rsid w:val="00C3111A"/>
    <w:rsid w:val="00C4217E"/>
    <w:rsid w:val="00C47EA7"/>
    <w:rsid w:val="00C577E3"/>
    <w:rsid w:val="00C64519"/>
    <w:rsid w:val="00C65999"/>
    <w:rsid w:val="00C65B74"/>
    <w:rsid w:val="00C734E3"/>
    <w:rsid w:val="00CF06A0"/>
    <w:rsid w:val="00D01762"/>
    <w:rsid w:val="00D06FC1"/>
    <w:rsid w:val="00D24D7F"/>
    <w:rsid w:val="00D3334E"/>
    <w:rsid w:val="00D34A91"/>
    <w:rsid w:val="00D404A6"/>
    <w:rsid w:val="00D46C3D"/>
    <w:rsid w:val="00D65498"/>
    <w:rsid w:val="00D70FBB"/>
    <w:rsid w:val="00D73736"/>
    <w:rsid w:val="00D83E89"/>
    <w:rsid w:val="00D85C3A"/>
    <w:rsid w:val="00D92DB8"/>
    <w:rsid w:val="00DA44C0"/>
    <w:rsid w:val="00DA50CE"/>
    <w:rsid w:val="00DB0B79"/>
    <w:rsid w:val="00DB5CA1"/>
    <w:rsid w:val="00DB7123"/>
    <w:rsid w:val="00DC231C"/>
    <w:rsid w:val="00DE028A"/>
    <w:rsid w:val="00DE7D37"/>
    <w:rsid w:val="00DF5129"/>
    <w:rsid w:val="00E01A56"/>
    <w:rsid w:val="00E16B62"/>
    <w:rsid w:val="00E25643"/>
    <w:rsid w:val="00E34E20"/>
    <w:rsid w:val="00E35BCE"/>
    <w:rsid w:val="00E36C4A"/>
    <w:rsid w:val="00E41C31"/>
    <w:rsid w:val="00E4209F"/>
    <w:rsid w:val="00E45CDB"/>
    <w:rsid w:val="00E5271B"/>
    <w:rsid w:val="00E646AD"/>
    <w:rsid w:val="00E650B3"/>
    <w:rsid w:val="00E65CC0"/>
    <w:rsid w:val="00E74AF3"/>
    <w:rsid w:val="00E7614B"/>
    <w:rsid w:val="00E95E53"/>
    <w:rsid w:val="00EA4F8F"/>
    <w:rsid w:val="00EA5527"/>
    <w:rsid w:val="00ED23B4"/>
    <w:rsid w:val="00EE3B4F"/>
    <w:rsid w:val="00EF6071"/>
    <w:rsid w:val="00F00839"/>
    <w:rsid w:val="00F06037"/>
    <w:rsid w:val="00F068EC"/>
    <w:rsid w:val="00F21719"/>
    <w:rsid w:val="00F3106A"/>
    <w:rsid w:val="00F40810"/>
    <w:rsid w:val="00F40912"/>
    <w:rsid w:val="00F54D43"/>
    <w:rsid w:val="00F81FE4"/>
    <w:rsid w:val="00F90AFA"/>
    <w:rsid w:val="00F91BD1"/>
    <w:rsid w:val="00F93FBF"/>
    <w:rsid w:val="00FC4F3B"/>
    <w:rsid w:val="00FC7B69"/>
    <w:rsid w:val="00FD53E6"/>
    <w:rsid w:val="00FE47C4"/>
    <w:rsid w:val="00FF6089"/>
    <w:rsid w:val="08723865"/>
    <w:rsid w:val="0A12557F"/>
    <w:rsid w:val="14A8ADFF"/>
    <w:rsid w:val="1EF138EE"/>
    <w:rsid w:val="2703153A"/>
    <w:rsid w:val="27B78171"/>
    <w:rsid w:val="2D156662"/>
    <w:rsid w:val="5A2BDD11"/>
    <w:rsid w:val="60A8D74D"/>
    <w:rsid w:val="6244A7AE"/>
    <w:rsid w:val="77D5DBAC"/>
    <w:rsid w:val="7CF3572A"/>
    <w:rsid w:val="7E2CFB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7"/>
    <o:shapelayout v:ext="edit">
      <o:idmap v:ext="edit" data="1"/>
    </o:shapelayout>
  </w:shapeDefaults>
  <w:decimalSymbol w:val="."/>
  <w:listSeparator w:val=","/>
  <w14:docId w14:val="435FDAD2"/>
  <w15:chartTrackingRefBased/>
  <w15:docId w15:val="{C4B2DDAE-69A3-48E0-8DE8-A3594E3D4C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BA2FED"/>
    <w:pPr>
      <w:spacing w:after="270"/>
    </w:pPr>
  </w:style>
  <w:style w:type="paragraph" w:styleId="Heading1">
    <w:name w:val="heading 1"/>
    <w:next w:val="Normal"/>
    <w:link w:val="Heading1Char"/>
    <w:uiPriority w:val="9"/>
    <w:qFormat/>
    <w:rsid w:val="00BA2FED"/>
    <w:pPr>
      <w:keepNext/>
      <w:keepLines/>
      <w:suppressAutoHyphens/>
      <w:spacing w:after="270"/>
      <w:outlineLvl w:val="0"/>
    </w:pPr>
    <w:rPr>
      <w:rFonts w:asciiTheme="majorHAnsi" w:eastAsiaTheme="majorEastAsia" w:hAnsiTheme="majorHAnsi" w:cstheme="majorBidi"/>
      <w:color w:val="00778B" w:themeColor="accent3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BA2FED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00778B" w:themeColor="accent3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BA2FED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00778B" w:themeColor="accent3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15192E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003765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454D9B"/>
    <w:pPr>
      <w:tabs>
        <w:tab w:val="center" w:pos="4680"/>
        <w:tab w:val="right" w:pos="9360"/>
      </w:tabs>
      <w:spacing w:after="0" w:line="240" w:lineRule="auto"/>
    </w:pPr>
    <w:rPr>
      <w:sz w:val="20"/>
    </w:rPr>
  </w:style>
  <w:style w:type="character" w:customStyle="1" w:styleId="FooterChar">
    <w:name w:val="Footer Char"/>
    <w:basedOn w:val="DefaultParagraphFont"/>
    <w:link w:val="Footer"/>
    <w:uiPriority w:val="99"/>
    <w:rsid w:val="00454D9B"/>
    <w:rPr>
      <w:sz w:val="20"/>
    </w:rPr>
  </w:style>
  <w:style w:type="character" w:customStyle="1" w:styleId="Heading1Char">
    <w:name w:val="Heading 1 Char"/>
    <w:basedOn w:val="DefaultParagraphFont"/>
    <w:link w:val="Heading1"/>
    <w:uiPriority w:val="9"/>
    <w:rsid w:val="00BA2FED"/>
    <w:rPr>
      <w:rFonts w:asciiTheme="majorHAnsi" w:eastAsiaTheme="majorEastAsia" w:hAnsiTheme="majorHAnsi" w:cstheme="majorBidi"/>
      <w:color w:val="00778B" w:themeColor="accent3"/>
      <w:sz w:val="36"/>
      <w:szCs w:val="32"/>
    </w:rPr>
  </w:style>
  <w:style w:type="paragraph" w:styleId="Title">
    <w:name w:val="Title"/>
    <w:next w:val="Normal"/>
    <w:link w:val="TitleChar"/>
    <w:uiPriority w:val="10"/>
    <w:qFormat/>
    <w:rsid w:val="00BA2FED"/>
    <w:pPr>
      <w:suppressAutoHyphens/>
      <w:spacing w:line="240" w:lineRule="auto"/>
      <w:contextualSpacing/>
    </w:pPr>
    <w:rPr>
      <w:rFonts w:ascii="Calibri" w:eastAsiaTheme="majorEastAsia" w:hAnsi="Calibri" w:cstheme="majorBidi"/>
      <w:color w:val="004B87" w:themeColor="accent1"/>
      <w:kern w:val="28"/>
      <w:sz w:val="60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A2FED"/>
    <w:rPr>
      <w:rFonts w:ascii="Calibri" w:eastAsiaTheme="majorEastAsia" w:hAnsi="Calibri" w:cstheme="majorBidi"/>
      <w:color w:val="004B87" w:themeColor="accent1"/>
      <w:kern w:val="28"/>
      <w:sz w:val="60"/>
      <w:szCs w:val="56"/>
    </w:rPr>
  </w:style>
  <w:style w:type="table" w:styleId="TableGrid">
    <w:name w:val="Table Grid"/>
    <w:basedOn w:val="TableNormal"/>
    <w:uiPriority w:val="39"/>
    <w:rsid w:val="006E6C3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29" w:type="dxa"/>
        <w:left w:w="86" w:type="dxa"/>
        <w:bottom w:w="29" w:type="dxa"/>
        <w:right w:w="86" w:type="dxa"/>
      </w:tblCellMar>
    </w:tblPr>
    <w:tcPr>
      <w:vAlign w:val="center"/>
    </w:tcPr>
  </w:style>
  <w:style w:type="paragraph" w:styleId="BalloonText">
    <w:name w:val="Balloon Text"/>
    <w:basedOn w:val="Normal"/>
    <w:link w:val="BalloonTextChar"/>
    <w:uiPriority w:val="99"/>
    <w:semiHidden/>
    <w:unhideWhenUsed/>
    <w:rsid w:val="00055F4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55F47"/>
    <w:rPr>
      <w:rFonts w:ascii="Segoe UI" w:hAnsi="Segoe UI" w:cs="Segoe UI"/>
      <w:sz w:val="18"/>
      <w:szCs w:val="18"/>
    </w:rPr>
  </w:style>
  <w:style w:type="character" w:styleId="PlaceholderText">
    <w:name w:val="Placeholder Text"/>
    <w:basedOn w:val="DefaultParagraphFont"/>
    <w:uiPriority w:val="99"/>
    <w:semiHidden/>
    <w:rsid w:val="009205D5"/>
    <w:rPr>
      <w:color w:val="808080"/>
    </w:rPr>
  </w:style>
  <w:style w:type="character" w:customStyle="1" w:styleId="Heading2Char">
    <w:name w:val="Heading 2 Char"/>
    <w:basedOn w:val="DefaultParagraphFont"/>
    <w:link w:val="Heading2"/>
    <w:uiPriority w:val="9"/>
    <w:rsid w:val="00BA2FED"/>
    <w:rPr>
      <w:rFonts w:asciiTheme="majorHAnsi" w:eastAsiaTheme="majorEastAsia" w:hAnsiTheme="majorHAnsi" w:cstheme="majorBidi"/>
      <w:color w:val="00778B" w:themeColor="accent3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BA2FED"/>
    <w:rPr>
      <w:rFonts w:asciiTheme="majorHAnsi" w:eastAsiaTheme="majorEastAsia" w:hAnsiTheme="majorHAnsi" w:cstheme="majorBidi"/>
      <w:color w:val="00778B" w:themeColor="accent3"/>
      <w:sz w:val="24"/>
      <w:szCs w:val="24"/>
    </w:rPr>
  </w:style>
  <w:style w:type="paragraph" w:styleId="NoSpacing">
    <w:name w:val="No Spacing"/>
    <w:uiPriority w:val="1"/>
    <w:qFormat/>
    <w:rsid w:val="00BA2FED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BA2FED"/>
    <w:pPr>
      <w:ind w:left="720"/>
      <w:contextualSpacing/>
    </w:pPr>
  </w:style>
  <w:style w:type="paragraph" w:customStyle="1" w:styleId="NoParagraphStyle">
    <w:name w:val="[No Paragraph Style]"/>
    <w:rsid w:val="00D24D7F"/>
    <w:pPr>
      <w:autoSpaceDE w:val="0"/>
      <w:autoSpaceDN w:val="0"/>
      <w:adjustRightInd w:val="0"/>
      <w:spacing w:after="0" w:line="288" w:lineRule="auto"/>
      <w:textAlignment w:val="center"/>
    </w:pPr>
    <w:rPr>
      <w:rFonts w:ascii="Minion Pro" w:hAnsi="Minion Pro" w:cs="Minion Pro"/>
      <w:color w:val="000000"/>
      <w:sz w:val="24"/>
      <w:szCs w:val="24"/>
    </w:rPr>
  </w:style>
  <w:style w:type="paragraph" w:customStyle="1" w:styleId="BasicParagraph">
    <w:name w:val="[Basic Paragraph]"/>
    <w:basedOn w:val="NoParagraphStyle"/>
    <w:uiPriority w:val="99"/>
    <w:rsid w:val="00D24D7F"/>
  </w:style>
  <w:style w:type="paragraph" w:styleId="NormalWeb">
    <w:name w:val="Normal (Web)"/>
    <w:basedOn w:val="Normal"/>
    <w:uiPriority w:val="99"/>
    <w:semiHidden/>
    <w:unhideWhenUsed/>
    <w:rsid w:val="0080171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DF512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F5129"/>
  </w:style>
  <w:style w:type="table" w:customStyle="1" w:styleId="TableGrid1">
    <w:name w:val="Table Grid1"/>
    <w:basedOn w:val="TableNormal"/>
    <w:next w:val="TableGrid"/>
    <w:uiPriority w:val="59"/>
    <w:rsid w:val="00503CA8"/>
    <w:pPr>
      <w:spacing w:after="0" w:line="240" w:lineRule="auto"/>
    </w:pPr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503CA8"/>
    <w:rPr>
      <w:sz w:val="16"/>
      <w:szCs w:val="16"/>
    </w:rPr>
  </w:style>
  <w:style w:type="table" w:styleId="TableGridLight">
    <w:name w:val="Grid Table Light"/>
    <w:basedOn w:val="TableNormal"/>
    <w:uiPriority w:val="40"/>
    <w:rsid w:val="00327435"/>
    <w:pPr>
      <w:spacing w:after="0" w:line="240" w:lineRule="auto"/>
    </w:pPr>
    <w:rPr>
      <w:lang w:val="en-CA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CommentText">
    <w:name w:val="annotation text"/>
    <w:basedOn w:val="Normal"/>
    <w:link w:val="CommentTextChar"/>
    <w:uiPriority w:val="99"/>
    <w:semiHidden/>
    <w:unhideWhenUsed/>
    <w:rsid w:val="00D3334E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3334E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3334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3334E"/>
    <w:rPr>
      <w:b/>
      <w:bCs/>
      <w:sz w:val="20"/>
      <w:szCs w:val="20"/>
    </w:rPr>
  </w:style>
  <w:style w:type="table" w:customStyle="1" w:styleId="TableGridLight1">
    <w:name w:val="Table Grid Light1"/>
    <w:basedOn w:val="TableNormal"/>
    <w:next w:val="TableGridLight"/>
    <w:uiPriority w:val="40"/>
    <w:rsid w:val="0078739C"/>
    <w:pPr>
      <w:spacing w:after="0" w:line="240" w:lineRule="auto"/>
    </w:pPr>
    <w:rPr>
      <w:lang w:val="en-CA"/>
    </w:rPr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</w:style>
  <w:style w:type="character" w:customStyle="1" w:styleId="Heading4Char">
    <w:name w:val="Heading 4 Char"/>
    <w:basedOn w:val="DefaultParagraphFont"/>
    <w:link w:val="Heading4"/>
    <w:uiPriority w:val="9"/>
    <w:rsid w:val="0015192E"/>
    <w:rPr>
      <w:rFonts w:asciiTheme="majorHAnsi" w:eastAsiaTheme="majorEastAsia" w:hAnsiTheme="majorHAnsi" w:cstheme="majorBidi"/>
      <w:i/>
      <w:iCs/>
      <w:color w:val="003765" w:themeColor="accent1" w:themeShade="B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11646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911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986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177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770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641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148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147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808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glossaryDocument" Target="glossary/document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whittaker\Documents\Branding\Templates\Georgian_DOCUMENT_2017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F5AAEAF889D149A0A9B94E4603CD0D7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95A3E13-3EF8-4A71-B74D-95C138CF14D7}"/>
      </w:docPartPr>
      <w:docPartBody>
        <w:p w:rsidR="00835006" w:rsidRDefault="00344033" w:rsidP="00344033">
          <w:pPr>
            <w:pStyle w:val="F5AAEAF889D149A0A9B94E4603CD0D719"/>
          </w:pPr>
          <w:r w:rsidRPr="00030EFC">
            <w:rPr>
              <w:rStyle w:val="PlaceholderText"/>
              <w:rFonts w:ascii="Calibri" w:hAnsi="Calibri" w:cs="Calibri"/>
              <w:lang w:val="en-CA"/>
            </w:rPr>
            <w:t>Choose Category</w:t>
          </w:r>
        </w:p>
      </w:docPartBody>
    </w:docPart>
    <w:docPart>
      <w:docPartPr>
        <w:name w:val="2F5135854DFD4705AFC5691051B4114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BB325E1-DCCF-46F9-9B03-471EFD65142A}"/>
      </w:docPartPr>
      <w:docPartBody>
        <w:p w:rsidR="00835006" w:rsidRDefault="00835006" w:rsidP="00835006">
          <w:pPr>
            <w:pStyle w:val="2F5135854DFD4705AFC5691051B41149"/>
          </w:pPr>
          <w:r>
            <w:rPr>
              <w:rStyle w:val="PlaceholderText"/>
            </w:rPr>
            <w:t>Indicate level of concern</w:t>
          </w:r>
          <w:r w:rsidRPr="00866093">
            <w:rPr>
              <w:rStyle w:val="PlaceholderText"/>
            </w:rPr>
            <w:t>.</w:t>
          </w:r>
        </w:p>
      </w:docPartBody>
    </w:docPart>
    <w:docPart>
      <w:docPartPr>
        <w:name w:val="B33DF9D4CE2140FABE2EB5BD4D5A7E8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78A5BCF-FFB7-4F03-9BD7-25D97761184C}"/>
      </w:docPartPr>
      <w:docPartBody>
        <w:p w:rsidR="00835006" w:rsidRDefault="00344033" w:rsidP="00344033">
          <w:pPr>
            <w:pStyle w:val="B33DF9D4CE2140FABE2EB5BD4D5A7E829"/>
          </w:pPr>
          <w:r w:rsidRPr="00D01762">
            <w:rPr>
              <w:rStyle w:val="PlaceholderText"/>
            </w:rPr>
            <w:t>Choose one.</w:t>
          </w:r>
        </w:p>
      </w:docPartBody>
    </w:docPart>
    <w:docPart>
      <w:docPartPr>
        <w:name w:val="1830E19A3A8D4F7DA4DD95A83AD07A8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E10DF95-AEB0-4850-9BF9-BF25C01842B0}"/>
      </w:docPartPr>
      <w:docPartBody>
        <w:p w:rsidR="00835006" w:rsidRDefault="00344033" w:rsidP="00344033">
          <w:pPr>
            <w:pStyle w:val="1830E19A3A8D4F7DA4DD95A83AD07A839"/>
          </w:pPr>
          <w:r w:rsidRPr="00D01762">
            <w:rPr>
              <w:rStyle w:val="PlaceholderText"/>
            </w:rPr>
            <w:t>Choose one.</w:t>
          </w:r>
        </w:p>
      </w:docPartBody>
    </w:docPart>
    <w:docPart>
      <w:docPartPr>
        <w:name w:val="BFF2AE5D70D744A995416B6B96CA356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C408978-052B-44A8-98B8-F6E453E4088E}"/>
      </w:docPartPr>
      <w:docPartBody>
        <w:p w:rsidR="00835006" w:rsidRDefault="00344033" w:rsidP="00344033">
          <w:pPr>
            <w:pStyle w:val="BFF2AE5D70D744A995416B6B96CA356A9"/>
          </w:pPr>
          <w:r w:rsidRPr="00D01762">
            <w:rPr>
              <w:rStyle w:val="PlaceholderText"/>
            </w:rPr>
            <w:t>Choose one.</w:t>
          </w:r>
        </w:p>
      </w:docPartBody>
    </w:docPart>
    <w:docPart>
      <w:docPartPr>
        <w:name w:val="92B3BD898DD74685BE56614A3719C44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B116B40-684F-463F-ACCB-AC62DD5BC317}"/>
      </w:docPartPr>
      <w:docPartBody>
        <w:p w:rsidR="00835006" w:rsidRDefault="00344033" w:rsidP="00344033">
          <w:pPr>
            <w:pStyle w:val="92B3BD898DD74685BE56614A3719C44B9"/>
          </w:pPr>
          <w:r w:rsidRPr="00D01762">
            <w:rPr>
              <w:rStyle w:val="PlaceholderText"/>
            </w:rPr>
            <w:t>Choose one.</w:t>
          </w:r>
        </w:p>
      </w:docPartBody>
    </w:docPart>
    <w:docPart>
      <w:docPartPr>
        <w:name w:val="DCFCA44263D840A3911BB5BF29AE069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0445BA3-6292-43C9-BAF1-6CC0A07073E9}"/>
      </w:docPartPr>
      <w:docPartBody>
        <w:p w:rsidR="00835006" w:rsidRDefault="00344033" w:rsidP="00344033">
          <w:pPr>
            <w:pStyle w:val="DCFCA44263D840A3911BB5BF29AE06989"/>
          </w:pPr>
          <w:r w:rsidRPr="00D01762">
            <w:rPr>
              <w:rStyle w:val="PlaceholderText"/>
            </w:rPr>
            <w:t>Choose one.</w:t>
          </w:r>
        </w:p>
      </w:docPartBody>
    </w:docPart>
    <w:docPart>
      <w:docPartPr>
        <w:name w:val="9D56C72AB680482284ED3C3C59F39F5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1B5B182-4EBD-4C13-BAAA-4F804A49937F}"/>
      </w:docPartPr>
      <w:docPartBody>
        <w:p w:rsidR="00835006" w:rsidRDefault="00344033" w:rsidP="00344033">
          <w:pPr>
            <w:pStyle w:val="9D56C72AB680482284ED3C3C59F39F5B9"/>
          </w:pPr>
          <w:r w:rsidRPr="00D01762">
            <w:rPr>
              <w:rStyle w:val="PlaceholderText"/>
            </w:rPr>
            <w:t>Choose one.</w:t>
          </w:r>
        </w:p>
      </w:docPartBody>
    </w:docPart>
    <w:docPart>
      <w:docPartPr>
        <w:name w:val="456F5383E6E440F0A1696A1301F6972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8659A96-4724-45DA-8CA9-7445BAD3AAC1}"/>
      </w:docPartPr>
      <w:docPartBody>
        <w:p w:rsidR="00835006" w:rsidRDefault="00344033" w:rsidP="00344033">
          <w:pPr>
            <w:pStyle w:val="456F5383E6E440F0A1696A1301F697229"/>
          </w:pPr>
          <w:r w:rsidRPr="00D01762">
            <w:rPr>
              <w:rStyle w:val="PlaceholderText"/>
            </w:rPr>
            <w:t>Choose one.</w:t>
          </w:r>
        </w:p>
      </w:docPartBody>
    </w:docPart>
    <w:docPart>
      <w:docPartPr>
        <w:name w:val="374AC3108FFC4B18B3E544C72980CC6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2DE884A-21F5-4923-930D-9FC18A030775}"/>
      </w:docPartPr>
      <w:docPartBody>
        <w:p w:rsidR="00835006" w:rsidRDefault="00344033" w:rsidP="00344033">
          <w:pPr>
            <w:pStyle w:val="374AC3108FFC4B18B3E544C72980CC6F9"/>
          </w:pPr>
          <w:r w:rsidRPr="00D01762">
            <w:rPr>
              <w:rStyle w:val="PlaceholderText"/>
            </w:rPr>
            <w:t>Choose one.</w:t>
          </w:r>
        </w:p>
      </w:docPartBody>
    </w:docPart>
    <w:docPart>
      <w:docPartPr>
        <w:name w:val="E436DE2AED5049A1B649F6CEE6E5B5D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3C1F51A-6552-46C8-8970-5399EFE790B1}"/>
      </w:docPartPr>
      <w:docPartBody>
        <w:p w:rsidR="00835006" w:rsidRDefault="00344033" w:rsidP="00344033">
          <w:pPr>
            <w:pStyle w:val="E436DE2AED5049A1B649F6CEE6E5B5DF9"/>
          </w:pPr>
          <w:r w:rsidRPr="00D01762">
            <w:rPr>
              <w:rStyle w:val="PlaceholderText"/>
            </w:rPr>
            <w:t>Choose one.</w:t>
          </w:r>
        </w:p>
      </w:docPartBody>
    </w:docPart>
    <w:docPart>
      <w:docPartPr>
        <w:name w:val="4E36F68C9CEF430F88C20B998B4BA19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9A390C3-79FE-451E-9905-8649201B630D}"/>
      </w:docPartPr>
      <w:docPartBody>
        <w:p w:rsidR="00835006" w:rsidRDefault="00344033" w:rsidP="00344033">
          <w:pPr>
            <w:pStyle w:val="4E36F68C9CEF430F88C20B998B4BA19F9"/>
          </w:pPr>
          <w:r w:rsidRPr="00D01762">
            <w:rPr>
              <w:rStyle w:val="PlaceholderText"/>
            </w:rPr>
            <w:t>Choose one.</w:t>
          </w:r>
        </w:p>
      </w:docPartBody>
    </w:docPart>
    <w:docPart>
      <w:docPartPr>
        <w:name w:val="64CA919EA0B441B59CF11303287C51C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F6FC1D4-5010-4928-99D6-F3FD42DC9AA3}"/>
      </w:docPartPr>
      <w:docPartBody>
        <w:p w:rsidR="00835006" w:rsidRDefault="00344033" w:rsidP="00344033">
          <w:pPr>
            <w:pStyle w:val="64CA919EA0B441B59CF11303287C51C99"/>
          </w:pPr>
          <w:r w:rsidRPr="00D01762">
            <w:rPr>
              <w:rStyle w:val="PlaceholderText"/>
            </w:rPr>
            <w:t>Choose one.</w:t>
          </w:r>
        </w:p>
      </w:docPartBody>
    </w:docPart>
    <w:docPart>
      <w:docPartPr>
        <w:name w:val="1591C833946A4184BFAB0484F51F38C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6730860-E938-4D92-814D-37ACF0E48EAB}"/>
      </w:docPartPr>
      <w:docPartBody>
        <w:p w:rsidR="00835006" w:rsidRDefault="00344033" w:rsidP="00344033">
          <w:pPr>
            <w:pStyle w:val="1591C833946A4184BFAB0484F51F38CF9"/>
          </w:pPr>
          <w:r w:rsidRPr="00D01762">
            <w:rPr>
              <w:rStyle w:val="PlaceholderText"/>
            </w:rPr>
            <w:t>Choose one.</w:t>
          </w:r>
        </w:p>
      </w:docPartBody>
    </w:docPart>
    <w:docPart>
      <w:docPartPr>
        <w:name w:val="2F763E6F686D4EC28DAF3A0F7B03398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487AEF6-ED60-4E00-8824-5F3454D876C1}"/>
      </w:docPartPr>
      <w:docPartBody>
        <w:p w:rsidR="00835006" w:rsidRDefault="00344033" w:rsidP="00344033">
          <w:pPr>
            <w:pStyle w:val="2F763E6F686D4EC28DAF3A0F7B03398A9"/>
          </w:pPr>
          <w:r w:rsidRPr="00D01762">
            <w:rPr>
              <w:rStyle w:val="PlaceholderText"/>
            </w:rPr>
            <w:t>Choose one.</w:t>
          </w:r>
        </w:p>
      </w:docPartBody>
    </w:docPart>
    <w:docPart>
      <w:docPartPr>
        <w:name w:val="138574D810294A8A8B59A138169EA8E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BBC12D0-54F6-428C-8CF8-8CDE3700304F}"/>
      </w:docPartPr>
      <w:docPartBody>
        <w:p w:rsidR="00835006" w:rsidRDefault="00344033" w:rsidP="00344033">
          <w:pPr>
            <w:pStyle w:val="138574D810294A8A8B59A138169EA8E39"/>
          </w:pPr>
          <w:r w:rsidRPr="00D01762">
            <w:rPr>
              <w:rStyle w:val="PlaceholderText"/>
            </w:rPr>
            <w:t>Choose one.</w:t>
          </w:r>
        </w:p>
      </w:docPartBody>
    </w:docPart>
    <w:docPart>
      <w:docPartPr>
        <w:name w:val="ED27EB6D953347F4A2DA39EB29B8EA1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4B1A863-7839-402A-9D3A-BFF9D790F9BD}"/>
      </w:docPartPr>
      <w:docPartBody>
        <w:p w:rsidR="00835006" w:rsidRDefault="00344033" w:rsidP="00344033">
          <w:pPr>
            <w:pStyle w:val="ED27EB6D953347F4A2DA39EB29B8EA179"/>
          </w:pPr>
          <w:r w:rsidRPr="00D01762">
            <w:rPr>
              <w:rStyle w:val="PlaceholderText"/>
            </w:rPr>
            <w:t>Choose one.</w:t>
          </w:r>
        </w:p>
      </w:docPartBody>
    </w:docPart>
    <w:docPart>
      <w:docPartPr>
        <w:name w:val="57551C73E5554299A7E6CECAB0BE5D0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A313492-E603-452E-9C7F-DD139194B80C}"/>
      </w:docPartPr>
      <w:docPartBody>
        <w:p w:rsidR="00835006" w:rsidRDefault="00344033" w:rsidP="00344033">
          <w:pPr>
            <w:pStyle w:val="57551C73E5554299A7E6CECAB0BE5D0F9"/>
          </w:pPr>
          <w:r w:rsidRPr="00D01762">
            <w:rPr>
              <w:rStyle w:val="PlaceholderText"/>
            </w:rPr>
            <w:t>Choose one.</w:t>
          </w:r>
        </w:p>
      </w:docPartBody>
    </w:docPart>
    <w:docPart>
      <w:docPartPr>
        <w:name w:val="A2A020646AB543E2AC3B50854FBA028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CC22F30-2939-4002-BCE7-C6A4FC853028}"/>
      </w:docPartPr>
      <w:docPartBody>
        <w:p w:rsidR="00835006" w:rsidRDefault="00344033" w:rsidP="00344033">
          <w:pPr>
            <w:pStyle w:val="A2A020646AB543E2AC3B50854FBA028E9"/>
          </w:pPr>
          <w:r w:rsidRPr="00D01762">
            <w:rPr>
              <w:rStyle w:val="PlaceholderText"/>
            </w:rPr>
            <w:t>Choose one.</w:t>
          </w:r>
        </w:p>
      </w:docPartBody>
    </w:docPart>
    <w:docPart>
      <w:docPartPr>
        <w:name w:val="95C553DD594B437793EE6499CD3BB60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CFBE98D-5399-4B49-8088-19D7FC684209}"/>
      </w:docPartPr>
      <w:docPartBody>
        <w:p w:rsidR="00835006" w:rsidRDefault="00344033" w:rsidP="00344033">
          <w:pPr>
            <w:pStyle w:val="95C553DD594B437793EE6499CD3BB6089"/>
          </w:pPr>
          <w:r w:rsidRPr="00D01762">
            <w:rPr>
              <w:rStyle w:val="PlaceholderText"/>
            </w:rPr>
            <w:t>Choose one.</w:t>
          </w:r>
        </w:p>
      </w:docPartBody>
    </w:docPart>
    <w:docPart>
      <w:docPartPr>
        <w:name w:val="873020F369DC471697EAA639DA11F3D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70F255E-FCEA-420C-A552-F3EB3DB51394}"/>
      </w:docPartPr>
      <w:docPartBody>
        <w:p w:rsidR="00835006" w:rsidRDefault="00344033" w:rsidP="00344033">
          <w:pPr>
            <w:pStyle w:val="873020F369DC471697EAA639DA11F3D69"/>
          </w:pPr>
          <w:r w:rsidRPr="00D01762">
            <w:rPr>
              <w:rStyle w:val="PlaceholderText"/>
            </w:rPr>
            <w:t>Choose one.</w:t>
          </w:r>
        </w:p>
      </w:docPartBody>
    </w:docPart>
    <w:docPart>
      <w:docPartPr>
        <w:name w:val="88182C09D5314376A7EB93D608137EE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16FF8B7-6A9A-467D-B12B-BB147717D330}"/>
      </w:docPartPr>
      <w:docPartBody>
        <w:p w:rsidR="00835006" w:rsidRDefault="00344033" w:rsidP="00344033">
          <w:pPr>
            <w:pStyle w:val="88182C09D5314376A7EB93D608137EEA9"/>
          </w:pPr>
          <w:r w:rsidRPr="00D01762">
            <w:rPr>
              <w:rStyle w:val="PlaceholderText"/>
            </w:rPr>
            <w:t>Choose one.</w:t>
          </w:r>
        </w:p>
      </w:docPartBody>
    </w:docPart>
    <w:docPart>
      <w:docPartPr>
        <w:name w:val="59D51117CE8C4531AC56B7361D8E807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7753E39-0134-4C8F-B948-26477DE4F485}"/>
      </w:docPartPr>
      <w:docPartBody>
        <w:p w:rsidR="00835006" w:rsidRDefault="00344033" w:rsidP="00344033">
          <w:pPr>
            <w:pStyle w:val="59D51117CE8C4531AC56B7361D8E807B9"/>
          </w:pPr>
          <w:r w:rsidRPr="00D01762">
            <w:rPr>
              <w:rStyle w:val="PlaceholderText"/>
            </w:rPr>
            <w:t>Choose one.</w:t>
          </w:r>
        </w:p>
      </w:docPartBody>
    </w:docPart>
    <w:docPart>
      <w:docPartPr>
        <w:name w:val="4D2A5EF82FA64C759924B77CA685072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9B0D463-4B77-4C5D-87FE-1DD68CFD100F}"/>
      </w:docPartPr>
      <w:docPartBody>
        <w:p w:rsidR="00835006" w:rsidRDefault="00344033" w:rsidP="00344033">
          <w:pPr>
            <w:pStyle w:val="4D2A5EF82FA64C759924B77CA68507279"/>
          </w:pPr>
          <w:r w:rsidRPr="00D01762">
            <w:rPr>
              <w:rStyle w:val="PlaceholderText"/>
            </w:rPr>
            <w:t>Choose one.</w:t>
          </w:r>
        </w:p>
      </w:docPartBody>
    </w:docPart>
    <w:docPart>
      <w:docPartPr>
        <w:name w:val="CB5208EB118D42BF94B652CBAD50399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06C41FB-E246-41A1-8D8B-C3CF5E91B7A0}"/>
      </w:docPartPr>
      <w:docPartBody>
        <w:p w:rsidR="00835006" w:rsidRDefault="00344033" w:rsidP="00344033">
          <w:pPr>
            <w:pStyle w:val="CB5208EB118D42BF94B652CBAD50399E9"/>
          </w:pPr>
          <w:r w:rsidRPr="00D01762">
            <w:rPr>
              <w:rStyle w:val="PlaceholderText"/>
            </w:rPr>
            <w:t>Choose one.</w:t>
          </w:r>
        </w:p>
      </w:docPartBody>
    </w:docPart>
    <w:docPart>
      <w:docPartPr>
        <w:name w:val="68333F1EDD84426FB5B5EE3F6D60DA2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9160A56-6556-4B57-8B99-FDF88480D18A}"/>
      </w:docPartPr>
      <w:docPartBody>
        <w:p w:rsidR="00835006" w:rsidRDefault="00344033" w:rsidP="00344033">
          <w:pPr>
            <w:pStyle w:val="68333F1EDD84426FB5B5EE3F6D60DA229"/>
          </w:pPr>
          <w:r w:rsidRPr="00D01762">
            <w:rPr>
              <w:rStyle w:val="PlaceholderText"/>
            </w:rPr>
            <w:t>Choose one.</w:t>
          </w:r>
        </w:p>
      </w:docPartBody>
    </w:docPart>
    <w:docPart>
      <w:docPartPr>
        <w:name w:val="4FA9B9D8579D4E30BF659583BE84FB7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C169213-A91D-4A1A-A0E8-25530C0BB49B}"/>
      </w:docPartPr>
      <w:docPartBody>
        <w:p w:rsidR="00835006" w:rsidRDefault="00344033" w:rsidP="00344033">
          <w:pPr>
            <w:pStyle w:val="4FA9B9D8579D4E30BF659583BE84FB779"/>
          </w:pPr>
          <w:r w:rsidRPr="00D01762">
            <w:rPr>
              <w:rStyle w:val="PlaceholderText"/>
            </w:rPr>
            <w:t>Choose one.</w:t>
          </w:r>
        </w:p>
      </w:docPartBody>
    </w:docPart>
    <w:docPart>
      <w:docPartPr>
        <w:name w:val="1F18B6ED031E4D9497732474875D2C4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7B7C6AD-8F41-480E-8590-D33FB743AF7E}"/>
      </w:docPartPr>
      <w:docPartBody>
        <w:p w:rsidR="00835006" w:rsidRDefault="00344033" w:rsidP="00344033">
          <w:pPr>
            <w:pStyle w:val="1F18B6ED031E4D9497732474875D2C4B9"/>
          </w:pPr>
          <w:r w:rsidRPr="00D01762">
            <w:rPr>
              <w:rStyle w:val="PlaceholderText"/>
            </w:rPr>
            <w:t>Choose one.</w:t>
          </w:r>
        </w:p>
      </w:docPartBody>
    </w:docPart>
    <w:docPart>
      <w:docPartPr>
        <w:name w:val="59CF7D98E4074259A86D54343C989D0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1A935C8-7E2D-4FC9-BF5C-3EFEEE38E454}"/>
      </w:docPartPr>
      <w:docPartBody>
        <w:p w:rsidR="00835006" w:rsidRDefault="00344033" w:rsidP="00344033">
          <w:pPr>
            <w:pStyle w:val="59CF7D98E4074259A86D54343C989D0C9"/>
          </w:pPr>
          <w:r w:rsidRPr="00D01762">
            <w:rPr>
              <w:rStyle w:val="PlaceholderText"/>
            </w:rPr>
            <w:t>Choose one.</w:t>
          </w:r>
        </w:p>
      </w:docPartBody>
    </w:docPart>
    <w:docPart>
      <w:docPartPr>
        <w:name w:val="41381882463B4021AB9BDC41F7D7FFE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ED0C49C-D569-42C6-83E1-E172C6DA24C6}"/>
      </w:docPartPr>
      <w:docPartBody>
        <w:p w:rsidR="00835006" w:rsidRDefault="00344033" w:rsidP="00344033">
          <w:pPr>
            <w:pStyle w:val="41381882463B4021AB9BDC41F7D7FFE09"/>
          </w:pPr>
          <w:r w:rsidRPr="00D01762">
            <w:rPr>
              <w:rStyle w:val="PlaceholderText"/>
            </w:rPr>
            <w:t>Choose one.</w:t>
          </w:r>
        </w:p>
      </w:docPartBody>
    </w:docPart>
    <w:docPart>
      <w:docPartPr>
        <w:name w:val="0D86ACFB96E64243A65CCCB8BDB9C2B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6D91B3E-12FC-48DC-84CB-3393F0F680C6}"/>
      </w:docPartPr>
      <w:docPartBody>
        <w:p w:rsidR="00835006" w:rsidRDefault="00344033" w:rsidP="00344033">
          <w:pPr>
            <w:pStyle w:val="0D86ACFB96E64243A65CCCB8BDB9C2BD9"/>
          </w:pPr>
          <w:r w:rsidRPr="00D01762">
            <w:rPr>
              <w:rStyle w:val="PlaceholderText"/>
            </w:rPr>
            <w:t>Choose one.</w:t>
          </w:r>
        </w:p>
      </w:docPartBody>
    </w:docPart>
    <w:docPart>
      <w:docPartPr>
        <w:name w:val="91AED7B1A46C487796DDCC5C0918C9A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4F5E6B5-CA37-4A5F-9FD3-5ED21EEE467F}"/>
      </w:docPartPr>
      <w:docPartBody>
        <w:p w:rsidR="00835006" w:rsidRDefault="00344033" w:rsidP="00344033">
          <w:pPr>
            <w:pStyle w:val="91AED7B1A46C487796DDCC5C0918C9A69"/>
          </w:pPr>
          <w:r w:rsidRPr="00D01762">
            <w:rPr>
              <w:rStyle w:val="PlaceholderText"/>
            </w:rPr>
            <w:t>Choose one.</w:t>
          </w:r>
        </w:p>
      </w:docPartBody>
    </w:docPart>
    <w:docPart>
      <w:docPartPr>
        <w:name w:val="76E4267677E24AA88AFF1D97572C5D6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028C47C-60B0-428D-A61B-D0C55800DC55}"/>
      </w:docPartPr>
      <w:docPartBody>
        <w:p w:rsidR="00835006" w:rsidRDefault="00344033" w:rsidP="00344033">
          <w:pPr>
            <w:pStyle w:val="76E4267677E24AA88AFF1D97572C5D6A9"/>
          </w:pPr>
          <w:r w:rsidRPr="00D01762">
            <w:rPr>
              <w:rStyle w:val="PlaceholderText"/>
            </w:rPr>
            <w:t>Choose one.</w:t>
          </w:r>
        </w:p>
      </w:docPartBody>
    </w:docPart>
    <w:docPart>
      <w:docPartPr>
        <w:name w:val="1DD6C70D155F494791A71C2DD3C918F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E468730-BE24-455F-AF90-91EFE446948B}"/>
      </w:docPartPr>
      <w:docPartBody>
        <w:p w:rsidR="00835006" w:rsidRDefault="00344033" w:rsidP="00344033">
          <w:pPr>
            <w:pStyle w:val="1DD6C70D155F494791A71C2DD3C918F09"/>
          </w:pPr>
          <w:r w:rsidRPr="00D01762">
            <w:rPr>
              <w:rStyle w:val="PlaceholderText"/>
            </w:rPr>
            <w:t>Choose one.</w:t>
          </w:r>
        </w:p>
      </w:docPartBody>
    </w:docPart>
    <w:docPart>
      <w:docPartPr>
        <w:name w:val="7556B936225242DF81E82E6B420D9BD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4AE408D-4260-4FF6-B6D5-A33A14F4DAA8}"/>
      </w:docPartPr>
      <w:docPartBody>
        <w:p w:rsidR="00835006" w:rsidRDefault="00344033" w:rsidP="00344033">
          <w:pPr>
            <w:pStyle w:val="7556B936225242DF81E82E6B420D9BDF9"/>
          </w:pPr>
          <w:r w:rsidRPr="00D01762">
            <w:rPr>
              <w:rStyle w:val="PlaceholderText"/>
            </w:rPr>
            <w:t>Choose one.</w:t>
          </w:r>
        </w:p>
      </w:docPartBody>
    </w:docPart>
    <w:docPart>
      <w:docPartPr>
        <w:name w:val="F658CA98F7084A96BEEE5A7FE339BE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404BF53-E60C-4D28-823C-DB964228FED4}"/>
      </w:docPartPr>
      <w:docPartBody>
        <w:p w:rsidR="00835006" w:rsidRDefault="00344033" w:rsidP="00344033">
          <w:pPr>
            <w:pStyle w:val="F658CA98F7084A96BEEE5A7FE339BE409"/>
          </w:pPr>
          <w:r w:rsidRPr="00D01762">
            <w:rPr>
              <w:rStyle w:val="PlaceholderText"/>
            </w:rPr>
            <w:t>Choose one.</w:t>
          </w:r>
        </w:p>
      </w:docPartBody>
    </w:docPart>
    <w:docPart>
      <w:docPartPr>
        <w:name w:val="56E9BCF5A67148959CBB3A3451BBA73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5AEDFA7-2C68-4616-A4D4-ABC6D7DF5CAD}"/>
      </w:docPartPr>
      <w:docPartBody>
        <w:p w:rsidR="00835006" w:rsidRDefault="00344033" w:rsidP="00344033">
          <w:pPr>
            <w:pStyle w:val="56E9BCF5A67148959CBB3A3451BBA7329"/>
          </w:pPr>
          <w:r w:rsidRPr="00D01762">
            <w:rPr>
              <w:rStyle w:val="PlaceholderText"/>
            </w:rPr>
            <w:t>Choose one.</w:t>
          </w:r>
        </w:p>
      </w:docPartBody>
    </w:docPart>
    <w:docPart>
      <w:docPartPr>
        <w:name w:val="1D5A332F057F4F719AF826CD9B52D25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5C94F9F-0BAA-4086-98B6-DC9FD6063BEB}"/>
      </w:docPartPr>
      <w:docPartBody>
        <w:p w:rsidR="00835006" w:rsidRDefault="00344033" w:rsidP="00344033">
          <w:pPr>
            <w:pStyle w:val="1D5A332F057F4F719AF826CD9B52D2579"/>
          </w:pPr>
          <w:r w:rsidRPr="00D01762">
            <w:rPr>
              <w:rStyle w:val="PlaceholderText"/>
            </w:rPr>
            <w:t>Choose one.</w:t>
          </w:r>
        </w:p>
      </w:docPartBody>
    </w:docPart>
    <w:docPart>
      <w:docPartPr>
        <w:name w:val="C98B1AC9F20344079EA8FCD8BCE89BA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86E78E5-FB4C-479D-AAF7-CD0AF7B21AE1}"/>
      </w:docPartPr>
      <w:docPartBody>
        <w:p w:rsidR="00835006" w:rsidRDefault="00344033" w:rsidP="00344033">
          <w:pPr>
            <w:pStyle w:val="C98B1AC9F20344079EA8FCD8BCE89BAE9"/>
          </w:pPr>
          <w:r w:rsidRPr="00D01762">
            <w:rPr>
              <w:rStyle w:val="PlaceholderText"/>
            </w:rPr>
            <w:t>Choose one.</w:t>
          </w:r>
        </w:p>
      </w:docPartBody>
    </w:docPart>
    <w:docPart>
      <w:docPartPr>
        <w:name w:val="A297D889D3124F9A96BDD9ACA8BA542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64D5691-3286-4825-BC12-93AA9FC1022D}"/>
      </w:docPartPr>
      <w:docPartBody>
        <w:p w:rsidR="00835006" w:rsidRDefault="00344033" w:rsidP="00344033">
          <w:pPr>
            <w:pStyle w:val="A297D889D3124F9A96BDD9ACA8BA54229"/>
          </w:pPr>
          <w:r w:rsidRPr="00D01762">
            <w:rPr>
              <w:rStyle w:val="PlaceholderText"/>
            </w:rPr>
            <w:t>Choose one.</w:t>
          </w:r>
        </w:p>
      </w:docPartBody>
    </w:docPart>
    <w:docPart>
      <w:docPartPr>
        <w:name w:val="475AD6E1ECF84E1A88F428536EEB819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FA562BE-B43D-4889-9B27-2A3F9D7C5F7F}"/>
      </w:docPartPr>
      <w:docPartBody>
        <w:p w:rsidR="00835006" w:rsidRDefault="00344033" w:rsidP="00344033">
          <w:pPr>
            <w:pStyle w:val="475AD6E1ECF84E1A88F428536EEB819C9"/>
          </w:pPr>
          <w:r w:rsidRPr="00D01762">
            <w:rPr>
              <w:rStyle w:val="PlaceholderText"/>
            </w:rPr>
            <w:t>Choose one.</w:t>
          </w:r>
        </w:p>
      </w:docPartBody>
    </w:docPart>
    <w:docPart>
      <w:docPartPr>
        <w:name w:val="3228606C09394660A38CCA3B02EBA39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314F99B-7DD7-4543-BDD0-09FD372353E0}"/>
      </w:docPartPr>
      <w:docPartBody>
        <w:p w:rsidR="00835006" w:rsidRDefault="00344033" w:rsidP="00344033">
          <w:pPr>
            <w:pStyle w:val="3228606C09394660A38CCA3B02EBA3929"/>
          </w:pPr>
          <w:r w:rsidRPr="00D01762">
            <w:rPr>
              <w:rStyle w:val="PlaceholderText"/>
            </w:rPr>
            <w:t>Choose one.</w:t>
          </w:r>
        </w:p>
      </w:docPartBody>
    </w:docPart>
    <w:docPart>
      <w:docPartPr>
        <w:name w:val="0FE27E5373114F589DA98FF8D24BCA2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6108589-1A99-4475-8A06-FD431759567A}"/>
      </w:docPartPr>
      <w:docPartBody>
        <w:p w:rsidR="00835006" w:rsidRDefault="00344033" w:rsidP="00344033">
          <w:pPr>
            <w:pStyle w:val="0FE27E5373114F589DA98FF8D24BCA219"/>
          </w:pPr>
          <w:r w:rsidRPr="00D01762">
            <w:rPr>
              <w:rStyle w:val="PlaceholderText"/>
            </w:rPr>
            <w:t>Choose one.</w:t>
          </w:r>
        </w:p>
      </w:docPartBody>
    </w:docPart>
    <w:docPart>
      <w:docPartPr>
        <w:name w:val="2EFAF4D472B54861A1D0DA19567AD8C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8087BE8-EFB4-4C1D-993A-5DF0653AAD2B}"/>
      </w:docPartPr>
      <w:docPartBody>
        <w:p w:rsidR="00835006" w:rsidRDefault="00344033" w:rsidP="00344033">
          <w:pPr>
            <w:pStyle w:val="2EFAF4D472B54861A1D0DA19567AD8C49"/>
          </w:pPr>
          <w:r w:rsidRPr="00D01762">
            <w:rPr>
              <w:rStyle w:val="PlaceholderText"/>
            </w:rPr>
            <w:t>Choose one.</w:t>
          </w:r>
        </w:p>
      </w:docPartBody>
    </w:docPart>
    <w:docPart>
      <w:docPartPr>
        <w:name w:val="5CCEA09C5719458EAB1A9FABCF18465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ABF6392-EDBD-42A5-A6C9-AB0D9357D53D}"/>
      </w:docPartPr>
      <w:docPartBody>
        <w:p w:rsidR="00835006" w:rsidRDefault="00344033" w:rsidP="00344033">
          <w:pPr>
            <w:pStyle w:val="5CCEA09C5719458EAB1A9FABCF18465A9"/>
          </w:pPr>
          <w:r w:rsidRPr="00D01762">
            <w:rPr>
              <w:rStyle w:val="PlaceholderText"/>
            </w:rPr>
            <w:t>Choose one.</w:t>
          </w:r>
        </w:p>
      </w:docPartBody>
    </w:docPart>
    <w:docPart>
      <w:docPartPr>
        <w:name w:val="1C9A457E7DA34533826AE921481A45A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9E39FE4-5169-4BD1-8010-AADF12C3DAFC}"/>
      </w:docPartPr>
      <w:docPartBody>
        <w:p w:rsidR="00835006" w:rsidRDefault="00344033" w:rsidP="00344033">
          <w:pPr>
            <w:pStyle w:val="1C9A457E7DA34533826AE921481A45AF9"/>
          </w:pPr>
          <w:r w:rsidRPr="00D01762">
            <w:rPr>
              <w:rStyle w:val="PlaceholderText"/>
            </w:rPr>
            <w:t>Choose one.</w:t>
          </w:r>
        </w:p>
      </w:docPartBody>
    </w:docPart>
    <w:docPart>
      <w:docPartPr>
        <w:name w:val="82F83325C9AB45F6ACB500A5048DE29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BB1BE6A-DE05-42FE-945B-07CA51F3267C}"/>
      </w:docPartPr>
      <w:docPartBody>
        <w:p w:rsidR="00A81B07" w:rsidRDefault="00835006" w:rsidP="00835006">
          <w:pPr>
            <w:pStyle w:val="82F83325C9AB45F6ACB500A5048DE29C"/>
          </w:pPr>
          <w:r>
            <w:rPr>
              <w:rStyle w:val="PlaceholderText"/>
            </w:rPr>
            <w:t>Indicate level of concern</w:t>
          </w:r>
          <w:r w:rsidRPr="00866093">
            <w:rPr>
              <w:rStyle w:val="PlaceholderText"/>
            </w:rPr>
            <w:t>.</w:t>
          </w:r>
        </w:p>
      </w:docPartBody>
    </w:docPart>
    <w:docPart>
      <w:docPartPr>
        <w:name w:val="DEB8E9F913AB4CEE915CDE3E80B4A45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B0D51BF-4352-4AEF-A643-29C8DCC6E2DF}"/>
      </w:docPartPr>
      <w:docPartBody>
        <w:p w:rsidR="00A81B07" w:rsidRDefault="00835006" w:rsidP="00835006">
          <w:pPr>
            <w:pStyle w:val="DEB8E9F913AB4CEE915CDE3E80B4A458"/>
          </w:pPr>
          <w:r>
            <w:rPr>
              <w:rStyle w:val="PlaceholderText"/>
            </w:rPr>
            <w:t>Indicate level of concern</w:t>
          </w:r>
          <w:r w:rsidRPr="00866093">
            <w:rPr>
              <w:rStyle w:val="PlaceholderText"/>
            </w:rPr>
            <w:t>.</w:t>
          </w:r>
        </w:p>
      </w:docPartBody>
    </w:docPart>
    <w:docPart>
      <w:docPartPr>
        <w:name w:val="35FFA032B1CC4C36AA5510C7B0DBBCB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CAEF54A-2844-4216-BE74-F1D7AA9E005D}"/>
      </w:docPartPr>
      <w:docPartBody>
        <w:p w:rsidR="00A81B07" w:rsidRDefault="00835006" w:rsidP="00835006">
          <w:pPr>
            <w:pStyle w:val="35FFA032B1CC4C36AA5510C7B0DBBCBF"/>
          </w:pPr>
          <w:r>
            <w:rPr>
              <w:rStyle w:val="PlaceholderText"/>
            </w:rPr>
            <w:t>Indicate level of concern</w:t>
          </w:r>
          <w:r w:rsidRPr="00866093">
            <w:rPr>
              <w:rStyle w:val="PlaceholderText"/>
            </w:rPr>
            <w:t>.</w:t>
          </w:r>
        </w:p>
      </w:docPartBody>
    </w:docPart>
    <w:docPart>
      <w:docPartPr>
        <w:name w:val="9319A3EDFE2F477EB7A0A9F529092A7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2F0A10E-FFE9-4B9B-AC63-800E3655997F}"/>
      </w:docPartPr>
      <w:docPartBody>
        <w:p w:rsidR="00A81B07" w:rsidRDefault="00835006" w:rsidP="00835006">
          <w:pPr>
            <w:pStyle w:val="9319A3EDFE2F477EB7A0A9F529092A7E"/>
          </w:pPr>
          <w:r>
            <w:rPr>
              <w:rStyle w:val="PlaceholderText"/>
            </w:rPr>
            <w:t>Indicate level of concern</w:t>
          </w:r>
          <w:r w:rsidRPr="00866093">
            <w:rPr>
              <w:rStyle w:val="PlaceholderText"/>
            </w:rPr>
            <w:t>.</w:t>
          </w:r>
        </w:p>
      </w:docPartBody>
    </w:docPart>
    <w:docPart>
      <w:docPartPr>
        <w:name w:val="31455A4D9918451D831954DBE72BE70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13C9D6C-ABA3-47E8-80B2-B010F5926513}"/>
      </w:docPartPr>
      <w:docPartBody>
        <w:p w:rsidR="00A81B07" w:rsidRDefault="00835006" w:rsidP="00835006">
          <w:pPr>
            <w:pStyle w:val="31455A4D9918451D831954DBE72BE702"/>
          </w:pPr>
          <w:r>
            <w:rPr>
              <w:rStyle w:val="PlaceholderText"/>
            </w:rPr>
            <w:t>Indicate level of concern</w:t>
          </w:r>
          <w:r w:rsidRPr="00866093">
            <w:rPr>
              <w:rStyle w:val="PlaceholderText"/>
            </w:rPr>
            <w:t>.</w:t>
          </w:r>
        </w:p>
      </w:docPartBody>
    </w:docPart>
    <w:docPart>
      <w:docPartPr>
        <w:name w:val="449AE851BA37460E87D5E862743AC3B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7BEABF7-ACA0-4ABD-B2DE-4266F20A69DC}"/>
      </w:docPartPr>
      <w:docPartBody>
        <w:p w:rsidR="00A81B07" w:rsidRDefault="00835006" w:rsidP="00835006">
          <w:pPr>
            <w:pStyle w:val="449AE851BA37460E87D5E862743AC3BE"/>
          </w:pPr>
          <w:r>
            <w:rPr>
              <w:rStyle w:val="PlaceholderText"/>
            </w:rPr>
            <w:t>Indicate level of concern</w:t>
          </w:r>
          <w:r w:rsidRPr="00866093">
            <w:rPr>
              <w:rStyle w:val="PlaceholderText"/>
            </w:rPr>
            <w:t>.</w:t>
          </w:r>
        </w:p>
      </w:docPartBody>
    </w:docPart>
    <w:docPart>
      <w:docPartPr>
        <w:name w:val="6019AFB0FA42407884B5F995A5F5E2B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B18B198-5333-4B69-829F-FB9C607D2562}"/>
      </w:docPartPr>
      <w:docPartBody>
        <w:p w:rsidR="00A81B07" w:rsidRDefault="00835006" w:rsidP="00835006">
          <w:pPr>
            <w:pStyle w:val="6019AFB0FA42407884B5F995A5F5E2BB"/>
          </w:pPr>
          <w:r>
            <w:rPr>
              <w:rStyle w:val="PlaceholderText"/>
            </w:rPr>
            <w:t>Indicate level of concern</w:t>
          </w:r>
          <w:r w:rsidRPr="00866093">
            <w:rPr>
              <w:rStyle w:val="PlaceholderText"/>
            </w:rPr>
            <w:t>.</w:t>
          </w:r>
        </w:p>
      </w:docPartBody>
    </w:docPart>
    <w:docPart>
      <w:docPartPr>
        <w:name w:val="46508E3EC9ED4508B9DC192EC0962D8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AD2975D-3D0E-4D99-8791-55D574BF8AF8}"/>
      </w:docPartPr>
      <w:docPartBody>
        <w:p w:rsidR="00A81B07" w:rsidRDefault="00835006" w:rsidP="00835006">
          <w:pPr>
            <w:pStyle w:val="46508E3EC9ED4508B9DC192EC0962D80"/>
          </w:pPr>
          <w:r>
            <w:rPr>
              <w:rStyle w:val="PlaceholderText"/>
            </w:rPr>
            <w:t>Indicate level of concern</w:t>
          </w:r>
          <w:r w:rsidRPr="00866093">
            <w:rPr>
              <w:rStyle w:val="PlaceholderText"/>
            </w:rPr>
            <w:t>.</w:t>
          </w:r>
        </w:p>
      </w:docPartBody>
    </w:docPart>
    <w:docPart>
      <w:docPartPr>
        <w:name w:val="AE56A90F024343C29EFEFFE22BDAD4C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DD7CF5B-B58D-4E3B-A1BC-75ECD6AA5AD2}"/>
      </w:docPartPr>
      <w:docPartBody>
        <w:p w:rsidR="00A81B07" w:rsidRDefault="00835006" w:rsidP="00835006">
          <w:pPr>
            <w:pStyle w:val="AE56A90F024343C29EFEFFE22BDAD4C2"/>
          </w:pPr>
          <w:r>
            <w:rPr>
              <w:rStyle w:val="PlaceholderText"/>
            </w:rPr>
            <w:t>Indicate level of concern</w:t>
          </w:r>
          <w:r w:rsidRPr="00866093">
            <w:rPr>
              <w:rStyle w:val="PlaceholderText"/>
            </w:rPr>
            <w:t>.</w:t>
          </w:r>
        </w:p>
      </w:docPartBody>
    </w:docPart>
    <w:docPart>
      <w:docPartPr>
        <w:name w:val="5801A099584B4513B308C1F5ECD070B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70E7C0E-FB16-42BE-87BA-B369EFCCC3E7}"/>
      </w:docPartPr>
      <w:docPartBody>
        <w:p w:rsidR="00A81B07" w:rsidRDefault="00835006" w:rsidP="00835006">
          <w:pPr>
            <w:pStyle w:val="5801A099584B4513B308C1F5ECD070BC"/>
          </w:pPr>
          <w:r>
            <w:rPr>
              <w:rStyle w:val="PlaceholderText"/>
            </w:rPr>
            <w:t>Indicate level of concern</w:t>
          </w:r>
          <w:r w:rsidRPr="00866093">
            <w:rPr>
              <w:rStyle w:val="PlaceholderText"/>
            </w:rPr>
            <w:t>.</w:t>
          </w:r>
        </w:p>
      </w:docPartBody>
    </w:docPart>
    <w:docPart>
      <w:docPartPr>
        <w:name w:val="61EB49E534A54E348004D80FF09D6D6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CDFA8BE-B12B-4D37-9855-B1C3EC2672D2}"/>
      </w:docPartPr>
      <w:docPartBody>
        <w:p w:rsidR="00A81B07" w:rsidRDefault="00835006" w:rsidP="00835006">
          <w:pPr>
            <w:pStyle w:val="61EB49E534A54E348004D80FF09D6D6E"/>
          </w:pPr>
          <w:r>
            <w:rPr>
              <w:rStyle w:val="PlaceholderText"/>
            </w:rPr>
            <w:t>Indicate level of concern</w:t>
          </w:r>
          <w:r w:rsidRPr="00866093">
            <w:rPr>
              <w:rStyle w:val="PlaceholderText"/>
            </w:rPr>
            <w:t>.</w:t>
          </w:r>
        </w:p>
      </w:docPartBody>
    </w:docPart>
    <w:docPart>
      <w:docPartPr>
        <w:name w:val="73B8ADB7852B4AF78FD6800072CB30C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A3A8043-7420-4F8A-9EBB-91314B5348FF}"/>
      </w:docPartPr>
      <w:docPartBody>
        <w:p w:rsidR="00A81B07" w:rsidRDefault="00835006" w:rsidP="00835006">
          <w:pPr>
            <w:pStyle w:val="73B8ADB7852B4AF78FD6800072CB30C6"/>
          </w:pPr>
          <w:r>
            <w:rPr>
              <w:rStyle w:val="PlaceholderText"/>
            </w:rPr>
            <w:t>Indicate level of concern</w:t>
          </w:r>
          <w:r w:rsidRPr="00866093">
            <w:rPr>
              <w:rStyle w:val="PlaceholderText"/>
            </w:rPr>
            <w:t>.</w:t>
          </w:r>
        </w:p>
      </w:docPartBody>
    </w:docPart>
    <w:docPart>
      <w:docPartPr>
        <w:name w:val="C20323DE2F50411DBFBFA13F22FB2DA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4EF4FBA-23AA-42A9-A631-E7564E22C0AC}"/>
      </w:docPartPr>
      <w:docPartBody>
        <w:p w:rsidR="00A81B07" w:rsidRDefault="00835006" w:rsidP="00835006">
          <w:pPr>
            <w:pStyle w:val="C20323DE2F50411DBFBFA13F22FB2DA5"/>
          </w:pPr>
          <w:r>
            <w:rPr>
              <w:rStyle w:val="PlaceholderText"/>
            </w:rPr>
            <w:t>Indicate level of concern</w:t>
          </w:r>
          <w:r w:rsidRPr="00866093">
            <w:rPr>
              <w:rStyle w:val="PlaceholderText"/>
            </w:rPr>
            <w:t>.</w:t>
          </w:r>
        </w:p>
      </w:docPartBody>
    </w:docPart>
    <w:docPart>
      <w:docPartPr>
        <w:name w:val="138B72E07B2D497CA791128692BC094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6C2FC64-D41F-490A-BC4B-B53720C80686}"/>
      </w:docPartPr>
      <w:docPartBody>
        <w:p w:rsidR="00A81B07" w:rsidRDefault="00835006" w:rsidP="00835006">
          <w:pPr>
            <w:pStyle w:val="138B72E07B2D497CA791128692BC0941"/>
          </w:pPr>
          <w:r>
            <w:rPr>
              <w:rStyle w:val="PlaceholderText"/>
            </w:rPr>
            <w:t>Indicate level of concern</w:t>
          </w:r>
          <w:r w:rsidRPr="00866093">
            <w:rPr>
              <w:rStyle w:val="PlaceholderText"/>
            </w:rPr>
            <w:t>.</w:t>
          </w:r>
        </w:p>
      </w:docPartBody>
    </w:docPart>
    <w:docPart>
      <w:docPartPr>
        <w:name w:val="36B6E9B8AC4E46268640933306A986C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E12BE98-1843-45FD-84E9-CF54DE0D4396}"/>
      </w:docPartPr>
      <w:docPartBody>
        <w:p w:rsidR="00A81B07" w:rsidRDefault="00835006" w:rsidP="00835006">
          <w:pPr>
            <w:pStyle w:val="36B6E9B8AC4E46268640933306A986C6"/>
          </w:pPr>
          <w:r>
            <w:rPr>
              <w:rStyle w:val="PlaceholderText"/>
            </w:rPr>
            <w:t>Indicate level of concern</w:t>
          </w:r>
          <w:r w:rsidRPr="00866093">
            <w:rPr>
              <w:rStyle w:val="PlaceholderText"/>
            </w:rPr>
            <w:t>.</w:t>
          </w:r>
        </w:p>
      </w:docPartBody>
    </w:docPart>
    <w:docPart>
      <w:docPartPr>
        <w:name w:val="61160D4BB62441CD8C0FC6906C0BF6A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F5468C5-1DA2-4695-980D-DE4D4569CCD7}"/>
      </w:docPartPr>
      <w:docPartBody>
        <w:p w:rsidR="00A81B07" w:rsidRDefault="00835006" w:rsidP="00835006">
          <w:pPr>
            <w:pStyle w:val="61160D4BB62441CD8C0FC6906C0BF6A4"/>
          </w:pPr>
          <w:r>
            <w:rPr>
              <w:rStyle w:val="PlaceholderText"/>
            </w:rPr>
            <w:t>Indicate level of concern</w:t>
          </w:r>
          <w:r w:rsidRPr="00866093">
            <w:rPr>
              <w:rStyle w:val="PlaceholderText"/>
            </w:rPr>
            <w:t>.</w:t>
          </w:r>
        </w:p>
      </w:docPartBody>
    </w:docPart>
    <w:docPart>
      <w:docPartPr>
        <w:name w:val="37B99E5739FE4AEA8E4D1038C2A31BC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0E20404-2054-426F-BA68-DEA1C05A3810}"/>
      </w:docPartPr>
      <w:docPartBody>
        <w:p w:rsidR="00A81B07" w:rsidRDefault="00835006" w:rsidP="00835006">
          <w:pPr>
            <w:pStyle w:val="37B99E5739FE4AEA8E4D1038C2A31BC7"/>
          </w:pPr>
          <w:r>
            <w:rPr>
              <w:rStyle w:val="PlaceholderText"/>
            </w:rPr>
            <w:t>Indicate level of concern</w:t>
          </w:r>
          <w:r w:rsidRPr="00866093">
            <w:rPr>
              <w:rStyle w:val="PlaceholderText"/>
            </w:rPr>
            <w:t>.</w:t>
          </w:r>
        </w:p>
      </w:docPartBody>
    </w:docPart>
    <w:docPart>
      <w:docPartPr>
        <w:name w:val="48C61D9C30DE450CBEFAD0AB2861110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5277B4B-AFFF-470B-B91E-A8C32154D80F}"/>
      </w:docPartPr>
      <w:docPartBody>
        <w:p w:rsidR="00A81B07" w:rsidRDefault="00835006" w:rsidP="00835006">
          <w:pPr>
            <w:pStyle w:val="48C61D9C30DE450CBEFAD0AB2861110A"/>
          </w:pPr>
          <w:r>
            <w:rPr>
              <w:rStyle w:val="PlaceholderText"/>
            </w:rPr>
            <w:t>Indicate level of concern</w:t>
          </w:r>
          <w:r w:rsidRPr="00866093">
            <w:rPr>
              <w:rStyle w:val="PlaceholderText"/>
            </w:rPr>
            <w:t>.</w:t>
          </w:r>
        </w:p>
      </w:docPartBody>
    </w:docPart>
    <w:docPart>
      <w:docPartPr>
        <w:name w:val="E894CA2884834FA3B987FDC6DB1B59C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BB0D2CA-D188-4678-BF13-C76CB9CD542E}"/>
      </w:docPartPr>
      <w:docPartBody>
        <w:p w:rsidR="00A81B07" w:rsidRDefault="00835006" w:rsidP="00835006">
          <w:pPr>
            <w:pStyle w:val="E894CA2884834FA3B987FDC6DB1B59C3"/>
          </w:pPr>
          <w:r>
            <w:rPr>
              <w:rStyle w:val="PlaceholderText"/>
            </w:rPr>
            <w:t>Indicate level of concern</w:t>
          </w:r>
          <w:r w:rsidRPr="00866093">
            <w:rPr>
              <w:rStyle w:val="PlaceholderText"/>
            </w:rPr>
            <w:t>.</w:t>
          </w:r>
        </w:p>
      </w:docPartBody>
    </w:docPart>
    <w:docPart>
      <w:docPartPr>
        <w:name w:val="1DD8E57CB2454308969DCA8C072C806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71389EA-95FA-4AC4-AD11-F27D68196AE1}"/>
      </w:docPartPr>
      <w:docPartBody>
        <w:p w:rsidR="00A81B07" w:rsidRDefault="00835006" w:rsidP="00835006">
          <w:pPr>
            <w:pStyle w:val="1DD8E57CB2454308969DCA8C072C8064"/>
          </w:pPr>
          <w:r>
            <w:rPr>
              <w:rStyle w:val="PlaceholderText"/>
            </w:rPr>
            <w:t>Indicate level of concern</w:t>
          </w:r>
          <w:r w:rsidRPr="00866093">
            <w:rPr>
              <w:rStyle w:val="PlaceholderText"/>
            </w:rPr>
            <w:t>.</w:t>
          </w:r>
        </w:p>
      </w:docPartBody>
    </w:docPart>
    <w:docPart>
      <w:docPartPr>
        <w:name w:val="6347A8A3DC734DB5A045E6722003297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599B9BB-884B-4CEC-8DD5-202557CB393F}"/>
      </w:docPartPr>
      <w:docPartBody>
        <w:p w:rsidR="00A81B07" w:rsidRDefault="00835006" w:rsidP="00835006">
          <w:pPr>
            <w:pStyle w:val="6347A8A3DC734DB5A045E67220032976"/>
          </w:pPr>
          <w:r>
            <w:rPr>
              <w:rStyle w:val="PlaceholderText"/>
            </w:rPr>
            <w:t>Indicate level of concern</w:t>
          </w:r>
          <w:r w:rsidRPr="00866093">
            <w:rPr>
              <w:rStyle w:val="PlaceholderText"/>
            </w:rPr>
            <w:t>.</w:t>
          </w:r>
        </w:p>
      </w:docPartBody>
    </w:docPart>
    <w:docPart>
      <w:docPartPr>
        <w:name w:val="8CF9B81F5F9344E18D5A7B755522E8C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50D4C9F-A0A7-48E6-BC62-A25F15042E0A}"/>
      </w:docPartPr>
      <w:docPartBody>
        <w:p w:rsidR="00A81B07" w:rsidRDefault="00835006" w:rsidP="00835006">
          <w:pPr>
            <w:pStyle w:val="8CF9B81F5F9344E18D5A7B755522E8C3"/>
          </w:pPr>
          <w:r>
            <w:rPr>
              <w:rStyle w:val="PlaceholderText"/>
            </w:rPr>
            <w:t>Indicate level of concern</w:t>
          </w:r>
          <w:r w:rsidRPr="00866093">
            <w:rPr>
              <w:rStyle w:val="PlaceholderText"/>
            </w:rPr>
            <w:t>.</w:t>
          </w:r>
        </w:p>
      </w:docPartBody>
    </w:docPart>
    <w:docPart>
      <w:docPartPr>
        <w:name w:val="4FE59B68AB0E433BB95B32CB2C64197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28B1BC6-508F-4C23-AA73-2AD4B541A33E}"/>
      </w:docPartPr>
      <w:docPartBody>
        <w:p w:rsidR="00A81B07" w:rsidRDefault="00835006" w:rsidP="00835006">
          <w:pPr>
            <w:pStyle w:val="4FE59B68AB0E433BB95B32CB2C641970"/>
          </w:pPr>
          <w:r>
            <w:rPr>
              <w:rStyle w:val="PlaceholderText"/>
            </w:rPr>
            <w:t>Indicate level of concern</w:t>
          </w:r>
          <w:r w:rsidRPr="00866093">
            <w:rPr>
              <w:rStyle w:val="PlaceholderText"/>
            </w:rPr>
            <w:t>.</w:t>
          </w:r>
        </w:p>
      </w:docPartBody>
    </w:docPart>
    <w:docPart>
      <w:docPartPr>
        <w:name w:val="4004DD5092504B2AA3FB461980E837E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65E8A8B-F8D1-456E-AEDA-5F850F57B091}"/>
      </w:docPartPr>
      <w:docPartBody>
        <w:p w:rsidR="00A81B07" w:rsidRDefault="00344033" w:rsidP="00344033">
          <w:pPr>
            <w:pStyle w:val="4004DD5092504B2AA3FB461980E837E99"/>
          </w:pPr>
          <w:r w:rsidRPr="00D01762">
            <w:rPr>
              <w:rStyle w:val="PlaceholderText"/>
            </w:rPr>
            <w:t>Choose one.</w:t>
          </w:r>
        </w:p>
      </w:docPartBody>
    </w:docPart>
    <w:docPart>
      <w:docPartPr>
        <w:name w:val="21F4CA4CBDD84516B6D4F1BE002EDA4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AEE495C-286B-40A9-9AE6-1BFBC6DC642D}"/>
      </w:docPartPr>
      <w:docPartBody>
        <w:p w:rsidR="00A81B07" w:rsidRDefault="00344033" w:rsidP="00344033">
          <w:pPr>
            <w:pStyle w:val="21F4CA4CBDD84516B6D4F1BE002EDA469"/>
          </w:pPr>
          <w:r w:rsidRPr="00D01762">
            <w:rPr>
              <w:rStyle w:val="PlaceholderText"/>
            </w:rPr>
            <w:t>Choose one.</w:t>
          </w:r>
        </w:p>
      </w:docPartBody>
    </w:docPart>
    <w:docPart>
      <w:docPartPr>
        <w:name w:val="4CEC96F28B894501A12EB017AAE8548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816088D-F809-4977-A1B1-8BFE03D6FB36}"/>
      </w:docPartPr>
      <w:docPartBody>
        <w:p w:rsidR="00A81B07" w:rsidRDefault="00344033" w:rsidP="00344033">
          <w:pPr>
            <w:pStyle w:val="4CEC96F28B894501A12EB017AAE8548F9"/>
          </w:pPr>
          <w:r w:rsidRPr="00D01762">
            <w:rPr>
              <w:rStyle w:val="PlaceholderText"/>
            </w:rPr>
            <w:t>Choose one.</w:t>
          </w:r>
        </w:p>
      </w:docPartBody>
    </w:docPart>
    <w:docPart>
      <w:docPartPr>
        <w:name w:val="85FA39B1BB1340409E78C33CDF2BA9A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88854BA-8C03-4951-9CD1-D9B19D9CCFCA}"/>
      </w:docPartPr>
      <w:docPartBody>
        <w:p w:rsidR="00A81B07" w:rsidRDefault="00344033" w:rsidP="00344033">
          <w:pPr>
            <w:pStyle w:val="85FA39B1BB1340409E78C33CDF2BA9A59"/>
          </w:pPr>
          <w:r w:rsidRPr="00D01762">
            <w:rPr>
              <w:rStyle w:val="PlaceholderText"/>
            </w:rPr>
            <w:t>Choose one.</w:t>
          </w:r>
        </w:p>
      </w:docPartBody>
    </w:docPart>
    <w:docPart>
      <w:docPartPr>
        <w:name w:val="155D21DF95FE49B3BEDC13002207591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F3D18FD-EDB1-45F4-902D-A68CBB0A94E8}"/>
      </w:docPartPr>
      <w:docPartBody>
        <w:p w:rsidR="00A81B07" w:rsidRDefault="00344033" w:rsidP="00344033">
          <w:pPr>
            <w:pStyle w:val="155D21DF95FE49B3BEDC1300220759129"/>
          </w:pPr>
          <w:r w:rsidRPr="00D01762">
            <w:rPr>
              <w:rStyle w:val="PlaceholderText"/>
            </w:rPr>
            <w:t>Choose one.</w:t>
          </w:r>
        </w:p>
      </w:docPartBody>
    </w:docPart>
    <w:docPart>
      <w:docPartPr>
        <w:name w:val="090ACD32EA9944C0AFA9C0ADAF90FC4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75F75EF-AFD6-454C-BC6B-41D7A68DCEC6}"/>
      </w:docPartPr>
      <w:docPartBody>
        <w:p w:rsidR="00A81B07" w:rsidRDefault="00344033" w:rsidP="00344033">
          <w:pPr>
            <w:pStyle w:val="090ACD32EA9944C0AFA9C0ADAF90FC489"/>
          </w:pPr>
          <w:r w:rsidRPr="00D01762">
            <w:rPr>
              <w:rStyle w:val="PlaceholderText"/>
            </w:rPr>
            <w:t>Choose one.</w:t>
          </w:r>
        </w:p>
      </w:docPartBody>
    </w:docPart>
    <w:docPart>
      <w:docPartPr>
        <w:name w:val="DD1148A1B278464EB11F0AAB08FB997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BE106D0-D4BB-4F46-AA2C-767434587904}"/>
      </w:docPartPr>
      <w:docPartBody>
        <w:p w:rsidR="00A81B07" w:rsidRDefault="00344033" w:rsidP="00344033">
          <w:pPr>
            <w:pStyle w:val="DD1148A1B278464EB11F0AAB08FB99799"/>
          </w:pPr>
          <w:r w:rsidRPr="00D01762">
            <w:rPr>
              <w:rStyle w:val="PlaceholderText"/>
            </w:rPr>
            <w:t>Choose one.</w:t>
          </w:r>
        </w:p>
      </w:docPartBody>
    </w:docPart>
    <w:docPart>
      <w:docPartPr>
        <w:name w:val="46F26DB8F9664116908115AC3BF74E0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3D8699B-6D3D-4CCB-A4E5-4D1B4C5FAD9E}"/>
      </w:docPartPr>
      <w:docPartBody>
        <w:p w:rsidR="00A81B07" w:rsidRDefault="00344033" w:rsidP="00344033">
          <w:pPr>
            <w:pStyle w:val="46F26DB8F9664116908115AC3BF74E099"/>
          </w:pPr>
          <w:r w:rsidRPr="00D01762">
            <w:rPr>
              <w:rStyle w:val="PlaceholderText"/>
            </w:rPr>
            <w:t>Choose one.</w:t>
          </w:r>
        </w:p>
      </w:docPartBody>
    </w:docPart>
    <w:docPart>
      <w:docPartPr>
        <w:name w:val="E2976F41864A4BD693919CAE2215781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BF63346-06A3-42F6-9B68-974B49785326}"/>
      </w:docPartPr>
      <w:docPartBody>
        <w:p w:rsidR="00A81B07" w:rsidRDefault="00344033" w:rsidP="00344033">
          <w:pPr>
            <w:pStyle w:val="E2976F41864A4BD693919CAE221578199"/>
          </w:pPr>
          <w:r w:rsidRPr="00D01762">
            <w:rPr>
              <w:rStyle w:val="PlaceholderText"/>
            </w:rPr>
            <w:t>Choose one.</w:t>
          </w:r>
        </w:p>
      </w:docPartBody>
    </w:docPart>
    <w:docPart>
      <w:docPartPr>
        <w:name w:val="BE24C1D383D647A0B66F059CAAF2AA5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8B6E6E6-E3C5-44AE-A400-56D27C8194D6}"/>
      </w:docPartPr>
      <w:docPartBody>
        <w:p w:rsidR="00A81B07" w:rsidRDefault="00344033" w:rsidP="00344033">
          <w:pPr>
            <w:pStyle w:val="BE24C1D383D647A0B66F059CAAF2AA579"/>
          </w:pPr>
          <w:r w:rsidRPr="00D01762">
            <w:rPr>
              <w:rStyle w:val="PlaceholderText"/>
            </w:rPr>
            <w:t>Choose one.</w:t>
          </w:r>
        </w:p>
      </w:docPartBody>
    </w:docPart>
    <w:docPart>
      <w:docPartPr>
        <w:name w:val="6DBFFC32A8DF4459B30550EA5692AA1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76D40B4-4B32-4ABE-8236-8AE511B978D0}"/>
      </w:docPartPr>
      <w:docPartBody>
        <w:p w:rsidR="00A81B07" w:rsidRDefault="00344033" w:rsidP="00344033">
          <w:pPr>
            <w:pStyle w:val="6DBFFC32A8DF4459B30550EA5692AA109"/>
          </w:pPr>
          <w:r w:rsidRPr="00D01762">
            <w:rPr>
              <w:rStyle w:val="PlaceholderText"/>
            </w:rPr>
            <w:t>Choose one.</w:t>
          </w:r>
        </w:p>
      </w:docPartBody>
    </w:docPart>
    <w:docPart>
      <w:docPartPr>
        <w:name w:val="11324393B341449B8D17B947B2D218A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1BF3FE6-01B7-4021-8609-ECFA7BADDD06}"/>
      </w:docPartPr>
      <w:docPartBody>
        <w:p w:rsidR="00A81B07" w:rsidRDefault="00344033" w:rsidP="00344033">
          <w:pPr>
            <w:pStyle w:val="11324393B341449B8D17B947B2D218A49"/>
          </w:pPr>
          <w:r w:rsidRPr="00D01762">
            <w:rPr>
              <w:rStyle w:val="PlaceholderText"/>
            </w:rPr>
            <w:t>Choose one.</w:t>
          </w:r>
        </w:p>
      </w:docPartBody>
    </w:docPart>
    <w:docPart>
      <w:docPartPr>
        <w:name w:val="8BEB8EE07B2A4D19A5A55ED7078C2E3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5AFF198-C27C-4BF7-AD77-02D85D0AF998}"/>
      </w:docPartPr>
      <w:docPartBody>
        <w:p w:rsidR="00B66962" w:rsidRDefault="00344033" w:rsidP="00344033">
          <w:pPr>
            <w:pStyle w:val="8BEB8EE07B2A4D19A5A55ED7078C2E3E9"/>
          </w:pPr>
          <w:r w:rsidRPr="00D01762">
            <w:rPr>
              <w:rStyle w:val="PlaceholderText"/>
            </w:rPr>
            <w:t>Choose one.</w:t>
          </w:r>
        </w:p>
      </w:docPartBody>
    </w:docPart>
    <w:docPart>
      <w:docPartPr>
        <w:name w:val="A9B2078B6698475A8DEA54F0AF2A9FA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6A3A035-9EC4-44C8-9229-299F2CCB8291}"/>
      </w:docPartPr>
      <w:docPartBody>
        <w:p w:rsidR="00B66962" w:rsidRDefault="00344033" w:rsidP="00344033">
          <w:pPr>
            <w:pStyle w:val="A9B2078B6698475A8DEA54F0AF2A9FA09"/>
          </w:pPr>
          <w:r w:rsidRPr="00D01762">
            <w:rPr>
              <w:rStyle w:val="PlaceholderText"/>
            </w:rPr>
            <w:t>Choose one.</w:t>
          </w:r>
        </w:p>
      </w:docPartBody>
    </w:docPart>
    <w:docPart>
      <w:docPartPr>
        <w:name w:val="CB20FC511A084897913C623F140A05A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108AE78-AD8B-4D6E-BEE5-DB2D9EF5273A}"/>
      </w:docPartPr>
      <w:docPartBody>
        <w:p w:rsidR="00B66962" w:rsidRDefault="00344033" w:rsidP="00344033">
          <w:pPr>
            <w:pStyle w:val="CB20FC511A084897913C623F140A05A79"/>
          </w:pPr>
          <w:r w:rsidRPr="00D01762">
            <w:rPr>
              <w:rStyle w:val="PlaceholderText"/>
            </w:rPr>
            <w:t>Choose one.</w:t>
          </w:r>
        </w:p>
      </w:docPartBody>
    </w:docPart>
    <w:docPart>
      <w:docPartPr>
        <w:name w:val="EE080150641F48CC84BD52AE198CCE2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843FD1B-F683-478B-961A-9911D18CEE05}"/>
      </w:docPartPr>
      <w:docPartBody>
        <w:p w:rsidR="00B66962" w:rsidRDefault="00344033" w:rsidP="00344033">
          <w:pPr>
            <w:pStyle w:val="EE080150641F48CC84BD52AE198CCE2F9"/>
          </w:pPr>
          <w:r w:rsidRPr="00D01762">
            <w:rPr>
              <w:rStyle w:val="PlaceholderText"/>
            </w:rPr>
            <w:t>Choose one.</w:t>
          </w:r>
        </w:p>
      </w:docPartBody>
    </w:docPart>
    <w:docPart>
      <w:docPartPr>
        <w:name w:val="D186FB337B2744F3BE4655E5001E64B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28C818C-E5AA-4C88-A24D-BB3D07C5763F}"/>
      </w:docPartPr>
      <w:docPartBody>
        <w:p w:rsidR="00B66962" w:rsidRDefault="00344033" w:rsidP="00344033">
          <w:pPr>
            <w:pStyle w:val="D186FB337B2744F3BE4655E5001E64B49"/>
          </w:pPr>
          <w:r w:rsidRPr="00D01762">
            <w:rPr>
              <w:rStyle w:val="PlaceholderText"/>
            </w:rPr>
            <w:t>Choose one.</w:t>
          </w:r>
        </w:p>
      </w:docPartBody>
    </w:docPart>
    <w:docPart>
      <w:docPartPr>
        <w:name w:val="6BAC6EF7659949AC9435E976EA8818C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B82F87A-19EF-4E61-8AFC-3AA0D9780FCF}"/>
      </w:docPartPr>
      <w:docPartBody>
        <w:p w:rsidR="00B66962" w:rsidRDefault="00344033" w:rsidP="00344033">
          <w:pPr>
            <w:pStyle w:val="6BAC6EF7659949AC9435E976EA8818CF9"/>
          </w:pPr>
          <w:r w:rsidRPr="00D01762">
            <w:rPr>
              <w:rStyle w:val="PlaceholderText"/>
            </w:rPr>
            <w:t>Choose one.</w:t>
          </w:r>
        </w:p>
      </w:docPartBody>
    </w:docPart>
    <w:docPart>
      <w:docPartPr>
        <w:name w:val="E67B2B3A7DB24707B02D39B8ADB4244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F1E9A7E-EDCA-476A-BE30-C06027B069D8}"/>
      </w:docPartPr>
      <w:docPartBody>
        <w:p w:rsidR="00B66962" w:rsidRDefault="00344033" w:rsidP="00344033">
          <w:pPr>
            <w:pStyle w:val="E67B2B3A7DB24707B02D39B8ADB4244F9"/>
          </w:pPr>
          <w:r w:rsidRPr="00D01762">
            <w:rPr>
              <w:rStyle w:val="PlaceholderText"/>
            </w:rPr>
            <w:t>Choose one.</w:t>
          </w:r>
        </w:p>
      </w:docPartBody>
    </w:docPart>
    <w:docPart>
      <w:docPartPr>
        <w:name w:val="26455AA5D21A4A9B9D8E72F9207D206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915B2BB-7E99-45C8-889D-3FC859744DDE}"/>
      </w:docPartPr>
      <w:docPartBody>
        <w:p w:rsidR="00B66962" w:rsidRDefault="00A81B07" w:rsidP="00A81B07">
          <w:pPr>
            <w:pStyle w:val="26455AA5D21A4A9B9D8E72F9207D2064"/>
          </w:pPr>
          <w:r>
            <w:rPr>
              <w:rStyle w:val="PlaceholderText"/>
            </w:rPr>
            <w:t>Indicate level of concern</w:t>
          </w:r>
          <w:r w:rsidRPr="00866093">
            <w:rPr>
              <w:rStyle w:val="PlaceholderText"/>
            </w:rPr>
            <w:t>.</w:t>
          </w:r>
        </w:p>
      </w:docPartBody>
    </w:docPart>
    <w:docPart>
      <w:docPartPr>
        <w:name w:val="96C6466B5E324C24B378CFB62458049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E6ECF8E-078A-4AB0-81F8-5529ECFB0BB8}"/>
      </w:docPartPr>
      <w:docPartBody>
        <w:p w:rsidR="00B66962" w:rsidRDefault="00344033" w:rsidP="00344033">
          <w:pPr>
            <w:pStyle w:val="96C6466B5E324C24B378CFB62458049B9"/>
          </w:pPr>
          <w:r w:rsidRPr="00D01762">
            <w:rPr>
              <w:rStyle w:val="PlaceholderText"/>
            </w:rPr>
            <w:t>Choose one.</w:t>
          </w:r>
        </w:p>
      </w:docPartBody>
    </w:docPart>
    <w:docPart>
      <w:docPartPr>
        <w:name w:val="3483707409104D4C88EA329E48931A9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7EE6D34-590D-4BAB-B19F-AA9A301189B5}"/>
      </w:docPartPr>
      <w:docPartBody>
        <w:p w:rsidR="00DB1BE6" w:rsidRDefault="00344033" w:rsidP="00344033">
          <w:pPr>
            <w:pStyle w:val="3483707409104D4C88EA329E48931A9A9"/>
          </w:pPr>
          <w:r w:rsidRPr="00D01762">
            <w:rPr>
              <w:rStyle w:val="PlaceholderText"/>
            </w:rPr>
            <w:t>Choose one.</w:t>
          </w:r>
        </w:p>
      </w:docPartBody>
    </w:docPart>
    <w:docPart>
      <w:docPartPr>
        <w:name w:val="C27677841F6745328DC73BCF48AFCB4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83E894F-282E-4E18-AB92-C4DA0F5C4E82}"/>
      </w:docPartPr>
      <w:docPartBody>
        <w:p w:rsidR="00DB1BE6" w:rsidRDefault="00344033" w:rsidP="00344033">
          <w:pPr>
            <w:pStyle w:val="C27677841F6745328DC73BCF48AFCB459"/>
          </w:pPr>
          <w:r w:rsidRPr="00D01762">
            <w:rPr>
              <w:rStyle w:val="PlaceholderText"/>
            </w:rPr>
            <w:t>Choose one.</w:t>
          </w:r>
        </w:p>
      </w:docPartBody>
    </w:docPart>
    <w:docPart>
      <w:docPartPr>
        <w:name w:val="915D16F8EE9A4C8E92F7833B224434D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A055877-B118-478A-A95E-98C11A9F2819}"/>
      </w:docPartPr>
      <w:docPartBody>
        <w:p w:rsidR="00DB1BE6" w:rsidRDefault="00344033" w:rsidP="00344033">
          <w:pPr>
            <w:pStyle w:val="915D16F8EE9A4C8E92F7833B224434DA9"/>
          </w:pPr>
          <w:r w:rsidRPr="00D01762">
            <w:rPr>
              <w:rStyle w:val="PlaceholderText"/>
            </w:rPr>
            <w:t>Choose one.</w:t>
          </w:r>
        </w:p>
      </w:docPartBody>
    </w:docPart>
    <w:docPart>
      <w:docPartPr>
        <w:name w:val="BCA9805E9A7542D6AC0A763AD816B21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03C5422-F630-4D00-83B2-63202C8ADC64}"/>
      </w:docPartPr>
      <w:docPartBody>
        <w:p w:rsidR="00DB1BE6" w:rsidRDefault="00344033" w:rsidP="00344033">
          <w:pPr>
            <w:pStyle w:val="BCA9805E9A7542D6AC0A763AD816B2149"/>
          </w:pPr>
          <w:r w:rsidRPr="00D01762">
            <w:rPr>
              <w:rStyle w:val="PlaceholderText"/>
            </w:rPr>
            <w:t>Choose one.</w:t>
          </w:r>
        </w:p>
      </w:docPartBody>
    </w:docPart>
    <w:docPart>
      <w:docPartPr>
        <w:name w:val="62D214F273E74BAFA9B584908C2334D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07A5080-A54B-456A-8F73-1470A1AD20B5}"/>
      </w:docPartPr>
      <w:docPartBody>
        <w:p w:rsidR="00DB1BE6" w:rsidRDefault="00344033" w:rsidP="00344033">
          <w:pPr>
            <w:pStyle w:val="62D214F273E74BAFA9B584908C2334D79"/>
          </w:pPr>
          <w:r w:rsidRPr="00D01762">
            <w:rPr>
              <w:rStyle w:val="PlaceholderText"/>
            </w:rPr>
            <w:t>Choose one.</w:t>
          </w:r>
        </w:p>
      </w:docPartBody>
    </w:docPart>
    <w:docPart>
      <w:docPartPr>
        <w:name w:val="A06B60DE1E964193A1A63F1AB3F5D19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15E9082-E934-46FD-A4A0-38CAA6373A5E}"/>
      </w:docPartPr>
      <w:docPartBody>
        <w:p w:rsidR="00F40810" w:rsidRDefault="00344033" w:rsidP="00344033">
          <w:pPr>
            <w:pStyle w:val="A06B60DE1E964193A1A63F1AB3F5D1929"/>
          </w:pPr>
          <w:r w:rsidRPr="00D01762">
            <w:rPr>
              <w:rStyle w:val="PlaceholderText"/>
            </w:rPr>
            <w:t>Choose one.</w:t>
          </w:r>
        </w:p>
      </w:docPartBody>
    </w:docPart>
    <w:docPart>
      <w:docPartPr>
        <w:name w:val="89641F69E85C4ED4A893DCDEAACD672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78145EF-34C5-4C19-B338-5F4878FB86CC}"/>
      </w:docPartPr>
      <w:docPartBody>
        <w:p w:rsidR="00F40810" w:rsidRDefault="00344033" w:rsidP="00344033">
          <w:pPr>
            <w:pStyle w:val="89641F69E85C4ED4A893DCDEAACD67299"/>
          </w:pPr>
          <w:r w:rsidRPr="00D01762">
            <w:rPr>
              <w:rStyle w:val="PlaceholderText"/>
            </w:rPr>
            <w:t>Choose one.</w:t>
          </w:r>
        </w:p>
      </w:docPartBody>
    </w:docPart>
    <w:docPart>
      <w:docPartPr>
        <w:name w:val="A2DF245346964DCAA81CFDD66D3EF88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8F409D5-4A33-4542-852C-A0736826BC09}"/>
      </w:docPartPr>
      <w:docPartBody>
        <w:p w:rsidR="00F40810" w:rsidRDefault="00344033" w:rsidP="00344033">
          <w:pPr>
            <w:pStyle w:val="A2DF245346964DCAA81CFDD66D3EF8839"/>
          </w:pPr>
          <w:r w:rsidRPr="0078739C">
            <w:rPr>
              <w:rFonts w:ascii="Calibri" w:eastAsia="Calibri" w:hAnsi="Calibri" w:cs="Times New Roman"/>
              <w:color w:val="808080"/>
            </w:rPr>
            <w:t>Choose one.</w:t>
          </w:r>
        </w:p>
      </w:docPartBody>
    </w:docPart>
    <w:docPart>
      <w:docPartPr>
        <w:name w:val="EA0EAC7BA64A4BD490E21F91AFC0D11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EAB6388-775A-497D-AC50-5A16289BF04B}"/>
      </w:docPartPr>
      <w:docPartBody>
        <w:p w:rsidR="00F40810" w:rsidRDefault="00344033" w:rsidP="00344033">
          <w:pPr>
            <w:pStyle w:val="EA0EAC7BA64A4BD490E21F91AFC0D11D9"/>
          </w:pPr>
          <w:r w:rsidRPr="0078739C">
            <w:rPr>
              <w:rFonts w:ascii="Calibri" w:eastAsia="Calibri" w:hAnsi="Calibri" w:cs="Times New Roman"/>
              <w:color w:val="808080"/>
            </w:rPr>
            <w:t>Choose one.</w:t>
          </w:r>
        </w:p>
      </w:docPartBody>
    </w:docPart>
    <w:docPart>
      <w:docPartPr>
        <w:name w:val="88C5FFC97C4A4471B3BB827173D7476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5520751-CDEB-4E02-BB3C-B41E46C2324F}"/>
      </w:docPartPr>
      <w:docPartBody>
        <w:p w:rsidR="00F40810" w:rsidRDefault="00344033" w:rsidP="00344033">
          <w:pPr>
            <w:pStyle w:val="88C5FFC97C4A4471B3BB827173D747679"/>
          </w:pPr>
          <w:r w:rsidRPr="0078739C">
            <w:rPr>
              <w:rFonts w:ascii="Calibri" w:eastAsia="Calibri" w:hAnsi="Calibri" w:cs="Times New Roman"/>
              <w:color w:val="808080"/>
            </w:rPr>
            <w:t>Choose one.</w:t>
          </w:r>
        </w:p>
      </w:docPartBody>
    </w:docPart>
    <w:docPart>
      <w:docPartPr>
        <w:name w:val="9351BD928EE34EB0A4F201F03C5675F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1BC26B9-0868-4CC3-A5D2-9689590A81ED}"/>
      </w:docPartPr>
      <w:docPartBody>
        <w:p w:rsidR="00F40810" w:rsidRDefault="00F40810" w:rsidP="00F40810">
          <w:pPr>
            <w:pStyle w:val="9351BD928EE34EB0A4F201F03C5675F7"/>
          </w:pPr>
          <w:r>
            <w:rPr>
              <w:rStyle w:val="PlaceholderText"/>
            </w:rPr>
            <w:t>Indicate level of concern</w:t>
          </w:r>
          <w:r w:rsidRPr="00866093">
            <w:rPr>
              <w:rStyle w:val="PlaceholderText"/>
            </w:rPr>
            <w:t>.</w:t>
          </w:r>
        </w:p>
      </w:docPartBody>
    </w:docPart>
    <w:docPart>
      <w:docPartPr>
        <w:name w:val="69F7C0DA48CE4C98A7138500412CB62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C1CE07E-2ACD-46B3-B005-4E321F3731FA}"/>
      </w:docPartPr>
      <w:docPartBody>
        <w:p w:rsidR="00F40810" w:rsidRDefault="00344033" w:rsidP="00344033">
          <w:pPr>
            <w:pStyle w:val="69F7C0DA48CE4C98A7138500412CB6279"/>
          </w:pPr>
          <w:r w:rsidRPr="0078739C">
            <w:rPr>
              <w:rFonts w:ascii="Calibri" w:eastAsia="Calibri" w:hAnsi="Calibri" w:cs="Times New Roman"/>
              <w:color w:val="808080"/>
            </w:rPr>
            <w:t>Choose one.</w:t>
          </w:r>
        </w:p>
      </w:docPartBody>
    </w:docPart>
    <w:docPart>
      <w:docPartPr>
        <w:name w:val="B1611CB293164EF8B2D388489FF1C32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18D2CCD-B0F6-4A2D-977D-3D9DAD5E02A6}"/>
      </w:docPartPr>
      <w:docPartBody>
        <w:p w:rsidR="00F40810" w:rsidRDefault="00344033" w:rsidP="00344033">
          <w:pPr>
            <w:pStyle w:val="B1611CB293164EF8B2D388489FF1C3299"/>
          </w:pPr>
          <w:r w:rsidRPr="0078739C">
            <w:rPr>
              <w:rFonts w:ascii="Calibri" w:eastAsia="Calibri" w:hAnsi="Calibri" w:cs="Times New Roman"/>
              <w:color w:val="808080"/>
            </w:rPr>
            <w:t>Choose one.</w:t>
          </w:r>
        </w:p>
      </w:docPartBody>
    </w:docPart>
    <w:docPart>
      <w:docPartPr>
        <w:name w:val="78C5DBC62C874365929002DD2A391A8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596AC2F-198F-40F5-8EF0-0D19C8D91AE8}"/>
      </w:docPartPr>
      <w:docPartBody>
        <w:p w:rsidR="00F40810" w:rsidRDefault="00F40810" w:rsidP="00F40810">
          <w:pPr>
            <w:pStyle w:val="78C5DBC62C874365929002DD2A391A8D"/>
          </w:pPr>
          <w:r>
            <w:rPr>
              <w:rStyle w:val="PlaceholderText"/>
            </w:rPr>
            <w:t>Indicate level of concern</w:t>
          </w:r>
          <w:r w:rsidRPr="00866093">
            <w:rPr>
              <w:rStyle w:val="PlaceholderText"/>
            </w:rPr>
            <w:t>.</w:t>
          </w:r>
        </w:p>
      </w:docPartBody>
    </w:docPart>
    <w:docPart>
      <w:docPartPr>
        <w:name w:val="B79F80F58DE0425C998E4E10D7481EA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AEDCE6E-DD34-4E0E-8C1C-91B6BEFF2EE3}"/>
      </w:docPartPr>
      <w:docPartBody>
        <w:p w:rsidR="00F40810" w:rsidRDefault="00344033" w:rsidP="00344033">
          <w:pPr>
            <w:pStyle w:val="B79F80F58DE0425C998E4E10D7481EA99"/>
          </w:pPr>
          <w:r w:rsidRPr="0078739C">
            <w:rPr>
              <w:rFonts w:ascii="Calibri" w:eastAsia="Calibri" w:hAnsi="Calibri" w:cs="Times New Roman"/>
              <w:color w:val="808080"/>
            </w:rPr>
            <w:t>Choose one.</w:t>
          </w:r>
        </w:p>
      </w:docPartBody>
    </w:docPart>
    <w:docPart>
      <w:docPartPr>
        <w:name w:val="AA5FB8AF0D8F403397C6ABE5951F915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50AC7E6-1826-476E-BE86-A19AD4E93B30}"/>
      </w:docPartPr>
      <w:docPartBody>
        <w:p w:rsidR="00F40810" w:rsidRDefault="00344033" w:rsidP="00344033">
          <w:pPr>
            <w:pStyle w:val="AA5FB8AF0D8F403397C6ABE5951F915D9"/>
          </w:pPr>
          <w:r w:rsidRPr="0078739C">
            <w:rPr>
              <w:rFonts w:ascii="Calibri" w:eastAsia="Calibri" w:hAnsi="Calibri" w:cs="Times New Roman"/>
              <w:color w:val="808080"/>
            </w:rPr>
            <w:t>Choose one.</w:t>
          </w:r>
        </w:p>
      </w:docPartBody>
    </w:docPart>
    <w:docPart>
      <w:docPartPr>
        <w:name w:val="995ABDE3A6664C97B62FD50C036CF22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B076558-5FDC-47B9-9C80-DC52851B5CCA}"/>
      </w:docPartPr>
      <w:docPartBody>
        <w:p w:rsidR="00F40810" w:rsidRDefault="00344033" w:rsidP="00344033">
          <w:pPr>
            <w:pStyle w:val="995ABDE3A6664C97B62FD50C036CF22F9"/>
          </w:pPr>
          <w:r w:rsidRPr="0078739C">
            <w:rPr>
              <w:rFonts w:ascii="Calibri" w:eastAsia="Calibri" w:hAnsi="Calibri" w:cs="Times New Roman"/>
              <w:color w:val="808080"/>
            </w:rPr>
            <w:t>Choose one.</w:t>
          </w:r>
        </w:p>
      </w:docPartBody>
    </w:docPart>
    <w:docPart>
      <w:docPartPr>
        <w:name w:val="57044A6C707F412BB5A7A65CB66BFF4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AE68E55-EEB2-464F-9DBD-2B4D5E28B023}"/>
      </w:docPartPr>
      <w:docPartBody>
        <w:p w:rsidR="00F40810" w:rsidRDefault="00344033" w:rsidP="00344033">
          <w:pPr>
            <w:pStyle w:val="57044A6C707F412BB5A7A65CB66BFF489"/>
          </w:pPr>
          <w:r w:rsidRPr="00D01762">
            <w:rPr>
              <w:rFonts w:ascii="Calibri" w:eastAsia="Calibri" w:hAnsi="Calibri" w:cs="Times New Roman"/>
              <w:color w:val="808080"/>
            </w:rPr>
            <w:t>Choose one.</w:t>
          </w:r>
        </w:p>
      </w:docPartBody>
    </w:docPart>
    <w:docPart>
      <w:docPartPr>
        <w:name w:val="5F211FA86BFF4D6AB6605C0E314E2DC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35E33B6-5330-4035-B4B8-106C8CB25088}"/>
      </w:docPartPr>
      <w:docPartBody>
        <w:p w:rsidR="00F40810" w:rsidRDefault="00F40810" w:rsidP="00F40810">
          <w:pPr>
            <w:pStyle w:val="5F211FA86BFF4D6AB6605C0E314E2DCF"/>
          </w:pPr>
          <w:r>
            <w:rPr>
              <w:rStyle w:val="PlaceholderText"/>
            </w:rPr>
            <w:t>Indicate level of concern</w:t>
          </w:r>
          <w:r w:rsidRPr="00866093">
            <w:rPr>
              <w:rStyle w:val="PlaceholderText"/>
            </w:rPr>
            <w:t>.</w:t>
          </w:r>
        </w:p>
      </w:docPartBody>
    </w:docPart>
    <w:docPart>
      <w:docPartPr>
        <w:name w:val="85EEE391A38A4F18A8511CCFA3F2FBF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CB0CEE9-57F5-4897-BA72-6F9E689BD66F}"/>
      </w:docPartPr>
      <w:docPartBody>
        <w:p w:rsidR="00F40810" w:rsidRDefault="00344033" w:rsidP="00344033">
          <w:pPr>
            <w:pStyle w:val="85EEE391A38A4F18A8511CCFA3F2FBF19"/>
          </w:pPr>
          <w:r w:rsidRPr="0078739C">
            <w:rPr>
              <w:rFonts w:ascii="Calibri" w:eastAsia="Calibri" w:hAnsi="Calibri" w:cs="Times New Roman"/>
              <w:color w:val="808080"/>
            </w:rPr>
            <w:t>Choose one.</w:t>
          </w:r>
        </w:p>
      </w:docPartBody>
    </w:docPart>
    <w:docPart>
      <w:docPartPr>
        <w:name w:val="A501945F2C5D44DAAD7B81C2C07EF1C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00DE810-C730-4C64-8C90-8C28BC44BAA3}"/>
      </w:docPartPr>
      <w:docPartBody>
        <w:p w:rsidR="00F40810" w:rsidRDefault="00F40810" w:rsidP="00F40810">
          <w:pPr>
            <w:pStyle w:val="A501945F2C5D44DAAD7B81C2C07EF1C6"/>
          </w:pPr>
          <w:r>
            <w:rPr>
              <w:rStyle w:val="PlaceholderText"/>
            </w:rPr>
            <w:t>Indicate level of concern</w:t>
          </w:r>
          <w:r w:rsidRPr="00866093">
            <w:rPr>
              <w:rStyle w:val="PlaceholderText"/>
            </w:rPr>
            <w:t>.</w:t>
          </w:r>
        </w:p>
      </w:docPartBody>
    </w:docPart>
    <w:docPart>
      <w:docPartPr>
        <w:name w:val="CEA96E50D8DE44C39526F2DB2190DD4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208F9B5-94ED-4736-9D7A-7180F3045E13}"/>
      </w:docPartPr>
      <w:docPartBody>
        <w:p w:rsidR="00F40810" w:rsidRDefault="00344033" w:rsidP="00344033">
          <w:pPr>
            <w:pStyle w:val="CEA96E50D8DE44C39526F2DB2190DD499"/>
          </w:pPr>
          <w:r w:rsidRPr="0078739C">
            <w:rPr>
              <w:rFonts w:ascii="Calibri" w:eastAsia="Calibri" w:hAnsi="Calibri" w:cs="Times New Roman"/>
              <w:color w:val="808080"/>
            </w:rPr>
            <w:t>Choose one.</w:t>
          </w:r>
        </w:p>
      </w:docPartBody>
    </w:docPart>
    <w:docPart>
      <w:docPartPr>
        <w:name w:val="93411AC24B784E268E9F50A6728DFB3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2427429-1A4E-493D-B5F7-19768808B065}"/>
      </w:docPartPr>
      <w:docPartBody>
        <w:p w:rsidR="00F40810" w:rsidRDefault="00F40810" w:rsidP="00F40810">
          <w:pPr>
            <w:pStyle w:val="93411AC24B784E268E9F50A6728DFB33"/>
          </w:pPr>
          <w:r>
            <w:rPr>
              <w:rStyle w:val="PlaceholderText"/>
            </w:rPr>
            <w:t>Indicate level of concern</w:t>
          </w:r>
          <w:r w:rsidRPr="00866093">
            <w:rPr>
              <w:rStyle w:val="PlaceholderText"/>
            </w:rPr>
            <w:t>.</w:t>
          </w:r>
        </w:p>
      </w:docPartBody>
    </w:docPart>
    <w:docPart>
      <w:docPartPr>
        <w:name w:val="16399B701D744AF6BC1DF1E510CD72C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3AF6942-A2BE-4AD0-A5A9-414C4127F34F}"/>
      </w:docPartPr>
      <w:docPartBody>
        <w:p w:rsidR="00F40810" w:rsidRDefault="00344033" w:rsidP="00344033">
          <w:pPr>
            <w:pStyle w:val="16399B701D744AF6BC1DF1E510CD72C09"/>
          </w:pPr>
          <w:r w:rsidRPr="0078739C">
            <w:rPr>
              <w:rFonts w:ascii="Calibri" w:eastAsia="Calibri" w:hAnsi="Calibri" w:cs="Times New Roman"/>
              <w:color w:val="808080"/>
            </w:rPr>
            <w:t>Choose one.</w:t>
          </w:r>
        </w:p>
      </w:docPartBody>
    </w:docPart>
    <w:docPart>
      <w:docPartPr>
        <w:name w:val="7651D7532F4742A79F7E93F2255E1FD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667CA60-3D7E-475D-8A73-8084E07C93F1}"/>
      </w:docPartPr>
      <w:docPartBody>
        <w:p w:rsidR="00F40810" w:rsidRDefault="00344033" w:rsidP="00344033">
          <w:pPr>
            <w:pStyle w:val="7651D7532F4742A79F7E93F2255E1FD39"/>
          </w:pPr>
          <w:r w:rsidRPr="0078739C">
            <w:rPr>
              <w:rFonts w:ascii="Calibri" w:eastAsia="Calibri" w:hAnsi="Calibri" w:cs="Times New Roman"/>
              <w:color w:val="808080"/>
            </w:rPr>
            <w:t>Choose one.</w:t>
          </w:r>
        </w:p>
      </w:docPartBody>
    </w:docPart>
    <w:docPart>
      <w:docPartPr>
        <w:name w:val="B3137166856D4E4CB388E13960C2052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B5DF1C1-B798-4079-BF34-ABF67367A2BD}"/>
      </w:docPartPr>
      <w:docPartBody>
        <w:p w:rsidR="00F40810" w:rsidRDefault="00344033" w:rsidP="00344033">
          <w:pPr>
            <w:pStyle w:val="B3137166856D4E4CB388E13960C205209"/>
          </w:pPr>
          <w:r w:rsidRPr="0078739C">
            <w:rPr>
              <w:rFonts w:ascii="Calibri" w:eastAsia="Calibri" w:hAnsi="Calibri" w:cs="Times New Roman"/>
              <w:color w:val="808080"/>
            </w:rPr>
            <w:t>Choose one.</w:t>
          </w:r>
        </w:p>
      </w:docPartBody>
    </w:docPart>
    <w:docPart>
      <w:docPartPr>
        <w:name w:val="BD5D9C0BA0F749339902388E87C7CB1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E1918F9-9ED1-4511-9689-2561806CAE1C}"/>
      </w:docPartPr>
      <w:docPartBody>
        <w:p w:rsidR="00F40810" w:rsidRDefault="00344033" w:rsidP="00344033">
          <w:pPr>
            <w:pStyle w:val="BD5D9C0BA0F749339902388E87C7CB1E9"/>
          </w:pPr>
          <w:r w:rsidRPr="0078739C">
            <w:rPr>
              <w:rFonts w:ascii="Calibri" w:eastAsia="Calibri" w:hAnsi="Calibri" w:cs="Times New Roman"/>
              <w:color w:val="808080"/>
            </w:rPr>
            <w:t>Choose one.</w:t>
          </w:r>
        </w:p>
      </w:docPartBody>
    </w:docPart>
    <w:docPart>
      <w:docPartPr>
        <w:name w:val="323388C776E64690B182EB853D9B2B5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F93D133-B765-4F5F-B7FA-8BEFBA8892E3}"/>
      </w:docPartPr>
      <w:docPartBody>
        <w:p w:rsidR="00F40810" w:rsidRDefault="00344033" w:rsidP="00344033">
          <w:pPr>
            <w:pStyle w:val="323388C776E64690B182EB853D9B2B579"/>
          </w:pPr>
          <w:r w:rsidRPr="0078739C">
            <w:rPr>
              <w:rFonts w:ascii="Calibri" w:eastAsia="Calibri" w:hAnsi="Calibri" w:cs="Times New Roman"/>
              <w:color w:val="808080"/>
            </w:rPr>
            <w:t>Choose one.</w:t>
          </w:r>
        </w:p>
      </w:docPartBody>
    </w:docPart>
    <w:docPart>
      <w:docPartPr>
        <w:name w:val="3D9562B597F14C07AA843DD87273454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614D706-3668-4FE7-99F4-E93A35D9E6E6}"/>
      </w:docPartPr>
      <w:docPartBody>
        <w:p w:rsidR="00F40810" w:rsidRDefault="00344033" w:rsidP="00344033">
          <w:pPr>
            <w:pStyle w:val="3D9562B597F14C07AA843DD87273454F9"/>
          </w:pPr>
          <w:r w:rsidRPr="0078739C">
            <w:rPr>
              <w:rFonts w:ascii="Calibri" w:eastAsia="Calibri" w:hAnsi="Calibri" w:cs="Times New Roman"/>
              <w:color w:val="808080"/>
            </w:rPr>
            <w:t>Choose one.</w:t>
          </w:r>
        </w:p>
      </w:docPartBody>
    </w:docPart>
    <w:docPart>
      <w:docPartPr>
        <w:name w:val="E10408CFFABD4D869D2CF804E5CB48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6989494-0797-4FAF-BD87-DC307824C428}"/>
      </w:docPartPr>
      <w:docPartBody>
        <w:p w:rsidR="00F40810" w:rsidRDefault="00344033" w:rsidP="00344033">
          <w:pPr>
            <w:pStyle w:val="E10408CFFABD4D869D2CF804E5CB48409"/>
          </w:pPr>
          <w:r w:rsidRPr="0078739C">
            <w:rPr>
              <w:rFonts w:ascii="Calibri" w:eastAsia="Calibri" w:hAnsi="Calibri" w:cs="Times New Roman"/>
              <w:color w:val="808080"/>
            </w:rPr>
            <w:t>Choose one.</w:t>
          </w:r>
        </w:p>
      </w:docPartBody>
    </w:docPart>
    <w:docPart>
      <w:docPartPr>
        <w:name w:val="49825F5614D349EDB7AB6824C5A3C94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7409069-7E1A-4241-9D15-E1E65656F717}"/>
      </w:docPartPr>
      <w:docPartBody>
        <w:p w:rsidR="00F40810" w:rsidRDefault="00344033" w:rsidP="00344033">
          <w:pPr>
            <w:pStyle w:val="49825F5614D349EDB7AB6824C5A3C9449"/>
          </w:pPr>
          <w:r w:rsidRPr="0078739C">
            <w:rPr>
              <w:rFonts w:ascii="Calibri" w:eastAsia="Calibri" w:hAnsi="Calibri" w:cs="Times New Roman"/>
              <w:color w:val="808080"/>
            </w:rPr>
            <w:t>Choose one.</w:t>
          </w:r>
        </w:p>
      </w:docPartBody>
    </w:docPart>
    <w:docPart>
      <w:docPartPr>
        <w:name w:val="E54F4B4CBC84403099EFA1722D01D65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7B43172-4D37-4E91-9052-494911C617B8}"/>
      </w:docPartPr>
      <w:docPartBody>
        <w:p w:rsidR="00F40810" w:rsidRDefault="00344033" w:rsidP="00344033">
          <w:pPr>
            <w:pStyle w:val="E54F4B4CBC84403099EFA1722D01D6509"/>
          </w:pPr>
          <w:r w:rsidRPr="0078739C">
            <w:rPr>
              <w:rFonts w:ascii="Calibri" w:eastAsia="Calibri" w:hAnsi="Calibri" w:cs="Times New Roman"/>
              <w:color w:val="808080"/>
            </w:rPr>
            <w:t>Choose one.</w:t>
          </w:r>
        </w:p>
      </w:docPartBody>
    </w:docPart>
    <w:docPart>
      <w:docPartPr>
        <w:name w:val="C0FA1CDB3B2542DE83FE037FC4E7558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895C438-FA68-485E-91DF-E40649FCDDEA}"/>
      </w:docPartPr>
      <w:docPartBody>
        <w:p w:rsidR="00F40810" w:rsidRDefault="00344033" w:rsidP="00344033">
          <w:pPr>
            <w:pStyle w:val="C0FA1CDB3B2542DE83FE037FC4E755899"/>
          </w:pPr>
          <w:r w:rsidRPr="0078739C">
            <w:rPr>
              <w:rFonts w:ascii="Calibri" w:eastAsia="Calibri" w:hAnsi="Calibri" w:cs="Times New Roman"/>
              <w:color w:val="808080"/>
            </w:rPr>
            <w:t>Choose one.</w:t>
          </w:r>
        </w:p>
      </w:docPartBody>
    </w:docPart>
    <w:docPart>
      <w:docPartPr>
        <w:name w:val="83AE2B1C3A8749AE86D924370457AB8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742271F-1B39-44B3-AC00-E5FEDCB49558}"/>
      </w:docPartPr>
      <w:docPartBody>
        <w:p w:rsidR="00F40810" w:rsidRDefault="00344033" w:rsidP="00344033">
          <w:pPr>
            <w:pStyle w:val="83AE2B1C3A8749AE86D924370457AB839"/>
          </w:pPr>
          <w:r w:rsidRPr="0078739C">
            <w:rPr>
              <w:rFonts w:ascii="Calibri" w:eastAsia="Calibri" w:hAnsi="Calibri" w:cs="Times New Roman"/>
              <w:color w:val="808080"/>
            </w:rPr>
            <w:t>Choose one.</w:t>
          </w:r>
        </w:p>
      </w:docPartBody>
    </w:docPart>
    <w:docPart>
      <w:docPartPr>
        <w:name w:val="C08BF283C140436888B3DDB7CC4F36B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6537CCF-2A86-454A-B7A3-31FA90BAD2F9}"/>
      </w:docPartPr>
      <w:docPartBody>
        <w:p w:rsidR="00F40810" w:rsidRDefault="00F40810" w:rsidP="00F40810">
          <w:pPr>
            <w:pStyle w:val="C08BF283C140436888B3DDB7CC4F36BB"/>
          </w:pPr>
          <w:r>
            <w:rPr>
              <w:rStyle w:val="PlaceholderText"/>
            </w:rPr>
            <w:t>Indicate level of concern</w:t>
          </w:r>
          <w:r w:rsidRPr="00866093">
            <w:rPr>
              <w:rStyle w:val="PlaceholderText"/>
            </w:rPr>
            <w:t>.</w:t>
          </w:r>
        </w:p>
      </w:docPartBody>
    </w:docPart>
    <w:docPart>
      <w:docPartPr>
        <w:name w:val="7B6B8675A75942198E3766098FB4A92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A8DD689-08C3-43BA-98ED-B35C6D711358}"/>
      </w:docPartPr>
      <w:docPartBody>
        <w:p w:rsidR="00F40810" w:rsidRDefault="00344033" w:rsidP="00344033">
          <w:pPr>
            <w:pStyle w:val="7B6B8675A75942198E3766098FB4A9229"/>
          </w:pPr>
          <w:r w:rsidRPr="0078739C">
            <w:rPr>
              <w:rFonts w:ascii="Calibri" w:eastAsia="Calibri" w:hAnsi="Calibri" w:cs="Times New Roman"/>
              <w:color w:val="808080"/>
            </w:rPr>
            <w:t>Choose one.</w:t>
          </w:r>
        </w:p>
      </w:docPartBody>
    </w:docPart>
    <w:docPart>
      <w:docPartPr>
        <w:name w:val="6444D8EDF6B14F7AB8A66E5F487E89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8A35292-B9DD-40AB-B70E-F247C394CEA5}"/>
      </w:docPartPr>
      <w:docPartBody>
        <w:p w:rsidR="00F40810" w:rsidRDefault="00344033" w:rsidP="00344033">
          <w:pPr>
            <w:pStyle w:val="6444D8EDF6B14F7AB8A66E5F487E89409"/>
          </w:pPr>
          <w:r w:rsidRPr="0078739C">
            <w:rPr>
              <w:rFonts w:ascii="Calibri" w:eastAsia="Calibri" w:hAnsi="Calibri" w:cs="Times New Roman"/>
              <w:color w:val="808080"/>
            </w:rPr>
            <w:t>Choose one.</w:t>
          </w:r>
        </w:p>
      </w:docPartBody>
    </w:docPart>
    <w:docPart>
      <w:docPartPr>
        <w:name w:val="95543A227384426B84E59DDE3D389A6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F081D44-5453-4948-98EE-6AFD12577D0B}"/>
      </w:docPartPr>
      <w:docPartBody>
        <w:p w:rsidR="00F40810" w:rsidRDefault="00344033" w:rsidP="00344033">
          <w:pPr>
            <w:pStyle w:val="95543A227384426B84E59DDE3D389A6F9"/>
          </w:pPr>
          <w:r w:rsidRPr="0078739C">
            <w:rPr>
              <w:rFonts w:ascii="Calibri" w:eastAsia="Calibri" w:hAnsi="Calibri" w:cs="Times New Roman"/>
              <w:color w:val="808080"/>
            </w:rPr>
            <w:t>Choose one.</w:t>
          </w:r>
        </w:p>
      </w:docPartBody>
    </w:docPart>
    <w:docPart>
      <w:docPartPr>
        <w:name w:val="B86CD43E3A714EBEA53F5507439B53E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A6D043A-A5D4-4120-B987-065775C49064}"/>
      </w:docPartPr>
      <w:docPartBody>
        <w:p w:rsidR="00F40810" w:rsidRDefault="00344033" w:rsidP="00344033">
          <w:pPr>
            <w:pStyle w:val="B86CD43E3A714EBEA53F5507439B53E49"/>
          </w:pPr>
          <w:r w:rsidRPr="0078739C">
            <w:rPr>
              <w:rFonts w:ascii="Calibri" w:eastAsia="Calibri" w:hAnsi="Calibri" w:cs="Times New Roman"/>
              <w:color w:val="808080"/>
            </w:rPr>
            <w:t>Choose one.</w:t>
          </w:r>
        </w:p>
      </w:docPartBody>
    </w:docPart>
    <w:docPart>
      <w:docPartPr>
        <w:name w:val="04E919483C3147EDA10F8E5A6AFE2A5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A0A9B21-9661-41C6-A4B2-48C56B1502C8}"/>
      </w:docPartPr>
      <w:docPartBody>
        <w:p w:rsidR="00F40810" w:rsidRDefault="00344033" w:rsidP="00344033">
          <w:pPr>
            <w:pStyle w:val="04E919483C3147EDA10F8E5A6AFE2A5D9"/>
          </w:pPr>
          <w:r w:rsidRPr="0078739C">
            <w:rPr>
              <w:rFonts w:ascii="Calibri" w:eastAsia="Calibri" w:hAnsi="Calibri" w:cs="Times New Roman"/>
              <w:color w:val="808080"/>
            </w:rPr>
            <w:t>Choose one.</w:t>
          </w:r>
        </w:p>
      </w:docPartBody>
    </w:docPart>
    <w:docPart>
      <w:docPartPr>
        <w:name w:val="C7CF78F800F649E9897E2C4AAB0B3E0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10883E2-9203-49E8-BB09-4ADB7966E98F}"/>
      </w:docPartPr>
      <w:docPartBody>
        <w:p w:rsidR="00F40810" w:rsidRDefault="00F40810" w:rsidP="00F40810">
          <w:pPr>
            <w:pStyle w:val="C7CF78F800F649E9897E2C4AAB0B3E0D"/>
          </w:pPr>
          <w:r>
            <w:rPr>
              <w:rStyle w:val="PlaceholderText"/>
            </w:rPr>
            <w:t>Indicate level of concern</w:t>
          </w:r>
          <w:r w:rsidRPr="00866093">
            <w:rPr>
              <w:rStyle w:val="PlaceholderText"/>
            </w:rPr>
            <w:t>.</w:t>
          </w:r>
        </w:p>
      </w:docPartBody>
    </w:docPart>
    <w:docPart>
      <w:docPartPr>
        <w:name w:val="89D5F39ACF0C453B9502948148E2BB2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B93BB91-5F9E-40E5-AB2A-BEC9CC238B06}"/>
      </w:docPartPr>
      <w:docPartBody>
        <w:p w:rsidR="00F40810" w:rsidRDefault="00344033" w:rsidP="00344033">
          <w:pPr>
            <w:pStyle w:val="89D5F39ACF0C453B9502948148E2BB279"/>
          </w:pPr>
          <w:r w:rsidRPr="0078739C">
            <w:rPr>
              <w:rFonts w:ascii="Calibri" w:eastAsia="Calibri" w:hAnsi="Calibri" w:cs="Times New Roman"/>
              <w:color w:val="808080"/>
            </w:rPr>
            <w:t>Choose one.</w:t>
          </w:r>
        </w:p>
      </w:docPartBody>
    </w:docPart>
    <w:docPart>
      <w:docPartPr>
        <w:name w:val="4E3C950BEE3C4A0F925E886E289BEE0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3476ADB-1B74-40A7-8A6D-55038DC09C5B}"/>
      </w:docPartPr>
      <w:docPartBody>
        <w:p w:rsidR="00F40810" w:rsidRDefault="00344033" w:rsidP="00344033">
          <w:pPr>
            <w:pStyle w:val="4E3C950BEE3C4A0F925E886E289BEE0F9"/>
          </w:pPr>
          <w:r w:rsidRPr="0078739C">
            <w:rPr>
              <w:rFonts w:ascii="Calibri" w:eastAsia="Calibri" w:hAnsi="Calibri" w:cs="Times New Roman"/>
              <w:color w:val="808080"/>
            </w:rPr>
            <w:t>Choose one.</w:t>
          </w:r>
        </w:p>
      </w:docPartBody>
    </w:docPart>
    <w:docPart>
      <w:docPartPr>
        <w:name w:val="8EF10DE20C2E4317971B4523AA9494D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A596679-7F6F-4B5F-AB02-6AEBBB381850}"/>
      </w:docPartPr>
      <w:docPartBody>
        <w:p w:rsidR="00F40810" w:rsidRDefault="00F40810" w:rsidP="00F40810">
          <w:pPr>
            <w:pStyle w:val="8EF10DE20C2E4317971B4523AA9494D4"/>
          </w:pPr>
          <w:r>
            <w:rPr>
              <w:rStyle w:val="PlaceholderText"/>
            </w:rPr>
            <w:t>Indicate level of concern</w:t>
          </w:r>
          <w:r w:rsidRPr="00866093">
            <w:rPr>
              <w:rStyle w:val="PlaceholderText"/>
            </w:rPr>
            <w:t>.</w:t>
          </w:r>
        </w:p>
      </w:docPartBody>
    </w:docPart>
    <w:docPart>
      <w:docPartPr>
        <w:name w:val="E26BA60A9EBD4F0CA4EE02724E776D8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9176E8B-0FD3-4EF6-A9A4-A51D4CE4F0DB}"/>
      </w:docPartPr>
      <w:docPartBody>
        <w:p w:rsidR="00F40810" w:rsidRDefault="00344033" w:rsidP="00344033">
          <w:pPr>
            <w:pStyle w:val="E26BA60A9EBD4F0CA4EE02724E776D8E9"/>
          </w:pPr>
          <w:r w:rsidRPr="0078739C">
            <w:rPr>
              <w:rFonts w:ascii="Calibri" w:eastAsia="Calibri" w:hAnsi="Calibri" w:cs="Times New Roman"/>
              <w:color w:val="808080"/>
            </w:rPr>
            <w:t>Choose one.</w:t>
          </w:r>
        </w:p>
      </w:docPartBody>
    </w:docPart>
    <w:docPart>
      <w:docPartPr>
        <w:name w:val="32081E781A714A6EB4A7D2DABC22FF2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8A56E2F-5F52-4CEE-AEF3-4D579E4DB5E2}"/>
      </w:docPartPr>
      <w:docPartBody>
        <w:p w:rsidR="00F40810" w:rsidRDefault="00344033" w:rsidP="00344033">
          <w:pPr>
            <w:pStyle w:val="32081E781A714A6EB4A7D2DABC22FF2F9"/>
          </w:pPr>
          <w:r w:rsidRPr="0078739C">
            <w:rPr>
              <w:rFonts w:ascii="Calibri" w:eastAsia="Calibri" w:hAnsi="Calibri" w:cs="Times New Roman"/>
              <w:color w:val="808080"/>
            </w:rPr>
            <w:t>Choose one.</w:t>
          </w:r>
        </w:p>
      </w:docPartBody>
    </w:docPart>
    <w:docPart>
      <w:docPartPr>
        <w:name w:val="5B5FBBF16F8A41D4B485013D4186E78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A08251E-3F95-4021-95E7-9349F17F9F25}"/>
      </w:docPartPr>
      <w:docPartBody>
        <w:p w:rsidR="00F40810" w:rsidRDefault="00344033" w:rsidP="00344033">
          <w:pPr>
            <w:pStyle w:val="5B5FBBF16F8A41D4B485013D4186E7899"/>
          </w:pPr>
          <w:r w:rsidRPr="0078739C">
            <w:rPr>
              <w:rFonts w:ascii="Calibri" w:eastAsia="Calibri" w:hAnsi="Calibri" w:cs="Times New Roman"/>
              <w:color w:val="808080"/>
            </w:rPr>
            <w:t>Choose one.</w:t>
          </w:r>
        </w:p>
      </w:docPartBody>
    </w:docPart>
    <w:docPart>
      <w:docPartPr>
        <w:name w:val="8155913960724AC0AFEE52448C4D4E0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ED1DB74-6A3F-4786-8731-994FF641735D}"/>
      </w:docPartPr>
      <w:docPartBody>
        <w:p w:rsidR="00F40810" w:rsidRDefault="00F40810" w:rsidP="00F40810">
          <w:pPr>
            <w:pStyle w:val="8155913960724AC0AFEE52448C4D4E07"/>
          </w:pPr>
          <w:r>
            <w:rPr>
              <w:rStyle w:val="PlaceholderText"/>
            </w:rPr>
            <w:t>Indicate level of concern</w:t>
          </w:r>
          <w:r w:rsidRPr="00866093">
            <w:rPr>
              <w:rStyle w:val="PlaceholderText"/>
            </w:rPr>
            <w:t>.</w:t>
          </w:r>
        </w:p>
      </w:docPartBody>
    </w:docPart>
    <w:docPart>
      <w:docPartPr>
        <w:name w:val="61D90EDC697943768B4CF364A3F7187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F2DEA37-A606-40BF-847D-4FFE4AD400C9}"/>
      </w:docPartPr>
      <w:docPartBody>
        <w:p w:rsidR="00F40810" w:rsidRDefault="00344033" w:rsidP="00344033">
          <w:pPr>
            <w:pStyle w:val="61D90EDC697943768B4CF364A3F718799"/>
          </w:pPr>
          <w:r w:rsidRPr="0078739C">
            <w:rPr>
              <w:rFonts w:ascii="Calibri" w:eastAsia="Calibri" w:hAnsi="Calibri" w:cs="Times New Roman"/>
              <w:color w:val="808080"/>
            </w:rPr>
            <w:t>Choose one.</w:t>
          </w:r>
        </w:p>
      </w:docPartBody>
    </w:docPart>
    <w:docPart>
      <w:docPartPr>
        <w:name w:val="417C7975724D475783C9CF0D129C86A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AA94233-5CB8-41A9-B62F-3D8FDC35DD59}"/>
      </w:docPartPr>
      <w:docPartBody>
        <w:p w:rsidR="00F40810" w:rsidRDefault="00F40810" w:rsidP="00F40810">
          <w:pPr>
            <w:pStyle w:val="417C7975724D475783C9CF0D129C86A1"/>
          </w:pPr>
          <w:r>
            <w:rPr>
              <w:rStyle w:val="PlaceholderText"/>
            </w:rPr>
            <w:t>Indicate level of concern</w:t>
          </w:r>
          <w:r w:rsidRPr="00866093">
            <w:rPr>
              <w:rStyle w:val="PlaceholderText"/>
            </w:rPr>
            <w:t>.</w:t>
          </w:r>
        </w:p>
      </w:docPartBody>
    </w:docPart>
    <w:docPart>
      <w:docPartPr>
        <w:name w:val="44BF01C1A884450B8B859EC561BBF30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1A9E5B4-E013-4188-A633-219F242E0420}"/>
      </w:docPartPr>
      <w:docPartBody>
        <w:p w:rsidR="00F40810" w:rsidRDefault="00344033" w:rsidP="00344033">
          <w:pPr>
            <w:pStyle w:val="44BF01C1A884450B8B859EC561BBF3079"/>
          </w:pPr>
          <w:r w:rsidRPr="0078739C">
            <w:rPr>
              <w:rFonts w:ascii="Calibri" w:eastAsia="Calibri" w:hAnsi="Calibri" w:cs="Times New Roman"/>
              <w:color w:val="808080"/>
            </w:rPr>
            <w:t>Choose one.</w:t>
          </w:r>
        </w:p>
      </w:docPartBody>
    </w:docPart>
    <w:docPart>
      <w:docPartPr>
        <w:name w:val="F09C3832A5234E77B114B113EC71A68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FD39727-DC41-482B-A5C4-DEF0E84D00C3}"/>
      </w:docPartPr>
      <w:docPartBody>
        <w:p w:rsidR="00F40810" w:rsidRDefault="00344033" w:rsidP="00344033">
          <w:pPr>
            <w:pStyle w:val="F09C3832A5234E77B114B113EC71A6829"/>
          </w:pPr>
          <w:r w:rsidRPr="0078739C">
            <w:rPr>
              <w:rFonts w:ascii="Calibri" w:eastAsia="Calibri" w:hAnsi="Calibri" w:cs="Times New Roman"/>
              <w:color w:val="808080"/>
            </w:rPr>
            <w:t>Choose one.</w:t>
          </w:r>
        </w:p>
      </w:docPartBody>
    </w:docPart>
    <w:docPart>
      <w:docPartPr>
        <w:name w:val="3C4C74B81F494EDEB10153AF05A0EA4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C880270-4FFE-49AF-9B17-92AFAD331EA0}"/>
      </w:docPartPr>
      <w:docPartBody>
        <w:p w:rsidR="00F40810" w:rsidRDefault="00344033" w:rsidP="00344033">
          <w:pPr>
            <w:pStyle w:val="3C4C74B81F494EDEB10153AF05A0EA4E9"/>
          </w:pPr>
          <w:r w:rsidRPr="0078739C">
            <w:rPr>
              <w:rFonts w:ascii="Calibri" w:eastAsia="Calibri" w:hAnsi="Calibri" w:cs="Times New Roman"/>
              <w:color w:val="808080"/>
            </w:rPr>
            <w:t>Choose one.</w:t>
          </w:r>
        </w:p>
      </w:docPartBody>
    </w:docPart>
    <w:docPart>
      <w:docPartPr>
        <w:name w:val="3BE9ADB1E52D4656A41C9A5E98AA7C2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ED075DE-46A4-4AB3-96D7-1348B6B05138}"/>
      </w:docPartPr>
      <w:docPartBody>
        <w:p w:rsidR="00F40810" w:rsidRDefault="00344033" w:rsidP="00344033">
          <w:pPr>
            <w:pStyle w:val="3BE9ADB1E52D4656A41C9A5E98AA7C279"/>
          </w:pPr>
          <w:r w:rsidRPr="0078739C">
            <w:rPr>
              <w:rFonts w:ascii="Calibri" w:eastAsia="Calibri" w:hAnsi="Calibri" w:cs="Times New Roman"/>
              <w:color w:val="808080"/>
            </w:rPr>
            <w:t>Choose one.</w:t>
          </w:r>
        </w:p>
      </w:docPartBody>
    </w:docPart>
    <w:docPart>
      <w:docPartPr>
        <w:name w:val="B915C448EDC34F46BAB4806A3BDCC18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8A89F59-30B8-44D5-8A56-80C877629AE7}"/>
      </w:docPartPr>
      <w:docPartBody>
        <w:p w:rsidR="00F40810" w:rsidRDefault="00344033" w:rsidP="00344033">
          <w:pPr>
            <w:pStyle w:val="B915C448EDC34F46BAB4806A3BDCC18D9"/>
          </w:pPr>
          <w:r w:rsidRPr="0078739C">
            <w:rPr>
              <w:rFonts w:ascii="Calibri" w:eastAsia="Calibri" w:hAnsi="Calibri" w:cs="Times New Roman"/>
              <w:color w:val="808080"/>
            </w:rPr>
            <w:t>Choose one.</w:t>
          </w:r>
        </w:p>
      </w:docPartBody>
    </w:docPart>
    <w:docPart>
      <w:docPartPr>
        <w:name w:val="FC446851A863440FBA8757D82E8FC7E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8E41555-2495-462D-8171-110FF02E916F}"/>
      </w:docPartPr>
      <w:docPartBody>
        <w:p w:rsidR="00F40810" w:rsidRDefault="00344033" w:rsidP="00344033">
          <w:pPr>
            <w:pStyle w:val="FC446851A863440FBA8757D82E8FC7E39"/>
          </w:pPr>
          <w:r w:rsidRPr="00D01762">
            <w:rPr>
              <w:rFonts w:ascii="Calibri" w:eastAsia="Calibri" w:hAnsi="Calibri" w:cs="Times New Roman"/>
              <w:color w:val="808080"/>
            </w:rPr>
            <w:t>Choose one.</w:t>
          </w:r>
        </w:p>
      </w:docPartBody>
    </w:docPart>
    <w:docPart>
      <w:docPartPr>
        <w:name w:val="DB0612B7063F493C824F773766C043A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C458DEF-21D8-4CAF-835E-D42146D94F96}"/>
      </w:docPartPr>
      <w:docPartBody>
        <w:p w:rsidR="00F40810" w:rsidRDefault="00F40810" w:rsidP="00F40810">
          <w:pPr>
            <w:pStyle w:val="DB0612B7063F493C824F773766C043A5"/>
          </w:pPr>
          <w:r>
            <w:rPr>
              <w:rStyle w:val="PlaceholderText"/>
            </w:rPr>
            <w:t>Indicate level of concern</w:t>
          </w:r>
          <w:r w:rsidRPr="00866093">
            <w:rPr>
              <w:rStyle w:val="PlaceholderText"/>
            </w:rPr>
            <w:t>.</w:t>
          </w:r>
        </w:p>
      </w:docPartBody>
    </w:docPart>
    <w:docPart>
      <w:docPartPr>
        <w:name w:val="98BFBF39B21E40C7A54C45EDBAEA4AD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688D3C6-4C45-4BAD-BF37-9524881809DF}"/>
      </w:docPartPr>
      <w:docPartBody>
        <w:p w:rsidR="00F40810" w:rsidRDefault="00344033" w:rsidP="00344033">
          <w:pPr>
            <w:pStyle w:val="98BFBF39B21E40C7A54C45EDBAEA4AD49"/>
          </w:pPr>
          <w:r w:rsidRPr="0078739C">
            <w:rPr>
              <w:rFonts w:ascii="Calibri" w:eastAsia="Calibri" w:hAnsi="Calibri" w:cs="Times New Roman"/>
              <w:color w:val="808080"/>
            </w:rPr>
            <w:t>Choose one.</w:t>
          </w:r>
        </w:p>
      </w:docPartBody>
    </w:docPart>
    <w:docPart>
      <w:docPartPr>
        <w:name w:val="52085E78E3624DA7B4D6C75D1EEC454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A02997E-5485-4A1B-955F-2D0F574A7511}"/>
      </w:docPartPr>
      <w:docPartBody>
        <w:p w:rsidR="00F40810" w:rsidRDefault="00344033" w:rsidP="00344033">
          <w:pPr>
            <w:pStyle w:val="52085E78E3624DA7B4D6C75D1EEC454E9"/>
          </w:pPr>
          <w:r w:rsidRPr="0078739C">
            <w:rPr>
              <w:rFonts w:ascii="Calibri" w:eastAsia="Calibri" w:hAnsi="Calibri" w:cs="Times New Roman"/>
              <w:color w:val="808080"/>
            </w:rPr>
            <w:t>Choose one.</w:t>
          </w:r>
        </w:p>
      </w:docPartBody>
    </w:docPart>
    <w:docPart>
      <w:docPartPr>
        <w:name w:val="393F276D050A42DEA561853C74DE19B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509AEF2-A353-4D4D-9477-5BF663F9FED3}"/>
      </w:docPartPr>
      <w:docPartBody>
        <w:p w:rsidR="00F40810" w:rsidRDefault="00F40810" w:rsidP="00F40810">
          <w:pPr>
            <w:pStyle w:val="393F276D050A42DEA561853C74DE19BA"/>
          </w:pPr>
          <w:r>
            <w:rPr>
              <w:rStyle w:val="PlaceholderText"/>
            </w:rPr>
            <w:t>Indicate level of concern</w:t>
          </w:r>
          <w:r w:rsidRPr="00866093">
            <w:rPr>
              <w:rStyle w:val="PlaceholderText"/>
            </w:rPr>
            <w:t>.</w:t>
          </w:r>
        </w:p>
      </w:docPartBody>
    </w:docPart>
    <w:docPart>
      <w:docPartPr>
        <w:name w:val="8E0E62F3BF6A4BE5B5AF62FB3E145FE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AA74CAD-35FD-49B1-9B16-11A66A512FCC}"/>
      </w:docPartPr>
      <w:docPartBody>
        <w:p w:rsidR="00F40810" w:rsidRDefault="00344033" w:rsidP="00344033">
          <w:pPr>
            <w:pStyle w:val="8E0E62F3BF6A4BE5B5AF62FB3E145FEF9"/>
          </w:pPr>
          <w:r w:rsidRPr="0078739C">
            <w:rPr>
              <w:rFonts w:ascii="Calibri" w:eastAsia="Calibri" w:hAnsi="Calibri" w:cs="Times New Roman"/>
              <w:color w:val="808080"/>
            </w:rPr>
            <w:t>Choose one.</w:t>
          </w:r>
        </w:p>
      </w:docPartBody>
    </w:docPart>
    <w:docPart>
      <w:docPartPr>
        <w:name w:val="13DAB94408B54F70A57CD2EB37DA219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24E12EB-96AF-4D64-9177-279269658184}"/>
      </w:docPartPr>
      <w:docPartBody>
        <w:p w:rsidR="00F40810" w:rsidRDefault="00344033" w:rsidP="00344033">
          <w:pPr>
            <w:pStyle w:val="13DAB94408B54F70A57CD2EB37DA219B9"/>
          </w:pPr>
          <w:r w:rsidRPr="0078739C">
            <w:rPr>
              <w:rFonts w:ascii="Calibri" w:eastAsia="Calibri" w:hAnsi="Calibri" w:cs="Times New Roman"/>
              <w:color w:val="808080"/>
            </w:rPr>
            <w:t>Choose one.</w:t>
          </w:r>
        </w:p>
      </w:docPartBody>
    </w:docPart>
    <w:docPart>
      <w:docPartPr>
        <w:name w:val="9719EE83A1A840D4BA733475CEF52CB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75A6CE0-C1C9-4A3B-8EC1-01BBA7B08A14}"/>
      </w:docPartPr>
      <w:docPartBody>
        <w:p w:rsidR="00F40810" w:rsidRDefault="00344033" w:rsidP="00344033">
          <w:pPr>
            <w:pStyle w:val="9719EE83A1A840D4BA733475CEF52CB59"/>
          </w:pPr>
          <w:r w:rsidRPr="0078739C">
            <w:rPr>
              <w:rFonts w:ascii="Calibri" w:eastAsia="Calibri" w:hAnsi="Calibri" w:cs="Times New Roman"/>
              <w:color w:val="808080"/>
            </w:rPr>
            <w:t>Choose one.</w:t>
          </w:r>
        </w:p>
      </w:docPartBody>
    </w:docPart>
    <w:docPart>
      <w:docPartPr>
        <w:name w:val="1A361F45555345B18B81F389A30F1C2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11DB081-048B-44B0-A712-DAECCE023A19}"/>
      </w:docPartPr>
      <w:docPartBody>
        <w:p w:rsidR="00F40810" w:rsidRDefault="00344033" w:rsidP="00344033">
          <w:pPr>
            <w:pStyle w:val="1A361F45555345B18B81F389A30F1C239"/>
          </w:pPr>
          <w:r w:rsidRPr="0078739C">
            <w:rPr>
              <w:rFonts w:ascii="Calibri" w:eastAsia="Calibri" w:hAnsi="Calibri" w:cs="Times New Roman"/>
              <w:color w:val="808080"/>
            </w:rPr>
            <w:t>Choose one.</w:t>
          </w:r>
        </w:p>
      </w:docPartBody>
    </w:docPart>
    <w:docPart>
      <w:docPartPr>
        <w:name w:val="57B3271778B3464A896B4801028EDCF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C7647DA-C582-42A8-9DD4-2BE38B096996}"/>
      </w:docPartPr>
      <w:docPartBody>
        <w:p w:rsidR="00F40810" w:rsidRDefault="00344033" w:rsidP="00344033">
          <w:pPr>
            <w:pStyle w:val="57B3271778B3464A896B4801028EDCF19"/>
          </w:pPr>
          <w:r w:rsidRPr="0078739C">
            <w:rPr>
              <w:rFonts w:ascii="Calibri" w:eastAsia="Calibri" w:hAnsi="Calibri" w:cs="Times New Roman"/>
              <w:color w:val="808080"/>
            </w:rPr>
            <w:t>Choose one.</w:t>
          </w:r>
        </w:p>
      </w:docPartBody>
    </w:docPart>
    <w:docPart>
      <w:docPartPr>
        <w:name w:val="6FE48FC6786E40E182A243D0D4B6A50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AC0A4DA-DE3C-4C42-B295-28F6FDB02F24}"/>
      </w:docPartPr>
      <w:docPartBody>
        <w:p w:rsidR="00F40810" w:rsidRDefault="00344033" w:rsidP="00344033">
          <w:pPr>
            <w:pStyle w:val="6FE48FC6786E40E182A243D0D4B6A5029"/>
          </w:pPr>
          <w:r w:rsidRPr="0078739C">
            <w:rPr>
              <w:rFonts w:ascii="Calibri" w:eastAsia="Calibri" w:hAnsi="Calibri" w:cs="Times New Roman"/>
              <w:color w:val="808080"/>
            </w:rPr>
            <w:t>Choose one.</w:t>
          </w:r>
        </w:p>
      </w:docPartBody>
    </w:docPart>
    <w:docPart>
      <w:docPartPr>
        <w:name w:val="C741C7E9E34347F39E3AE6F3EE3A7A7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023F558-1576-458E-8584-287ED96CF381}"/>
      </w:docPartPr>
      <w:docPartBody>
        <w:p w:rsidR="00F40810" w:rsidRDefault="00F40810" w:rsidP="00F40810">
          <w:pPr>
            <w:pStyle w:val="C741C7E9E34347F39E3AE6F3EE3A7A71"/>
          </w:pPr>
          <w:r>
            <w:rPr>
              <w:rStyle w:val="PlaceholderText"/>
            </w:rPr>
            <w:t>Indicate level of concern</w:t>
          </w:r>
          <w:r w:rsidRPr="00866093">
            <w:rPr>
              <w:rStyle w:val="PlaceholderText"/>
            </w:rPr>
            <w:t>.</w:t>
          </w:r>
        </w:p>
      </w:docPartBody>
    </w:docPart>
    <w:docPart>
      <w:docPartPr>
        <w:name w:val="79ED8CEAD8644B36AEE89FC75F1D41C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6912846-7738-4AE0-84C9-84E6168DD417}"/>
      </w:docPartPr>
      <w:docPartBody>
        <w:p w:rsidR="00F40810" w:rsidRDefault="00344033" w:rsidP="00344033">
          <w:pPr>
            <w:pStyle w:val="79ED8CEAD8644B36AEE89FC75F1D41CE9"/>
          </w:pPr>
          <w:r w:rsidRPr="0078739C">
            <w:rPr>
              <w:rFonts w:ascii="Calibri" w:eastAsia="Calibri" w:hAnsi="Calibri" w:cs="Times New Roman"/>
              <w:color w:val="808080"/>
            </w:rPr>
            <w:t>Choose one.</w:t>
          </w:r>
        </w:p>
      </w:docPartBody>
    </w:docPart>
    <w:docPart>
      <w:docPartPr>
        <w:name w:val="A6EE821A752746CC8E947E97DA04108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EC6E832-3C5C-4457-BBF5-DE6867BD61DE}"/>
      </w:docPartPr>
      <w:docPartBody>
        <w:p w:rsidR="00F40810" w:rsidRDefault="00344033" w:rsidP="00344033">
          <w:pPr>
            <w:pStyle w:val="A6EE821A752746CC8E947E97DA0410809"/>
          </w:pPr>
          <w:r w:rsidRPr="0078739C">
            <w:rPr>
              <w:rFonts w:ascii="Calibri" w:eastAsia="Calibri" w:hAnsi="Calibri" w:cs="Times New Roman"/>
              <w:color w:val="808080"/>
            </w:rPr>
            <w:t>Choose one.</w:t>
          </w:r>
        </w:p>
      </w:docPartBody>
    </w:docPart>
    <w:docPart>
      <w:docPartPr>
        <w:name w:val="335976D2E8C84BE48396969017D0BC5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84FBD15-D1F6-453D-97A9-6F1A768A2273}"/>
      </w:docPartPr>
      <w:docPartBody>
        <w:p w:rsidR="00F40810" w:rsidRDefault="00F40810" w:rsidP="00F40810">
          <w:pPr>
            <w:pStyle w:val="335976D2E8C84BE48396969017D0BC55"/>
          </w:pPr>
          <w:r>
            <w:rPr>
              <w:rStyle w:val="PlaceholderText"/>
            </w:rPr>
            <w:t>Indicate level of concern</w:t>
          </w:r>
          <w:r w:rsidRPr="00866093">
            <w:rPr>
              <w:rStyle w:val="PlaceholderText"/>
            </w:rPr>
            <w:t>.</w:t>
          </w:r>
        </w:p>
      </w:docPartBody>
    </w:docPart>
    <w:docPart>
      <w:docPartPr>
        <w:name w:val="AF10E6385A0649888DB445AB5504A2E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15B8DD2-0231-44D4-8451-FE719D30863F}"/>
      </w:docPartPr>
      <w:docPartBody>
        <w:p w:rsidR="00F40810" w:rsidRDefault="00344033" w:rsidP="00344033">
          <w:pPr>
            <w:pStyle w:val="AF10E6385A0649888DB445AB5504A2EC9"/>
          </w:pPr>
          <w:r w:rsidRPr="0078739C">
            <w:rPr>
              <w:rFonts w:ascii="Calibri" w:eastAsia="Calibri" w:hAnsi="Calibri" w:cs="Times New Roman"/>
              <w:color w:val="808080"/>
            </w:rPr>
            <w:t>Choose one.</w:t>
          </w:r>
        </w:p>
      </w:docPartBody>
    </w:docPart>
    <w:docPart>
      <w:docPartPr>
        <w:name w:val="6A27EB9B66E34AE7AAE423FE0321E6B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406C329-A2B9-4BDD-9A43-904BD467A675}"/>
      </w:docPartPr>
      <w:docPartBody>
        <w:p w:rsidR="00F40810" w:rsidRDefault="00344033" w:rsidP="00344033">
          <w:pPr>
            <w:pStyle w:val="6A27EB9B66E34AE7AAE423FE0321E6BE9"/>
          </w:pPr>
          <w:r w:rsidRPr="0078739C">
            <w:rPr>
              <w:rFonts w:ascii="Calibri" w:eastAsia="Calibri" w:hAnsi="Calibri" w:cs="Times New Roman"/>
              <w:color w:val="808080"/>
            </w:rPr>
            <w:t>Choose one.</w:t>
          </w:r>
        </w:p>
      </w:docPartBody>
    </w:docPart>
    <w:docPart>
      <w:docPartPr>
        <w:name w:val="D0EBED49FA45455DBBD5547588F8FC5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DFEB005-41C5-47D8-AD64-616673249DB4}"/>
      </w:docPartPr>
      <w:docPartBody>
        <w:p w:rsidR="00F40810" w:rsidRDefault="00F40810" w:rsidP="00F40810">
          <w:pPr>
            <w:pStyle w:val="D0EBED49FA45455DBBD5547588F8FC59"/>
          </w:pPr>
          <w:r>
            <w:rPr>
              <w:rStyle w:val="PlaceholderText"/>
            </w:rPr>
            <w:t>Indicate level of concern</w:t>
          </w:r>
          <w:r w:rsidRPr="00866093">
            <w:rPr>
              <w:rStyle w:val="PlaceholderText"/>
            </w:rPr>
            <w:t>.</w:t>
          </w:r>
        </w:p>
      </w:docPartBody>
    </w:docPart>
    <w:docPart>
      <w:docPartPr>
        <w:name w:val="3504626ADA10463B96CC22870D29ABC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751466D-538C-4EB6-B26A-D729BECB2189}"/>
      </w:docPartPr>
      <w:docPartBody>
        <w:p w:rsidR="00F40810" w:rsidRDefault="00344033" w:rsidP="00344033">
          <w:pPr>
            <w:pStyle w:val="3504626ADA10463B96CC22870D29ABCB9"/>
          </w:pPr>
          <w:r w:rsidRPr="0078739C">
            <w:rPr>
              <w:rFonts w:ascii="Calibri" w:eastAsia="Calibri" w:hAnsi="Calibri" w:cs="Times New Roman"/>
              <w:color w:val="808080"/>
            </w:rPr>
            <w:t>Choose one.</w:t>
          </w:r>
        </w:p>
      </w:docPartBody>
    </w:docPart>
    <w:docPart>
      <w:docPartPr>
        <w:name w:val="DAAF2E586D7B418F891128834D8197C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4C9F485-3652-4714-805C-42D33B67826D}"/>
      </w:docPartPr>
      <w:docPartBody>
        <w:p w:rsidR="00F40810" w:rsidRDefault="00344033" w:rsidP="00344033">
          <w:pPr>
            <w:pStyle w:val="DAAF2E586D7B418F891128834D8197C29"/>
          </w:pPr>
          <w:r w:rsidRPr="0078739C">
            <w:rPr>
              <w:rFonts w:ascii="Calibri" w:eastAsia="Calibri" w:hAnsi="Calibri" w:cs="Times New Roman"/>
              <w:color w:val="808080"/>
            </w:rPr>
            <w:t>Choose one.</w:t>
          </w:r>
        </w:p>
      </w:docPartBody>
    </w:docPart>
    <w:docPart>
      <w:docPartPr>
        <w:name w:val="A5E96F3A555D4202A1E943CF10744B7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C92033C-B326-43E3-B8E9-AB6E9AB03FDF}"/>
      </w:docPartPr>
      <w:docPartBody>
        <w:p w:rsidR="00F40810" w:rsidRDefault="00344033" w:rsidP="00344033">
          <w:pPr>
            <w:pStyle w:val="A5E96F3A555D4202A1E943CF10744B7A9"/>
          </w:pPr>
          <w:r w:rsidRPr="0078739C">
            <w:rPr>
              <w:rFonts w:ascii="Calibri" w:eastAsia="Calibri" w:hAnsi="Calibri" w:cs="Times New Roman"/>
              <w:color w:val="808080"/>
            </w:rPr>
            <w:t>Choose one.</w:t>
          </w:r>
        </w:p>
      </w:docPartBody>
    </w:docPart>
    <w:docPart>
      <w:docPartPr>
        <w:name w:val="940BD53226F84FCFAB084CA19560AD5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F03D47C-038C-45E6-B91A-29BE72F80054}"/>
      </w:docPartPr>
      <w:docPartBody>
        <w:p w:rsidR="00F40810" w:rsidRDefault="00344033" w:rsidP="00344033">
          <w:pPr>
            <w:pStyle w:val="940BD53226F84FCFAB084CA19560AD5D9"/>
          </w:pPr>
          <w:r w:rsidRPr="0078739C">
            <w:rPr>
              <w:rFonts w:ascii="Calibri" w:eastAsia="Calibri" w:hAnsi="Calibri" w:cs="Times New Roman"/>
              <w:color w:val="808080"/>
            </w:rPr>
            <w:t>Choose one.</w:t>
          </w:r>
        </w:p>
      </w:docPartBody>
    </w:docPart>
    <w:docPart>
      <w:docPartPr>
        <w:name w:val="F4FD96D79DDF489C8CDC70C4D18ED05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184994F-D3C2-413D-9B03-F96839C7C53C}"/>
      </w:docPartPr>
      <w:docPartBody>
        <w:p w:rsidR="00F40810" w:rsidRDefault="00F40810" w:rsidP="00F40810">
          <w:pPr>
            <w:pStyle w:val="F4FD96D79DDF489C8CDC70C4D18ED056"/>
          </w:pPr>
          <w:r>
            <w:rPr>
              <w:rStyle w:val="PlaceholderText"/>
            </w:rPr>
            <w:t>Indicate level of concern</w:t>
          </w:r>
          <w:r w:rsidRPr="00866093">
            <w:rPr>
              <w:rStyle w:val="PlaceholderText"/>
            </w:rPr>
            <w:t>.</w:t>
          </w:r>
        </w:p>
      </w:docPartBody>
    </w:docPart>
    <w:docPart>
      <w:docPartPr>
        <w:name w:val="630065ECBD4A43C98CFFD1DA9B04666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1ADA68E-B777-41A9-B32E-36E235FA0C2D}"/>
      </w:docPartPr>
      <w:docPartBody>
        <w:p w:rsidR="00F40810" w:rsidRDefault="00344033" w:rsidP="00344033">
          <w:pPr>
            <w:pStyle w:val="630065ECBD4A43C98CFFD1DA9B04666C9"/>
          </w:pPr>
          <w:r w:rsidRPr="0078739C">
            <w:rPr>
              <w:rFonts w:ascii="Calibri" w:eastAsia="Calibri" w:hAnsi="Calibri" w:cs="Times New Roman"/>
              <w:color w:val="808080"/>
            </w:rPr>
            <w:t>Choose one.</w:t>
          </w:r>
        </w:p>
      </w:docPartBody>
    </w:docPart>
    <w:docPart>
      <w:docPartPr>
        <w:name w:val="F4D9705FEB884B2E985AFB17AEA26AC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68F0AFF-1694-4E18-A7E0-25BB5992AE29}"/>
      </w:docPartPr>
      <w:docPartBody>
        <w:p w:rsidR="00F40810" w:rsidRDefault="00344033" w:rsidP="00344033">
          <w:pPr>
            <w:pStyle w:val="F4D9705FEB884B2E985AFB17AEA26ACC9"/>
          </w:pPr>
          <w:r w:rsidRPr="0078739C">
            <w:rPr>
              <w:rFonts w:ascii="Calibri" w:eastAsia="Calibri" w:hAnsi="Calibri" w:cs="Times New Roman"/>
              <w:color w:val="808080"/>
            </w:rPr>
            <w:t>Choose one.</w:t>
          </w:r>
        </w:p>
      </w:docPartBody>
    </w:docPart>
    <w:docPart>
      <w:docPartPr>
        <w:name w:val="9E92CEFB545A4D12A245AEF6947B29C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6810897-3501-40BD-9B37-4F2981B753D3}"/>
      </w:docPartPr>
      <w:docPartBody>
        <w:p w:rsidR="00F40810" w:rsidRDefault="00344033" w:rsidP="00344033">
          <w:pPr>
            <w:pStyle w:val="9E92CEFB545A4D12A245AEF6947B29CC9"/>
          </w:pPr>
          <w:r w:rsidRPr="0078739C">
            <w:rPr>
              <w:rFonts w:ascii="Calibri" w:eastAsia="Calibri" w:hAnsi="Calibri" w:cs="Times New Roman"/>
              <w:color w:val="808080"/>
            </w:rPr>
            <w:t>Choose one.</w:t>
          </w:r>
        </w:p>
      </w:docPartBody>
    </w:docPart>
    <w:docPart>
      <w:docPartPr>
        <w:name w:val="BDB6A02E24D348A483FEFA8EC749F74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094D523-43F8-4A90-AC68-2F9A0A7F94AC}"/>
      </w:docPartPr>
      <w:docPartBody>
        <w:p w:rsidR="00F40810" w:rsidRDefault="00344033" w:rsidP="00344033">
          <w:pPr>
            <w:pStyle w:val="BDB6A02E24D348A483FEFA8EC749F7499"/>
          </w:pPr>
          <w:r w:rsidRPr="0078739C">
            <w:rPr>
              <w:rFonts w:ascii="Calibri" w:eastAsia="Calibri" w:hAnsi="Calibri" w:cs="Times New Roman"/>
              <w:color w:val="808080"/>
            </w:rPr>
            <w:t>Choose one.</w:t>
          </w:r>
        </w:p>
      </w:docPartBody>
    </w:docPart>
    <w:docPart>
      <w:docPartPr>
        <w:name w:val="5CDD2CBB158E47D2A08C7C3CD389DEF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F3F2BA6-7A6C-427B-B23A-63129AB0A1D1}"/>
      </w:docPartPr>
      <w:docPartBody>
        <w:p w:rsidR="00F40810" w:rsidRDefault="00F40810" w:rsidP="00F40810">
          <w:pPr>
            <w:pStyle w:val="5CDD2CBB158E47D2A08C7C3CD389DEF3"/>
          </w:pPr>
          <w:r>
            <w:rPr>
              <w:rStyle w:val="PlaceholderText"/>
            </w:rPr>
            <w:t>Indicate level of concern</w:t>
          </w:r>
          <w:r w:rsidRPr="00866093">
            <w:rPr>
              <w:rStyle w:val="PlaceholderText"/>
            </w:rPr>
            <w:t>.</w:t>
          </w:r>
        </w:p>
      </w:docPartBody>
    </w:docPart>
    <w:docPart>
      <w:docPartPr>
        <w:name w:val="E839D53D59D24A95BE8CF6B4AD7A900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EDDDC21-6DB1-4990-8A45-B7BF188B7BF4}"/>
      </w:docPartPr>
      <w:docPartBody>
        <w:p w:rsidR="00F40810" w:rsidRDefault="00344033" w:rsidP="00344033">
          <w:pPr>
            <w:pStyle w:val="E839D53D59D24A95BE8CF6B4AD7A90019"/>
          </w:pPr>
          <w:r w:rsidRPr="0078739C">
            <w:rPr>
              <w:rFonts w:ascii="Calibri" w:eastAsia="Calibri" w:hAnsi="Calibri" w:cs="Times New Roman"/>
              <w:color w:val="808080"/>
            </w:rPr>
            <w:t>Choose one.</w:t>
          </w:r>
        </w:p>
      </w:docPartBody>
    </w:docPart>
    <w:docPart>
      <w:docPartPr>
        <w:name w:val="0D8314C9F4714740AAB73BB1C54A658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CFF23E0-EADF-414B-8AAB-EB2DA077821D}"/>
      </w:docPartPr>
      <w:docPartBody>
        <w:p w:rsidR="00F40810" w:rsidRDefault="00F40810" w:rsidP="00F40810">
          <w:pPr>
            <w:pStyle w:val="0D8314C9F4714740AAB73BB1C54A6588"/>
          </w:pPr>
          <w:r>
            <w:rPr>
              <w:rStyle w:val="PlaceholderText"/>
            </w:rPr>
            <w:t>Indicate level of concern</w:t>
          </w:r>
          <w:r w:rsidRPr="00866093">
            <w:rPr>
              <w:rStyle w:val="PlaceholderText"/>
            </w:rPr>
            <w:t>.</w:t>
          </w:r>
        </w:p>
      </w:docPartBody>
    </w:docPart>
    <w:docPart>
      <w:docPartPr>
        <w:name w:val="B45109218ACA43D4AA59A26D44A6219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75D5BE6-53B7-4977-A7DB-457526898D21}"/>
      </w:docPartPr>
      <w:docPartBody>
        <w:p w:rsidR="00F40810" w:rsidRDefault="00344033" w:rsidP="00344033">
          <w:pPr>
            <w:pStyle w:val="B45109218ACA43D4AA59A26D44A6219A9"/>
          </w:pPr>
          <w:r w:rsidRPr="0078739C">
            <w:rPr>
              <w:rFonts w:ascii="Calibri" w:eastAsia="Calibri" w:hAnsi="Calibri" w:cs="Times New Roman"/>
              <w:color w:val="808080"/>
            </w:rPr>
            <w:t>Choose one.</w:t>
          </w:r>
        </w:p>
      </w:docPartBody>
    </w:docPart>
    <w:docPart>
      <w:docPartPr>
        <w:name w:val="77CD861221EC4352B078FAB53959D2F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D7C240D-0F30-465E-982F-EB3D1D7D4630}"/>
      </w:docPartPr>
      <w:docPartBody>
        <w:p w:rsidR="00F40810" w:rsidRDefault="00F40810" w:rsidP="00F40810">
          <w:pPr>
            <w:pStyle w:val="77CD861221EC4352B078FAB53959D2FF"/>
          </w:pPr>
          <w:r>
            <w:rPr>
              <w:rStyle w:val="PlaceholderText"/>
            </w:rPr>
            <w:t>Indicate level of concern</w:t>
          </w:r>
          <w:r w:rsidRPr="00866093">
            <w:rPr>
              <w:rStyle w:val="PlaceholderText"/>
            </w:rPr>
            <w:t>.</w:t>
          </w:r>
        </w:p>
      </w:docPartBody>
    </w:docPart>
    <w:docPart>
      <w:docPartPr>
        <w:name w:val="CDB973805858479DB4561505FF7767F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26A54FB-B81E-4CA7-8A4D-D2629A6B6A77}"/>
      </w:docPartPr>
      <w:docPartBody>
        <w:p w:rsidR="00F40810" w:rsidRDefault="00344033" w:rsidP="00344033">
          <w:pPr>
            <w:pStyle w:val="CDB973805858479DB4561505FF7767F89"/>
          </w:pPr>
          <w:r w:rsidRPr="0078739C">
            <w:rPr>
              <w:rFonts w:ascii="Calibri" w:eastAsia="Calibri" w:hAnsi="Calibri" w:cs="Times New Roman"/>
              <w:color w:val="808080"/>
            </w:rPr>
            <w:t>Choose one.</w:t>
          </w:r>
        </w:p>
      </w:docPartBody>
    </w:docPart>
    <w:docPart>
      <w:docPartPr>
        <w:name w:val="43CEA115562E4E48AD51D190900D458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7E9969B-BD88-485F-9E05-08AB7D0C9017}"/>
      </w:docPartPr>
      <w:docPartBody>
        <w:p w:rsidR="00F40810" w:rsidRDefault="00344033" w:rsidP="00344033">
          <w:pPr>
            <w:pStyle w:val="43CEA115562E4E48AD51D190900D458D9"/>
          </w:pPr>
          <w:r w:rsidRPr="0078739C">
            <w:rPr>
              <w:rFonts w:ascii="Calibri" w:eastAsia="Calibri" w:hAnsi="Calibri" w:cs="Times New Roman"/>
              <w:color w:val="808080"/>
            </w:rPr>
            <w:t>Choose one.</w:t>
          </w:r>
        </w:p>
      </w:docPartBody>
    </w:docPart>
    <w:docPart>
      <w:docPartPr>
        <w:name w:val="B2C40997E5364D6F980D49B403A93EE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214DDBE-661E-4D51-AD0F-7E679672E077}"/>
      </w:docPartPr>
      <w:docPartBody>
        <w:p w:rsidR="00F40810" w:rsidRDefault="00344033" w:rsidP="00344033">
          <w:pPr>
            <w:pStyle w:val="B2C40997E5364D6F980D49B403A93EE59"/>
          </w:pPr>
          <w:r w:rsidRPr="0078739C">
            <w:rPr>
              <w:rFonts w:ascii="Calibri" w:eastAsia="Calibri" w:hAnsi="Calibri" w:cs="Times New Roman"/>
              <w:color w:val="808080"/>
            </w:rPr>
            <w:t>Choose one.</w:t>
          </w:r>
        </w:p>
      </w:docPartBody>
    </w:docPart>
    <w:docPart>
      <w:docPartPr>
        <w:name w:val="23BEE28DB18B466FA8A28408BA0F990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2CABE47-8327-4BAE-A411-BF66501E09D9}"/>
      </w:docPartPr>
      <w:docPartBody>
        <w:p w:rsidR="00F40810" w:rsidRDefault="00344033" w:rsidP="00344033">
          <w:pPr>
            <w:pStyle w:val="23BEE28DB18B466FA8A28408BA0F99079"/>
          </w:pPr>
          <w:r w:rsidRPr="0078739C">
            <w:rPr>
              <w:rFonts w:ascii="Calibri" w:eastAsia="Calibri" w:hAnsi="Calibri" w:cs="Times New Roman"/>
              <w:color w:val="808080"/>
            </w:rPr>
            <w:t>Choose one.</w:t>
          </w:r>
        </w:p>
      </w:docPartBody>
    </w:docPart>
    <w:docPart>
      <w:docPartPr>
        <w:name w:val="44E6B09808EF4A46A3AFFB71AC11C9C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3FE727E-97B5-4A83-87F7-C24DC3420B2B}"/>
      </w:docPartPr>
      <w:docPartBody>
        <w:p w:rsidR="00F40810" w:rsidRDefault="00344033" w:rsidP="00344033">
          <w:pPr>
            <w:pStyle w:val="44E6B09808EF4A46A3AFFB71AC11C9C89"/>
          </w:pPr>
          <w:r w:rsidRPr="0078739C">
            <w:rPr>
              <w:rFonts w:ascii="Calibri" w:eastAsia="Calibri" w:hAnsi="Calibri" w:cs="Times New Roman"/>
              <w:color w:val="808080"/>
            </w:rPr>
            <w:t>Choose one.</w:t>
          </w:r>
        </w:p>
      </w:docPartBody>
    </w:docPart>
    <w:docPart>
      <w:docPartPr>
        <w:name w:val="82F114EB37CE47C68D450F4D8A6FCFE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54CB6DB-FD6C-4DFF-93D4-1215F56DFE49}"/>
      </w:docPartPr>
      <w:docPartBody>
        <w:p w:rsidR="00F40810" w:rsidRDefault="00344033" w:rsidP="00344033">
          <w:pPr>
            <w:pStyle w:val="82F114EB37CE47C68D450F4D8A6FCFE59"/>
          </w:pPr>
          <w:r w:rsidRPr="0078739C">
            <w:rPr>
              <w:rFonts w:ascii="Calibri" w:eastAsia="Calibri" w:hAnsi="Calibri" w:cs="Times New Roman"/>
              <w:color w:val="808080"/>
            </w:rPr>
            <w:t>Choose one.</w:t>
          </w:r>
        </w:p>
      </w:docPartBody>
    </w:docPart>
    <w:docPart>
      <w:docPartPr>
        <w:name w:val="ADBC3BFC83114409B24096C51EAEF31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EC1C7A1-C0EA-4D13-B471-FEB05966D709}"/>
      </w:docPartPr>
      <w:docPartBody>
        <w:p w:rsidR="00F40810" w:rsidRDefault="00F40810" w:rsidP="00F40810">
          <w:pPr>
            <w:pStyle w:val="ADBC3BFC83114409B24096C51EAEF311"/>
          </w:pPr>
          <w:r>
            <w:rPr>
              <w:rStyle w:val="PlaceholderText"/>
            </w:rPr>
            <w:t>Indicate level of concern</w:t>
          </w:r>
          <w:r w:rsidRPr="00866093">
            <w:rPr>
              <w:rStyle w:val="PlaceholderText"/>
            </w:rPr>
            <w:t>.</w:t>
          </w:r>
        </w:p>
      </w:docPartBody>
    </w:docPart>
    <w:docPart>
      <w:docPartPr>
        <w:name w:val="12DB2C2C70EE48FA9094EE469C3A1F0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128BA3D-05CD-40F0-98B0-0F94BAA2D57D}"/>
      </w:docPartPr>
      <w:docPartBody>
        <w:p w:rsidR="00F40810" w:rsidRDefault="00344033" w:rsidP="00344033">
          <w:pPr>
            <w:pStyle w:val="12DB2C2C70EE48FA9094EE469C3A1F019"/>
          </w:pPr>
          <w:r w:rsidRPr="0078739C">
            <w:rPr>
              <w:rFonts w:ascii="Calibri" w:eastAsia="Calibri" w:hAnsi="Calibri" w:cs="Times New Roman"/>
              <w:color w:val="808080"/>
            </w:rPr>
            <w:t>Choose one.</w:t>
          </w:r>
        </w:p>
      </w:docPartBody>
    </w:docPart>
    <w:docPart>
      <w:docPartPr>
        <w:name w:val="50AE24C66EAA490996A5070FEEFDB31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9914ECC-7B06-40C1-9A78-D4359BD268AE}"/>
      </w:docPartPr>
      <w:docPartBody>
        <w:p w:rsidR="00005DB3" w:rsidRDefault="00344033" w:rsidP="00344033">
          <w:pPr>
            <w:pStyle w:val="50AE24C66EAA490996A5070FEEFDB3179"/>
          </w:pPr>
          <w:r w:rsidRPr="00030EFC">
            <w:rPr>
              <w:rStyle w:val="PlaceholderText"/>
              <w:rFonts w:ascii="Calibri" w:hAnsi="Calibri" w:cs="Calibri"/>
              <w:lang w:val="en-CA"/>
            </w:rPr>
            <w:t>Choose one.</w:t>
          </w:r>
        </w:p>
      </w:docPartBody>
    </w:docPart>
    <w:docPart>
      <w:docPartPr>
        <w:name w:val="A826367653D1477284A82DF0752D754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BDC5ACD-9BE7-495C-91AB-805C59E77254}"/>
      </w:docPartPr>
      <w:docPartBody>
        <w:p w:rsidR="00005DB3" w:rsidRDefault="00344033" w:rsidP="00344033">
          <w:pPr>
            <w:pStyle w:val="A826367653D1477284A82DF0752D75459"/>
          </w:pPr>
          <w:r w:rsidRPr="00030EFC">
            <w:rPr>
              <w:rStyle w:val="PlaceholderText"/>
              <w:rFonts w:ascii="Calibri" w:hAnsi="Calibri" w:cs="Calibri"/>
              <w:lang w:val="en-CA"/>
            </w:rPr>
            <w:t>Choose one.</w:t>
          </w:r>
        </w:p>
      </w:docPartBody>
    </w:docPart>
    <w:docPart>
      <w:docPartPr>
        <w:name w:val="123AA41B43894B11B88D36F09EE86F4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D917E5D-F64C-4101-85F4-2786C8175641}"/>
      </w:docPartPr>
      <w:docPartBody>
        <w:p w:rsidR="00005DB3" w:rsidRDefault="00344033" w:rsidP="00344033">
          <w:pPr>
            <w:pStyle w:val="123AA41B43894B11B88D36F09EE86F449"/>
          </w:pPr>
          <w:r w:rsidRPr="00030EFC">
            <w:rPr>
              <w:rStyle w:val="PlaceholderText"/>
              <w:rFonts w:ascii="Calibri" w:hAnsi="Calibri" w:cs="Calibri"/>
              <w:lang w:val="en-CA"/>
            </w:rPr>
            <w:t>Choose one.</w:t>
          </w:r>
        </w:p>
      </w:docPartBody>
    </w:docPart>
    <w:docPart>
      <w:docPartPr>
        <w:name w:val="E9C8D359D0134A40B6D3AE29ED5FF79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A5B94CB-89BD-4743-A157-BD2C7176BD08}"/>
      </w:docPartPr>
      <w:docPartBody>
        <w:p w:rsidR="005709F9" w:rsidRDefault="00344033" w:rsidP="00344033">
          <w:pPr>
            <w:pStyle w:val="E9C8D359D0134A40B6D3AE29ED5FF7958"/>
          </w:pPr>
          <w:r w:rsidRPr="00D01762">
            <w:rPr>
              <w:rFonts w:ascii="Calibri" w:eastAsia="Calibri" w:hAnsi="Calibri" w:cs="Times New Roman"/>
              <w:color w:val="808080"/>
            </w:rPr>
            <w:t>Choose one.</w:t>
          </w:r>
        </w:p>
      </w:docPartBody>
    </w:docPart>
    <w:docPart>
      <w:docPartPr>
        <w:name w:val="65F284B6EC564A7B8FC6AC336782248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71C75D5-B52A-4C79-A17C-8C921D8CAC78}"/>
      </w:docPartPr>
      <w:docPartBody>
        <w:p w:rsidR="00000000" w:rsidRDefault="00344033" w:rsidP="00344033">
          <w:pPr>
            <w:pStyle w:val="65F284B6EC564A7B8FC6AC33678224896"/>
          </w:pPr>
          <w:r>
            <w:rPr>
              <w:rStyle w:val="PlaceholderText"/>
            </w:rPr>
            <w:t>Select one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inion Pro">
    <w:panose1 w:val="00000000000000000000"/>
    <w:charset w:val="00"/>
    <w:family w:val="roman"/>
    <w:notTrueType/>
    <w:pitch w:val="variable"/>
    <w:sig w:usb0="E00002AF" w:usb1="5000E07B" w:usb2="0000000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5006"/>
    <w:rsid w:val="00005DB3"/>
    <w:rsid w:val="0015739A"/>
    <w:rsid w:val="00344033"/>
    <w:rsid w:val="005709F9"/>
    <w:rsid w:val="00835006"/>
    <w:rsid w:val="00954675"/>
    <w:rsid w:val="00974648"/>
    <w:rsid w:val="009E59FA"/>
    <w:rsid w:val="00A81B07"/>
    <w:rsid w:val="00B66962"/>
    <w:rsid w:val="00DB1BE6"/>
    <w:rsid w:val="00F408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CA" w:eastAsia="en-CA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344033"/>
    <w:rPr>
      <w:color w:val="808080"/>
    </w:rPr>
  </w:style>
  <w:style w:type="paragraph" w:customStyle="1" w:styleId="F5AAEAF889D149A0A9B94E4603CD0D71">
    <w:name w:val="F5AAEAF889D149A0A9B94E4603CD0D71"/>
    <w:rsid w:val="00835006"/>
    <w:pPr>
      <w:spacing w:after="270"/>
    </w:pPr>
    <w:rPr>
      <w:rFonts w:eastAsiaTheme="minorHAnsi"/>
      <w:lang w:val="en-US" w:eastAsia="en-US"/>
    </w:rPr>
  </w:style>
  <w:style w:type="paragraph" w:customStyle="1" w:styleId="2F5135854DFD4705AFC5691051B41149">
    <w:name w:val="2F5135854DFD4705AFC5691051B41149"/>
    <w:rsid w:val="00835006"/>
    <w:pPr>
      <w:spacing w:after="270"/>
    </w:pPr>
    <w:rPr>
      <w:rFonts w:eastAsiaTheme="minorHAnsi"/>
      <w:lang w:val="en-US" w:eastAsia="en-US"/>
    </w:rPr>
  </w:style>
  <w:style w:type="paragraph" w:customStyle="1" w:styleId="B33DF9D4CE2140FABE2EB5BD4D5A7E82">
    <w:name w:val="B33DF9D4CE2140FABE2EB5BD4D5A7E82"/>
    <w:rsid w:val="00835006"/>
    <w:pPr>
      <w:spacing w:after="270"/>
    </w:pPr>
    <w:rPr>
      <w:rFonts w:eastAsiaTheme="minorHAnsi"/>
      <w:lang w:val="en-US" w:eastAsia="en-US"/>
    </w:rPr>
  </w:style>
  <w:style w:type="paragraph" w:customStyle="1" w:styleId="5FD5D0A07D20491D9E62898D0D5C2CA3">
    <w:name w:val="5FD5D0A07D20491D9E62898D0D5C2CA3"/>
    <w:rsid w:val="00835006"/>
  </w:style>
  <w:style w:type="paragraph" w:customStyle="1" w:styleId="0D5BA482E92145B99F8A2658FB68C187">
    <w:name w:val="0D5BA482E92145B99F8A2658FB68C187"/>
    <w:rsid w:val="00835006"/>
  </w:style>
  <w:style w:type="paragraph" w:customStyle="1" w:styleId="3437EC2BB8FE4729983A86B9BCA3F156">
    <w:name w:val="3437EC2BB8FE4729983A86B9BCA3F156"/>
    <w:rsid w:val="00835006"/>
  </w:style>
  <w:style w:type="paragraph" w:customStyle="1" w:styleId="AB3BB51585654F239766207513F6F65B">
    <w:name w:val="AB3BB51585654F239766207513F6F65B"/>
    <w:rsid w:val="00835006"/>
  </w:style>
  <w:style w:type="paragraph" w:customStyle="1" w:styleId="A51E52F6DE344510BC36EBADA577076E">
    <w:name w:val="A51E52F6DE344510BC36EBADA577076E"/>
    <w:rsid w:val="00835006"/>
  </w:style>
  <w:style w:type="paragraph" w:customStyle="1" w:styleId="F6265A4347F04398BD3ED34DBEF544D0">
    <w:name w:val="F6265A4347F04398BD3ED34DBEF544D0"/>
    <w:rsid w:val="00835006"/>
  </w:style>
  <w:style w:type="paragraph" w:customStyle="1" w:styleId="83E807559004430C9B3798B18852E274">
    <w:name w:val="83E807559004430C9B3798B18852E274"/>
    <w:rsid w:val="00835006"/>
  </w:style>
  <w:style w:type="paragraph" w:customStyle="1" w:styleId="742106CFCA8B495887E392312F27B8BA">
    <w:name w:val="742106CFCA8B495887E392312F27B8BA"/>
    <w:rsid w:val="00835006"/>
  </w:style>
  <w:style w:type="paragraph" w:customStyle="1" w:styleId="66AB957A2CE1413D8076DEEFC6CCD754">
    <w:name w:val="66AB957A2CE1413D8076DEEFC6CCD754"/>
    <w:rsid w:val="00835006"/>
  </w:style>
  <w:style w:type="paragraph" w:customStyle="1" w:styleId="1830E19A3A8D4F7DA4DD95A83AD07A83">
    <w:name w:val="1830E19A3A8D4F7DA4DD95A83AD07A83"/>
    <w:rsid w:val="00835006"/>
  </w:style>
  <w:style w:type="paragraph" w:customStyle="1" w:styleId="02FFA4FA9CA84FF8BEED721ED115A1F7">
    <w:name w:val="02FFA4FA9CA84FF8BEED721ED115A1F7"/>
    <w:rsid w:val="00835006"/>
  </w:style>
  <w:style w:type="paragraph" w:customStyle="1" w:styleId="FC620DE4B2B248C9A5B0F1019E8061EC">
    <w:name w:val="FC620DE4B2B248C9A5B0F1019E8061EC"/>
    <w:rsid w:val="00835006"/>
  </w:style>
  <w:style w:type="paragraph" w:customStyle="1" w:styleId="BFF2AE5D70D744A995416B6B96CA356A">
    <w:name w:val="BFF2AE5D70D744A995416B6B96CA356A"/>
    <w:rsid w:val="00835006"/>
  </w:style>
  <w:style w:type="paragraph" w:customStyle="1" w:styleId="92B3BD898DD74685BE56614A3719C44B">
    <w:name w:val="92B3BD898DD74685BE56614A3719C44B"/>
    <w:rsid w:val="00835006"/>
  </w:style>
  <w:style w:type="paragraph" w:customStyle="1" w:styleId="1A161F95F1ED4C96A5FF5A29F35710D4">
    <w:name w:val="1A161F95F1ED4C96A5FF5A29F35710D4"/>
    <w:rsid w:val="00835006"/>
  </w:style>
  <w:style w:type="paragraph" w:customStyle="1" w:styleId="625A622AC6BE4B0183C3CFAA026F300E">
    <w:name w:val="625A622AC6BE4B0183C3CFAA026F300E"/>
    <w:rsid w:val="00835006"/>
  </w:style>
  <w:style w:type="paragraph" w:customStyle="1" w:styleId="DCFCA44263D840A3911BB5BF29AE0698">
    <w:name w:val="DCFCA44263D840A3911BB5BF29AE0698"/>
    <w:rsid w:val="00835006"/>
  </w:style>
  <w:style w:type="paragraph" w:customStyle="1" w:styleId="9D56C72AB680482284ED3C3C59F39F5B">
    <w:name w:val="9D56C72AB680482284ED3C3C59F39F5B"/>
    <w:rsid w:val="00835006"/>
  </w:style>
  <w:style w:type="paragraph" w:customStyle="1" w:styleId="5179171D536749C2B35F864AC8C931C4">
    <w:name w:val="5179171D536749C2B35F864AC8C931C4"/>
    <w:rsid w:val="00835006"/>
  </w:style>
  <w:style w:type="paragraph" w:customStyle="1" w:styleId="1A19D4C7C24748E0B915D2782954C03D">
    <w:name w:val="1A19D4C7C24748E0B915D2782954C03D"/>
    <w:rsid w:val="00835006"/>
  </w:style>
  <w:style w:type="paragraph" w:customStyle="1" w:styleId="456F5383E6E440F0A1696A1301F69722">
    <w:name w:val="456F5383E6E440F0A1696A1301F69722"/>
    <w:rsid w:val="00835006"/>
  </w:style>
  <w:style w:type="paragraph" w:customStyle="1" w:styleId="374AC3108FFC4B18B3E544C72980CC6F">
    <w:name w:val="374AC3108FFC4B18B3E544C72980CC6F"/>
    <w:rsid w:val="00835006"/>
  </w:style>
  <w:style w:type="paragraph" w:customStyle="1" w:styleId="C01F8FA24F31403E8B5F1518095016E7">
    <w:name w:val="C01F8FA24F31403E8B5F1518095016E7"/>
    <w:rsid w:val="00835006"/>
  </w:style>
  <w:style w:type="paragraph" w:customStyle="1" w:styleId="02AF85E434E24B2B8E2E293742C1B846">
    <w:name w:val="02AF85E434E24B2B8E2E293742C1B846"/>
    <w:rsid w:val="00835006"/>
  </w:style>
  <w:style w:type="paragraph" w:customStyle="1" w:styleId="BC706D4ADD4A45418B642930A3B3962B">
    <w:name w:val="BC706D4ADD4A45418B642930A3B3962B"/>
    <w:rsid w:val="00835006"/>
  </w:style>
  <w:style w:type="paragraph" w:customStyle="1" w:styleId="0302CFEE713C487A82BA61718269B5DD">
    <w:name w:val="0302CFEE713C487A82BA61718269B5DD"/>
    <w:rsid w:val="00835006"/>
  </w:style>
  <w:style w:type="paragraph" w:customStyle="1" w:styleId="23C93290EB8D42949EDB3579246CCCFD">
    <w:name w:val="23C93290EB8D42949EDB3579246CCCFD"/>
    <w:rsid w:val="00835006"/>
  </w:style>
  <w:style w:type="paragraph" w:customStyle="1" w:styleId="D18580D93DEE47189AA85D32EE55C35C">
    <w:name w:val="D18580D93DEE47189AA85D32EE55C35C"/>
    <w:rsid w:val="00835006"/>
  </w:style>
  <w:style w:type="paragraph" w:customStyle="1" w:styleId="C6CA61CFEA64445FA024C672B336FD24">
    <w:name w:val="C6CA61CFEA64445FA024C672B336FD24"/>
    <w:rsid w:val="00835006"/>
  </w:style>
  <w:style w:type="paragraph" w:customStyle="1" w:styleId="4F1F17DE4EF14D21B830139FA9748FAC">
    <w:name w:val="4F1F17DE4EF14D21B830139FA9748FAC"/>
    <w:rsid w:val="00835006"/>
  </w:style>
  <w:style w:type="paragraph" w:customStyle="1" w:styleId="E436DE2AED5049A1B649F6CEE6E5B5DF">
    <w:name w:val="E436DE2AED5049A1B649F6CEE6E5B5DF"/>
    <w:rsid w:val="00835006"/>
  </w:style>
  <w:style w:type="paragraph" w:customStyle="1" w:styleId="4E36F68C9CEF430F88C20B998B4BA19F">
    <w:name w:val="4E36F68C9CEF430F88C20B998B4BA19F"/>
    <w:rsid w:val="00835006"/>
  </w:style>
  <w:style w:type="paragraph" w:customStyle="1" w:styleId="64CA919EA0B441B59CF11303287C51C9">
    <w:name w:val="64CA919EA0B441B59CF11303287C51C9"/>
    <w:rsid w:val="00835006"/>
  </w:style>
  <w:style w:type="paragraph" w:customStyle="1" w:styleId="1591C833946A4184BFAB0484F51F38CF">
    <w:name w:val="1591C833946A4184BFAB0484F51F38CF"/>
    <w:rsid w:val="00835006"/>
  </w:style>
  <w:style w:type="paragraph" w:customStyle="1" w:styleId="EFEA9D42D18F418A9C1D39A1756BAA54">
    <w:name w:val="EFEA9D42D18F418A9C1D39A1756BAA54"/>
    <w:rsid w:val="00835006"/>
  </w:style>
  <w:style w:type="paragraph" w:customStyle="1" w:styleId="5168ABD7165541819E42CF22D4E00136">
    <w:name w:val="5168ABD7165541819E42CF22D4E00136"/>
    <w:rsid w:val="00835006"/>
  </w:style>
  <w:style w:type="paragraph" w:customStyle="1" w:styleId="916E6E05F5B745AB9EB2FE8A4D11CBDC">
    <w:name w:val="916E6E05F5B745AB9EB2FE8A4D11CBDC"/>
    <w:rsid w:val="00835006"/>
  </w:style>
  <w:style w:type="paragraph" w:customStyle="1" w:styleId="5B11EA2F41A147239C9DF1B86DDE5D0F">
    <w:name w:val="5B11EA2F41A147239C9DF1B86DDE5D0F"/>
    <w:rsid w:val="00835006"/>
  </w:style>
  <w:style w:type="paragraph" w:customStyle="1" w:styleId="2F763E6F686D4EC28DAF3A0F7B03398A">
    <w:name w:val="2F763E6F686D4EC28DAF3A0F7B03398A"/>
    <w:rsid w:val="00835006"/>
  </w:style>
  <w:style w:type="paragraph" w:customStyle="1" w:styleId="138574D810294A8A8B59A138169EA8E3">
    <w:name w:val="138574D810294A8A8B59A138169EA8E3"/>
    <w:rsid w:val="00835006"/>
  </w:style>
  <w:style w:type="paragraph" w:customStyle="1" w:styleId="ED27EB6D953347F4A2DA39EB29B8EA17">
    <w:name w:val="ED27EB6D953347F4A2DA39EB29B8EA17"/>
    <w:rsid w:val="00835006"/>
  </w:style>
  <w:style w:type="paragraph" w:customStyle="1" w:styleId="43AB0D724B3B4952891D03705E2F0320">
    <w:name w:val="43AB0D724B3B4952891D03705E2F0320"/>
    <w:rsid w:val="00835006"/>
  </w:style>
  <w:style w:type="paragraph" w:customStyle="1" w:styleId="82EB7DEC5DAD4A20917560A8B1007408">
    <w:name w:val="82EB7DEC5DAD4A20917560A8B1007408"/>
    <w:rsid w:val="00835006"/>
  </w:style>
  <w:style w:type="paragraph" w:customStyle="1" w:styleId="5501BB9C27F24171B8B8512A6F31AB26">
    <w:name w:val="5501BB9C27F24171B8B8512A6F31AB26"/>
    <w:rsid w:val="00835006"/>
  </w:style>
  <w:style w:type="paragraph" w:customStyle="1" w:styleId="513A4DFACD1B445983750C6C2FB33488">
    <w:name w:val="513A4DFACD1B445983750C6C2FB33488"/>
    <w:rsid w:val="00835006"/>
  </w:style>
  <w:style w:type="paragraph" w:customStyle="1" w:styleId="0DF71BADAA2C4DAEAA4305CD1A20DE59">
    <w:name w:val="0DF71BADAA2C4DAEAA4305CD1A20DE59"/>
    <w:rsid w:val="00835006"/>
  </w:style>
  <w:style w:type="paragraph" w:customStyle="1" w:styleId="8213E047DAEB4D7A9E83CAC32B6F686A">
    <w:name w:val="8213E047DAEB4D7A9E83CAC32B6F686A"/>
    <w:rsid w:val="00835006"/>
  </w:style>
  <w:style w:type="paragraph" w:customStyle="1" w:styleId="DD351939E1444BD9B1F6ED5012CEE37E">
    <w:name w:val="DD351939E1444BD9B1F6ED5012CEE37E"/>
    <w:rsid w:val="00835006"/>
  </w:style>
  <w:style w:type="paragraph" w:customStyle="1" w:styleId="446901D6D22649D4992422D11CC67AE9">
    <w:name w:val="446901D6D22649D4992422D11CC67AE9"/>
    <w:rsid w:val="00835006"/>
  </w:style>
  <w:style w:type="paragraph" w:customStyle="1" w:styleId="29082C0D74BD4AB4AEBFE48773C862DF">
    <w:name w:val="29082C0D74BD4AB4AEBFE48773C862DF"/>
    <w:rsid w:val="00835006"/>
  </w:style>
  <w:style w:type="paragraph" w:customStyle="1" w:styleId="90D4BA29D90C4F04B126B5F9170A2D0C">
    <w:name w:val="90D4BA29D90C4F04B126B5F9170A2D0C"/>
    <w:rsid w:val="00835006"/>
  </w:style>
  <w:style w:type="paragraph" w:customStyle="1" w:styleId="23809BAD70804A25A5A2BA84509973AA">
    <w:name w:val="23809BAD70804A25A5A2BA84509973AA"/>
    <w:rsid w:val="00835006"/>
  </w:style>
  <w:style w:type="paragraph" w:customStyle="1" w:styleId="22E23E1C9BAA41FF905F2E8DEED0BE56">
    <w:name w:val="22E23E1C9BAA41FF905F2E8DEED0BE56"/>
    <w:rsid w:val="00835006"/>
  </w:style>
  <w:style w:type="paragraph" w:customStyle="1" w:styleId="DC86F070DBBD4A3C957730F0A826CEFC">
    <w:name w:val="DC86F070DBBD4A3C957730F0A826CEFC"/>
    <w:rsid w:val="00835006"/>
  </w:style>
  <w:style w:type="paragraph" w:customStyle="1" w:styleId="57551C73E5554299A7E6CECAB0BE5D0F">
    <w:name w:val="57551C73E5554299A7E6CECAB0BE5D0F"/>
    <w:rsid w:val="00835006"/>
  </w:style>
  <w:style w:type="paragraph" w:customStyle="1" w:styleId="A2A020646AB543E2AC3B50854FBA028E">
    <w:name w:val="A2A020646AB543E2AC3B50854FBA028E"/>
    <w:rsid w:val="00835006"/>
  </w:style>
  <w:style w:type="paragraph" w:customStyle="1" w:styleId="FD57F9110C8742929456C7F699C23E25">
    <w:name w:val="FD57F9110C8742929456C7F699C23E25"/>
    <w:rsid w:val="00835006"/>
  </w:style>
  <w:style w:type="paragraph" w:customStyle="1" w:styleId="F1AD7A67A1E74EC08A3072F2112FB29F">
    <w:name w:val="F1AD7A67A1E74EC08A3072F2112FB29F"/>
    <w:rsid w:val="00835006"/>
  </w:style>
  <w:style w:type="paragraph" w:customStyle="1" w:styleId="1D3C74FEF3DE491DB826B79770BDFC59">
    <w:name w:val="1D3C74FEF3DE491DB826B79770BDFC59"/>
    <w:rsid w:val="00835006"/>
  </w:style>
  <w:style w:type="paragraph" w:customStyle="1" w:styleId="96D995DB69474D3CA817E2665DF53218">
    <w:name w:val="96D995DB69474D3CA817E2665DF53218"/>
    <w:rsid w:val="00835006"/>
  </w:style>
  <w:style w:type="paragraph" w:customStyle="1" w:styleId="DB3D2A2EC2CC4189AD0212F92967371B">
    <w:name w:val="DB3D2A2EC2CC4189AD0212F92967371B"/>
    <w:rsid w:val="00835006"/>
  </w:style>
  <w:style w:type="paragraph" w:customStyle="1" w:styleId="B914BFE10236446C8C5FB3ACAB66D809">
    <w:name w:val="B914BFE10236446C8C5FB3ACAB66D809"/>
    <w:rsid w:val="00835006"/>
  </w:style>
  <w:style w:type="paragraph" w:customStyle="1" w:styleId="BBFF3D39CD5C4FAAB21DFDE086672FCC">
    <w:name w:val="BBFF3D39CD5C4FAAB21DFDE086672FCC"/>
    <w:rsid w:val="00835006"/>
  </w:style>
  <w:style w:type="paragraph" w:customStyle="1" w:styleId="7E550A5612524F819D42040A1CD95ECA">
    <w:name w:val="7E550A5612524F819D42040A1CD95ECA"/>
    <w:rsid w:val="00835006"/>
  </w:style>
  <w:style w:type="paragraph" w:customStyle="1" w:styleId="1B87A056BD154724B800F90516B10064">
    <w:name w:val="1B87A056BD154724B800F90516B10064"/>
    <w:rsid w:val="00835006"/>
  </w:style>
  <w:style w:type="paragraph" w:customStyle="1" w:styleId="A938B1272D124B85AE42630A01C78BEB">
    <w:name w:val="A938B1272D124B85AE42630A01C78BEB"/>
    <w:rsid w:val="00835006"/>
  </w:style>
  <w:style w:type="paragraph" w:customStyle="1" w:styleId="208B74E602324D9186C848790B8C5EE4">
    <w:name w:val="208B74E602324D9186C848790B8C5EE4"/>
    <w:rsid w:val="00835006"/>
  </w:style>
  <w:style w:type="paragraph" w:customStyle="1" w:styleId="4045005F961E49A58D11B2905C7795C1">
    <w:name w:val="4045005F961E49A58D11B2905C7795C1"/>
    <w:rsid w:val="00835006"/>
  </w:style>
  <w:style w:type="paragraph" w:customStyle="1" w:styleId="95C553DD594B437793EE6499CD3BB608">
    <w:name w:val="95C553DD594B437793EE6499CD3BB608"/>
    <w:rsid w:val="00835006"/>
  </w:style>
  <w:style w:type="paragraph" w:customStyle="1" w:styleId="873020F369DC471697EAA639DA11F3D6">
    <w:name w:val="873020F369DC471697EAA639DA11F3D6"/>
    <w:rsid w:val="00835006"/>
  </w:style>
  <w:style w:type="paragraph" w:customStyle="1" w:styleId="88182C09D5314376A7EB93D608137EEA">
    <w:name w:val="88182C09D5314376A7EB93D608137EEA"/>
    <w:rsid w:val="00835006"/>
  </w:style>
  <w:style w:type="paragraph" w:customStyle="1" w:styleId="5A3560B921CB4DA6B9D6657FD47D3E3B">
    <w:name w:val="5A3560B921CB4DA6B9D6657FD47D3E3B"/>
    <w:rsid w:val="00835006"/>
  </w:style>
  <w:style w:type="paragraph" w:customStyle="1" w:styleId="59D51117CE8C4531AC56B7361D8E807B">
    <w:name w:val="59D51117CE8C4531AC56B7361D8E807B"/>
    <w:rsid w:val="00835006"/>
  </w:style>
  <w:style w:type="paragraph" w:customStyle="1" w:styleId="4D2A5EF82FA64C759924B77CA6850727">
    <w:name w:val="4D2A5EF82FA64C759924B77CA6850727"/>
    <w:rsid w:val="00835006"/>
  </w:style>
  <w:style w:type="paragraph" w:customStyle="1" w:styleId="CB5208EB118D42BF94B652CBAD50399E">
    <w:name w:val="CB5208EB118D42BF94B652CBAD50399E"/>
    <w:rsid w:val="00835006"/>
  </w:style>
  <w:style w:type="paragraph" w:customStyle="1" w:styleId="685A038C612A42B99684D448D1C8B17B">
    <w:name w:val="685A038C612A42B99684D448D1C8B17B"/>
    <w:rsid w:val="00835006"/>
  </w:style>
  <w:style w:type="paragraph" w:customStyle="1" w:styleId="68333F1EDD84426FB5B5EE3F6D60DA22">
    <w:name w:val="68333F1EDD84426FB5B5EE3F6D60DA22"/>
    <w:rsid w:val="00835006"/>
  </w:style>
  <w:style w:type="paragraph" w:customStyle="1" w:styleId="4FA9B9D8579D4E30BF659583BE84FB77">
    <w:name w:val="4FA9B9D8579D4E30BF659583BE84FB77"/>
    <w:rsid w:val="00835006"/>
  </w:style>
  <w:style w:type="paragraph" w:customStyle="1" w:styleId="9E3DE807C8814E53AB3A7A97D89E5C1A">
    <w:name w:val="9E3DE807C8814E53AB3A7A97D89E5C1A"/>
    <w:rsid w:val="00835006"/>
  </w:style>
  <w:style w:type="paragraph" w:customStyle="1" w:styleId="DD7A68DC25A2476DAC0A3EBB9847533F">
    <w:name w:val="DD7A68DC25A2476DAC0A3EBB9847533F"/>
    <w:rsid w:val="00835006"/>
  </w:style>
  <w:style w:type="paragraph" w:customStyle="1" w:styleId="1F18B6ED031E4D9497732474875D2C4B">
    <w:name w:val="1F18B6ED031E4D9497732474875D2C4B"/>
    <w:rsid w:val="00835006"/>
  </w:style>
  <w:style w:type="paragraph" w:customStyle="1" w:styleId="59CF7D98E4074259A86D54343C989D0C">
    <w:name w:val="59CF7D98E4074259A86D54343C989D0C"/>
    <w:rsid w:val="00835006"/>
  </w:style>
  <w:style w:type="paragraph" w:customStyle="1" w:styleId="41381882463B4021AB9BDC41F7D7FFE0">
    <w:name w:val="41381882463B4021AB9BDC41F7D7FFE0"/>
    <w:rsid w:val="00835006"/>
  </w:style>
  <w:style w:type="paragraph" w:customStyle="1" w:styleId="52E59BDE331C47D59BAE3C357C85D5D4">
    <w:name w:val="52E59BDE331C47D59BAE3C357C85D5D4"/>
    <w:rsid w:val="00835006"/>
  </w:style>
  <w:style w:type="paragraph" w:customStyle="1" w:styleId="0D86ACFB96E64243A65CCCB8BDB9C2BD">
    <w:name w:val="0D86ACFB96E64243A65CCCB8BDB9C2BD"/>
    <w:rsid w:val="00835006"/>
  </w:style>
  <w:style w:type="paragraph" w:customStyle="1" w:styleId="91AED7B1A46C487796DDCC5C0918C9A6">
    <w:name w:val="91AED7B1A46C487796DDCC5C0918C9A6"/>
    <w:rsid w:val="00835006"/>
  </w:style>
  <w:style w:type="paragraph" w:customStyle="1" w:styleId="76E4267677E24AA88AFF1D97572C5D6A">
    <w:name w:val="76E4267677E24AA88AFF1D97572C5D6A"/>
    <w:rsid w:val="00835006"/>
  </w:style>
  <w:style w:type="paragraph" w:customStyle="1" w:styleId="1DD6C70D155F494791A71C2DD3C918F0">
    <w:name w:val="1DD6C70D155F494791A71C2DD3C918F0"/>
    <w:rsid w:val="00835006"/>
  </w:style>
  <w:style w:type="paragraph" w:customStyle="1" w:styleId="347D6CA82E63417E92946FE12E48FB06">
    <w:name w:val="347D6CA82E63417E92946FE12E48FB06"/>
    <w:rsid w:val="00835006"/>
  </w:style>
  <w:style w:type="paragraph" w:customStyle="1" w:styleId="F6FD1816E81C4632A2B725186D3973DC">
    <w:name w:val="F6FD1816E81C4632A2B725186D3973DC"/>
    <w:rsid w:val="00835006"/>
  </w:style>
  <w:style w:type="paragraph" w:customStyle="1" w:styleId="3461A0588BCD45D2BA7F7E180FC74DED">
    <w:name w:val="3461A0588BCD45D2BA7F7E180FC74DED"/>
    <w:rsid w:val="00835006"/>
  </w:style>
  <w:style w:type="paragraph" w:customStyle="1" w:styleId="9E362DAB09FC438893CF808B5ED8E37A">
    <w:name w:val="9E362DAB09FC438893CF808B5ED8E37A"/>
    <w:rsid w:val="00835006"/>
  </w:style>
  <w:style w:type="paragraph" w:customStyle="1" w:styleId="FD86FA4D97284B8C8062133F44C5959E">
    <w:name w:val="FD86FA4D97284B8C8062133F44C5959E"/>
    <w:rsid w:val="00835006"/>
  </w:style>
  <w:style w:type="paragraph" w:customStyle="1" w:styleId="331CFDAD21304387BFC474845580FACF">
    <w:name w:val="331CFDAD21304387BFC474845580FACF"/>
    <w:rsid w:val="00835006"/>
  </w:style>
  <w:style w:type="paragraph" w:customStyle="1" w:styleId="3C3D4AD804704C9E8D2DB7BE635DBF0D">
    <w:name w:val="3C3D4AD804704C9E8D2DB7BE635DBF0D"/>
    <w:rsid w:val="00835006"/>
  </w:style>
  <w:style w:type="paragraph" w:customStyle="1" w:styleId="F8ECFF5EDE3C403C82000DF6A9AD6BC8">
    <w:name w:val="F8ECFF5EDE3C403C82000DF6A9AD6BC8"/>
    <w:rsid w:val="00835006"/>
  </w:style>
  <w:style w:type="paragraph" w:customStyle="1" w:styleId="C9496F35C9114777B1A2484D42A34A2A">
    <w:name w:val="C9496F35C9114777B1A2484D42A34A2A"/>
    <w:rsid w:val="00835006"/>
  </w:style>
  <w:style w:type="paragraph" w:customStyle="1" w:styleId="5AD03EF8FB17456C8AA4EAD17A99477A">
    <w:name w:val="5AD03EF8FB17456C8AA4EAD17A99477A"/>
    <w:rsid w:val="00835006"/>
  </w:style>
  <w:style w:type="paragraph" w:customStyle="1" w:styleId="FC1176687FF34F1981A535044F4B1A68">
    <w:name w:val="FC1176687FF34F1981A535044F4B1A68"/>
    <w:rsid w:val="00835006"/>
  </w:style>
  <w:style w:type="paragraph" w:customStyle="1" w:styleId="A4EB3F67F22B4077B16FF47351A20CB1">
    <w:name w:val="A4EB3F67F22B4077B16FF47351A20CB1"/>
    <w:rsid w:val="00835006"/>
  </w:style>
  <w:style w:type="paragraph" w:customStyle="1" w:styleId="2CB14A272BC14FAFA42EE31344BCE0F0">
    <w:name w:val="2CB14A272BC14FAFA42EE31344BCE0F0"/>
    <w:rsid w:val="00835006"/>
  </w:style>
  <w:style w:type="paragraph" w:customStyle="1" w:styleId="BE8FAA47A0784D6CAD048828665ADEFA">
    <w:name w:val="BE8FAA47A0784D6CAD048828665ADEFA"/>
    <w:rsid w:val="00835006"/>
  </w:style>
  <w:style w:type="paragraph" w:customStyle="1" w:styleId="7556B936225242DF81E82E6B420D9BDF">
    <w:name w:val="7556B936225242DF81E82E6B420D9BDF"/>
    <w:rsid w:val="00835006"/>
  </w:style>
  <w:style w:type="paragraph" w:customStyle="1" w:styleId="F658CA98F7084A96BEEE5A7FE339BE40">
    <w:name w:val="F658CA98F7084A96BEEE5A7FE339BE40"/>
    <w:rsid w:val="00835006"/>
  </w:style>
  <w:style w:type="paragraph" w:customStyle="1" w:styleId="56E9BCF5A67148959CBB3A3451BBA732">
    <w:name w:val="56E9BCF5A67148959CBB3A3451BBA732"/>
    <w:rsid w:val="00835006"/>
  </w:style>
  <w:style w:type="paragraph" w:customStyle="1" w:styleId="1D5A332F057F4F719AF826CD9B52D257">
    <w:name w:val="1D5A332F057F4F719AF826CD9B52D257"/>
    <w:rsid w:val="00835006"/>
  </w:style>
  <w:style w:type="paragraph" w:customStyle="1" w:styleId="C98B1AC9F20344079EA8FCD8BCE89BAE">
    <w:name w:val="C98B1AC9F20344079EA8FCD8BCE89BAE"/>
    <w:rsid w:val="00835006"/>
  </w:style>
  <w:style w:type="paragraph" w:customStyle="1" w:styleId="A297D889D3124F9A96BDD9ACA8BA5422">
    <w:name w:val="A297D889D3124F9A96BDD9ACA8BA5422"/>
    <w:rsid w:val="00835006"/>
  </w:style>
  <w:style w:type="paragraph" w:customStyle="1" w:styleId="475AD6E1ECF84E1A88F428536EEB819C">
    <w:name w:val="475AD6E1ECF84E1A88F428536EEB819C"/>
    <w:rsid w:val="00835006"/>
  </w:style>
  <w:style w:type="paragraph" w:customStyle="1" w:styleId="3228606C09394660A38CCA3B02EBA392">
    <w:name w:val="3228606C09394660A38CCA3B02EBA392"/>
    <w:rsid w:val="00835006"/>
  </w:style>
  <w:style w:type="paragraph" w:customStyle="1" w:styleId="0FE27E5373114F589DA98FF8D24BCA21">
    <w:name w:val="0FE27E5373114F589DA98FF8D24BCA21"/>
    <w:rsid w:val="00835006"/>
  </w:style>
  <w:style w:type="paragraph" w:customStyle="1" w:styleId="2EFAF4D472B54861A1D0DA19567AD8C4">
    <w:name w:val="2EFAF4D472B54861A1D0DA19567AD8C4"/>
    <w:rsid w:val="00835006"/>
  </w:style>
  <w:style w:type="paragraph" w:customStyle="1" w:styleId="5CCEA09C5719458EAB1A9FABCF18465A">
    <w:name w:val="5CCEA09C5719458EAB1A9FABCF18465A"/>
    <w:rsid w:val="00835006"/>
  </w:style>
  <w:style w:type="paragraph" w:customStyle="1" w:styleId="1C9A457E7DA34533826AE921481A45AF">
    <w:name w:val="1C9A457E7DA34533826AE921481A45AF"/>
    <w:rsid w:val="00835006"/>
  </w:style>
  <w:style w:type="paragraph" w:customStyle="1" w:styleId="634F1897A0644E349F7E1D24E6D88183">
    <w:name w:val="634F1897A0644E349F7E1D24E6D88183"/>
    <w:rsid w:val="00835006"/>
  </w:style>
  <w:style w:type="paragraph" w:customStyle="1" w:styleId="575D49535B3C464CA1B53CF2BF6263B7">
    <w:name w:val="575D49535B3C464CA1B53CF2BF6263B7"/>
    <w:rsid w:val="00835006"/>
  </w:style>
  <w:style w:type="paragraph" w:customStyle="1" w:styleId="692553769B1F4553BF414519DD407191">
    <w:name w:val="692553769B1F4553BF414519DD407191"/>
    <w:rsid w:val="00835006"/>
  </w:style>
  <w:style w:type="paragraph" w:customStyle="1" w:styleId="82F83325C9AB45F6ACB500A5048DE29C">
    <w:name w:val="82F83325C9AB45F6ACB500A5048DE29C"/>
    <w:rsid w:val="00835006"/>
  </w:style>
  <w:style w:type="paragraph" w:customStyle="1" w:styleId="DEB8E9F913AB4CEE915CDE3E80B4A458">
    <w:name w:val="DEB8E9F913AB4CEE915CDE3E80B4A458"/>
    <w:rsid w:val="00835006"/>
  </w:style>
  <w:style w:type="paragraph" w:customStyle="1" w:styleId="35FFA032B1CC4C36AA5510C7B0DBBCBF">
    <w:name w:val="35FFA032B1CC4C36AA5510C7B0DBBCBF"/>
    <w:rsid w:val="00835006"/>
  </w:style>
  <w:style w:type="paragraph" w:customStyle="1" w:styleId="9319A3EDFE2F477EB7A0A9F529092A7E">
    <w:name w:val="9319A3EDFE2F477EB7A0A9F529092A7E"/>
    <w:rsid w:val="00835006"/>
  </w:style>
  <w:style w:type="paragraph" w:customStyle="1" w:styleId="31455A4D9918451D831954DBE72BE702">
    <w:name w:val="31455A4D9918451D831954DBE72BE702"/>
    <w:rsid w:val="00835006"/>
  </w:style>
  <w:style w:type="paragraph" w:customStyle="1" w:styleId="449AE851BA37460E87D5E862743AC3BE">
    <w:name w:val="449AE851BA37460E87D5E862743AC3BE"/>
    <w:rsid w:val="00835006"/>
  </w:style>
  <w:style w:type="paragraph" w:customStyle="1" w:styleId="BC30FF15009049BDB97E78A6D8E02FB2">
    <w:name w:val="BC30FF15009049BDB97E78A6D8E02FB2"/>
    <w:rsid w:val="00835006"/>
  </w:style>
  <w:style w:type="paragraph" w:customStyle="1" w:styleId="6019AFB0FA42407884B5F995A5F5E2BB">
    <w:name w:val="6019AFB0FA42407884B5F995A5F5E2BB"/>
    <w:rsid w:val="00835006"/>
  </w:style>
  <w:style w:type="paragraph" w:customStyle="1" w:styleId="46508E3EC9ED4508B9DC192EC0962D80">
    <w:name w:val="46508E3EC9ED4508B9DC192EC0962D80"/>
    <w:rsid w:val="00835006"/>
  </w:style>
  <w:style w:type="paragraph" w:customStyle="1" w:styleId="AE56A90F024343C29EFEFFE22BDAD4C2">
    <w:name w:val="AE56A90F024343C29EFEFFE22BDAD4C2"/>
    <w:rsid w:val="00835006"/>
  </w:style>
  <w:style w:type="paragraph" w:customStyle="1" w:styleId="5801A099584B4513B308C1F5ECD070BC">
    <w:name w:val="5801A099584B4513B308C1F5ECD070BC"/>
    <w:rsid w:val="00835006"/>
  </w:style>
  <w:style w:type="paragraph" w:customStyle="1" w:styleId="61EB49E534A54E348004D80FF09D6D6E">
    <w:name w:val="61EB49E534A54E348004D80FF09D6D6E"/>
    <w:rsid w:val="00835006"/>
  </w:style>
  <w:style w:type="paragraph" w:customStyle="1" w:styleId="73B8ADB7852B4AF78FD6800072CB30C6">
    <w:name w:val="73B8ADB7852B4AF78FD6800072CB30C6"/>
    <w:rsid w:val="00835006"/>
  </w:style>
  <w:style w:type="paragraph" w:customStyle="1" w:styleId="C20323DE2F50411DBFBFA13F22FB2DA5">
    <w:name w:val="C20323DE2F50411DBFBFA13F22FB2DA5"/>
    <w:rsid w:val="00835006"/>
  </w:style>
  <w:style w:type="paragraph" w:customStyle="1" w:styleId="138B72E07B2D497CA791128692BC0941">
    <w:name w:val="138B72E07B2D497CA791128692BC0941"/>
    <w:rsid w:val="00835006"/>
  </w:style>
  <w:style w:type="paragraph" w:customStyle="1" w:styleId="36B6E9B8AC4E46268640933306A986C6">
    <w:name w:val="36B6E9B8AC4E46268640933306A986C6"/>
    <w:rsid w:val="00835006"/>
  </w:style>
  <w:style w:type="paragraph" w:customStyle="1" w:styleId="61160D4BB62441CD8C0FC6906C0BF6A4">
    <w:name w:val="61160D4BB62441CD8C0FC6906C0BF6A4"/>
    <w:rsid w:val="00835006"/>
  </w:style>
  <w:style w:type="paragraph" w:customStyle="1" w:styleId="37B99E5739FE4AEA8E4D1038C2A31BC7">
    <w:name w:val="37B99E5739FE4AEA8E4D1038C2A31BC7"/>
    <w:rsid w:val="00835006"/>
  </w:style>
  <w:style w:type="paragraph" w:customStyle="1" w:styleId="48C61D9C30DE450CBEFAD0AB2861110A">
    <w:name w:val="48C61D9C30DE450CBEFAD0AB2861110A"/>
    <w:rsid w:val="00835006"/>
  </w:style>
  <w:style w:type="paragraph" w:customStyle="1" w:styleId="E894CA2884834FA3B987FDC6DB1B59C3">
    <w:name w:val="E894CA2884834FA3B987FDC6DB1B59C3"/>
    <w:rsid w:val="00835006"/>
  </w:style>
  <w:style w:type="paragraph" w:customStyle="1" w:styleId="1DD8E57CB2454308969DCA8C072C8064">
    <w:name w:val="1DD8E57CB2454308969DCA8C072C8064"/>
    <w:rsid w:val="00835006"/>
  </w:style>
  <w:style w:type="paragraph" w:customStyle="1" w:styleId="6347A8A3DC734DB5A045E67220032976">
    <w:name w:val="6347A8A3DC734DB5A045E67220032976"/>
    <w:rsid w:val="00835006"/>
  </w:style>
  <w:style w:type="paragraph" w:customStyle="1" w:styleId="8CF9B81F5F9344E18D5A7B755522E8C3">
    <w:name w:val="8CF9B81F5F9344E18D5A7B755522E8C3"/>
    <w:rsid w:val="00835006"/>
  </w:style>
  <w:style w:type="paragraph" w:customStyle="1" w:styleId="4FE59B68AB0E433BB95B32CB2C641970">
    <w:name w:val="4FE59B68AB0E433BB95B32CB2C641970"/>
    <w:rsid w:val="00835006"/>
  </w:style>
  <w:style w:type="paragraph" w:customStyle="1" w:styleId="4004DD5092504B2AA3FB461980E837E9">
    <w:name w:val="4004DD5092504B2AA3FB461980E837E9"/>
    <w:rsid w:val="00835006"/>
  </w:style>
  <w:style w:type="paragraph" w:customStyle="1" w:styleId="21F4CA4CBDD84516B6D4F1BE002EDA46">
    <w:name w:val="21F4CA4CBDD84516B6D4F1BE002EDA46"/>
    <w:rsid w:val="00835006"/>
  </w:style>
  <w:style w:type="paragraph" w:customStyle="1" w:styleId="EC6EDEB9FEF7423B8C29B4DA6511A722">
    <w:name w:val="EC6EDEB9FEF7423B8C29B4DA6511A722"/>
    <w:rsid w:val="00835006"/>
  </w:style>
  <w:style w:type="paragraph" w:customStyle="1" w:styleId="0350A43058644DE1930C915975FE4766">
    <w:name w:val="0350A43058644DE1930C915975FE4766"/>
    <w:rsid w:val="00835006"/>
  </w:style>
  <w:style w:type="paragraph" w:customStyle="1" w:styleId="4CEC96F28B894501A12EB017AAE8548F">
    <w:name w:val="4CEC96F28B894501A12EB017AAE8548F"/>
    <w:rsid w:val="00A81B07"/>
  </w:style>
  <w:style w:type="paragraph" w:customStyle="1" w:styleId="85FA39B1BB1340409E78C33CDF2BA9A5">
    <w:name w:val="85FA39B1BB1340409E78C33CDF2BA9A5"/>
    <w:rsid w:val="00A81B07"/>
  </w:style>
  <w:style w:type="paragraph" w:customStyle="1" w:styleId="155D21DF95FE49B3BEDC130022075912">
    <w:name w:val="155D21DF95FE49B3BEDC130022075912"/>
    <w:rsid w:val="00A81B07"/>
  </w:style>
  <w:style w:type="paragraph" w:customStyle="1" w:styleId="090ACD32EA9944C0AFA9C0ADAF90FC48">
    <w:name w:val="090ACD32EA9944C0AFA9C0ADAF90FC48"/>
    <w:rsid w:val="00A81B07"/>
  </w:style>
  <w:style w:type="paragraph" w:customStyle="1" w:styleId="346DAC9169254D67B0C6B1AE4992B77B">
    <w:name w:val="346DAC9169254D67B0C6B1AE4992B77B"/>
    <w:rsid w:val="00A81B07"/>
  </w:style>
  <w:style w:type="paragraph" w:customStyle="1" w:styleId="7AFE2CCAFB1947C0A0B6659B42F261AC">
    <w:name w:val="7AFE2CCAFB1947C0A0B6659B42F261AC"/>
    <w:rsid w:val="00A81B07"/>
  </w:style>
  <w:style w:type="paragraph" w:customStyle="1" w:styleId="DD1148A1B278464EB11F0AAB08FB9979">
    <w:name w:val="DD1148A1B278464EB11F0AAB08FB9979"/>
    <w:rsid w:val="00A81B07"/>
  </w:style>
  <w:style w:type="paragraph" w:customStyle="1" w:styleId="3327780A2DEC429FB87FD3B3E0195397">
    <w:name w:val="3327780A2DEC429FB87FD3B3E0195397"/>
    <w:rsid w:val="00A81B07"/>
  </w:style>
  <w:style w:type="paragraph" w:customStyle="1" w:styleId="46F26DB8F9664116908115AC3BF74E09">
    <w:name w:val="46F26DB8F9664116908115AC3BF74E09"/>
    <w:rsid w:val="00A81B07"/>
  </w:style>
  <w:style w:type="paragraph" w:customStyle="1" w:styleId="0DD2C8E5B8174E3FBCB5A1D0FD6532D1">
    <w:name w:val="0DD2C8E5B8174E3FBCB5A1D0FD6532D1"/>
    <w:rsid w:val="00A81B07"/>
  </w:style>
  <w:style w:type="paragraph" w:customStyle="1" w:styleId="E2976F41864A4BD693919CAE22157819">
    <w:name w:val="E2976F41864A4BD693919CAE22157819"/>
    <w:rsid w:val="00A81B07"/>
  </w:style>
  <w:style w:type="paragraph" w:customStyle="1" w:styleId="BE24C1D383D647A0B66F059CAAF2AA57">
    <w:name w:val="BE24C1D383D647A0B66F059CAAF2AA57"/>
    <w:rsid w:val="00A81B07"/>
  </w:style>
  <w:style w:type="paragraph" w:customStyle="1" w:styleId="6DBFFC32A8DF4459B30550EA5692AA10">
    <w:name w:val="6DBFFC32A8DF4459B30550EA5692AA10"/>
    <w:rsid w:val="00A81B07"/>
  </w:style>
  <w:style w:type="paragraph" w:customStyle="1" w:styleId="11324393B341449B8D17B947B2D218A4">
    <w:name w:val="11324393B341449B8D17B947B2D218A4"/>
    <w:rsid w:val="00A81B07"/>
  </w:style>
  <w:style w:type="paragraph" w:customStyle="1" w:styleId="8BEB8EE07B2A4D19A5A55ED7078C2E3E">
    <w:name w:val="8BEB8EE07B2A4D19A5A55ED7078C2E3E"/>
    <w:rsid w:val="00A81B07"/>
  </w:style>
  <w:style w:type="paragraph" w:customStyle="1" w:styleId="A9B2078B6698475A8DEA54F0AF2A9FA0">
    <w:name w:val="A9B2078B6698475A8DEA54F0AF2A9FA0"/>
    <w:rsid w:val="00A81B07"/>
  </w:style>
  <w:style w:type="paragraph" w:customStyle="1" w:styleId="CB20FC511A084897913C623F140A05A7">
    <w:name w:val="CB20FC511A084897913C623F140A05A7"/>
    <w:rsid w:val="00A81B07"/>
  </w:style>
  <w:style w:type="paragraph" w:customStyle="1" w:styleId="EE080150641F48CC84BD52AE198CCE2F">
    <w:name w:val="EE080150641F48CC84BD52AE198CCE2F"/>
    <w:rsid w:val="00A81B07"/>
  </w:style>
  <w:style w:type="paragraph" w:customStyle="1" w:styleId="D186FB337B2744F3BE4655E5001E64B4">
    <w:name w:val="D186FB337B2744F3BE4655E5001E64B4"/>
    <w:rsid w:val="00A81B07"/>
  </w:style>
  <w:style w:type="paragraph" w:customStyle="1" w:styleId="6BAC6EF7659949AC9435E976EA8818CF">
    <w:name w:val="6BAC6EF7659949AC9435E976EA8818CF"/>
    <w:rsid w:val="00A81B07"/>
  </w:style>
  <w:style w:type="paragraph" w:customStyle="1" w:styleId="E67B2B3A7DB24707B02D39B8ADB4244F">
    <w:name w:val="E67B2B3A7DB24707B02D39B8ADB4244F"/>
    <w:rsid w:val="00A81B07"/>
  </w:style>
  <w:style w:type="paragraph" w:customStyle="1" w:styleId="26455AA5D21A4A9B9D8E72F9207D2064">
    <w:name w:val="26455AA5D21A4A9B9D8E72F9207D2064"/>
    <w:rsid w:val="00A81B07"/>
  </w:style>
  <w:style w:type="paragraph" w:customStyle="1" w:styleId="71BC65F220D2455D8535E0A3960D675B">
    <w:name w:val="71BC65F220D2455D8535E0A3960D675B"/>
    <w:rsid w:val="00A81B07"/>
  </w:style>
  <w:style w:type="paragraph" w:customStyle="1" w:styleId="6A063C8D8584419CB9F6B45F0975548A">
    <w:name w:val="6A063C8D8584419CB9F6B45F0975548A"/>
    <w:rsid w:val="00A81B07"/>
  </w:style>
  <w:style w:type="paragraph" w:customStyle="1" w:styleId="0F1D4DEA994C4B199B5AC59610293FBF">
    <w:name w:val="0F1D4DEA994C4B199B5AC59610293FBF"/>
    <w:rsid w:val="00A81B07"/>
  </w:style>
  <w:style w:type="paragraph" w:customStyle="1" w:styleId="AE047AFD965745AEA9ECD876E93ABF51">
    <w:name w:val="AE047AFD965745AEA9ECD876E93ABF51"/>
    <w:rsid w:val="00A81B07"/>
  </w:style>
  <w:style w:type="paragraph" w:customStyle="1" w:styleId="A3844B9E30594D80B9F2E9934EACAEC5">
    <w:name w:val="A3844B9E30594D80B9F2E9934EACAEC5"/>
    <w:rsid w:val="00A81B07"/>
  </w:style>
  <w:style w:type="paragraph" w:customStyle="1" w:styleId="8F3372FF5222435C8559D8C95BE935AC">
    <w:name w:val="8F3372FF5222435C8559D8C95BE935AC"/>
    <w:rsid w:val="00A81B07"/>
  </w:style>
  <w:style w:type="paragraph" w:customStyle="1" w:styleId="DDE64FA787C54091B7410DB307C9B581">
    <w:name w:val="DDE64FA787C54091B7410DB307C9B581"/>
    <w:rsid w:val="00A81B07"/>
  </w:style>
  <w:style w:type="paragraph" w:customStyle="1" w:styleId="4D2CD04F2498452EBD2A815D4422AA23">
    <w:name w:val="4D2CD04F2498452EBD2A815D4422AA23"/>
    <w:rsid w:val="00A81B07"/>
  </w:style>
  <w:style w:type="paragraph" w:customStyle="1" w:styleId="2427346D987047DBB0F24869061839DF">
    <w:name w:val="2427346D987047DBB0F24869061839DF"/>
    <w:rsid w:val="00A81B07"/>
  </w:style>
  <w:style w:type="paragraph" w:customStyle="1" w:styleId="B81E25714B4D443D8D0441BA623BC789">
    <w:name w:val="B81E25714B4D443D8D0441BA623BC789"/>
    <w:rsid w:val="00A81B07"/>
  </w:style>
  <w:style w:type="paragraph" w:customStyle="1" w:styleId="1B0046F1A4264B3AAAC7BB1966E1D358">
    <w:name w:val="1B0046F1A4264B3AAAC7BB1966E1D358"/>
    <w:rsid w:val="00A81B07"/>
  </w:style>
  <w:style w:type="paragraph" w:customStyle="1" w:styleId="5D516DBD1F464410B25342E30985D1A6">
    <w:name w:val="5D516DBD1F464410B25342E30985D1A6"/>
    <w:rsid w:val="00A81B07"/>
  </w:style>
  <w:style w:type="paragraph" w:customStyle="1" w:styleId="6F55F222900E44849320685D7783C1A2">
    <w:name w:val="6F55F222900E44849320685D7783C1A2"/>
    <w:rsid w:val="00A81B07"/>
  </w:style>
  <w:style w:type="paragraph" w:customStyle="1" w:styleId="B7C75CCBBFBD404CACE93727F32A00B1">
    <w:name w:val="B7C75CCBBFBD404CACE93727F32A00B1"/>
    <w:rsid w:val="00A81B07"/>
  </w:style>
  <w:style w:type="paragraph" w:customStyle="1" w:styleId="02AB286C19694E5181F7B814A9B418AB">
    <w:name w:val="02AB286C19694E5181F7B814A9B418AB"/>
    <w:rsid w:val="00A81B07"/>
  </w:style>
  <w:style w:type="paragraph" w:customStyle="1" w:styleId="B335E97FC9B74E7EA98D0789A10C6C22">
    <w:name w:val="B335E97FC9B74E7EA98D0789A10C6C22"/>
    <w:rsid w:val="00A81B07"/>
  </w:style>
  <w:style w:type="paragraph" w:customStyle="1" w:styleId="96C6466B5E324C24B378CFB62458049B">
    <w:name w:val="96C6466B5E324C24B378CFB62458049B"/>
    <w:rsid w:val="00A81B07"/>
  </w:style>
  <w:style w:type="paragraph" w:customStyle="1" w:styleId="2A336DD883D94E66ADDF0FDC54C3BE67">
    <w:name w:val="2A336DD883D94E66ADDF0FDC54C3BE67"/>
    <w:rsid w:val="00A81B07"/>
  </w:style>
  <w:style w:type="paragraph" w:customStyle="1" w:styleId="15684FB4474E49EEA5035AEE4687C1BB">
    <w:name w:val="15684FB4474E49EEA5035AEE4687C1BB"/>
    <w:rsid w:val="00A81B07"/>
  </w:style>
  <w:style w:type="paragraph" w:customStyle="1" w:styleId="32663B93EE5E46039EB223E85965E64C">
    <w:name w:val="32663B93EE5E46039EB223E85965E64C"/>
    <w:rsid w:val="00A81B07"/>
  </w:style>
  <w:style w:type="paragraph" w:customStyle="1" w:styleId="0A5973855F294211BE15BD928EA7DF33">
    <w:name w:val="0A5973855F294211BE15BD928EA7DF33"/>
    <w:rsid w:val="00A81B07"/>
  </w:style>
  <w:style w:type="paragraph" w:customStyle="1" w:styleId="97DE856D7B3E4A018046A39C18878B67">
    <w:name w:val="97DE856D7B3E4A018046A39C18878B67"/>
    <w:rsid w:val="00A81B07"/>
  </w:style>
  <w:style w:type="paragraph" w:customStyle="1" w:styleId="B900E15BEE3E4B6EAB67F68A6483170D">
    <w:name w:val="B900E15BEE3E4B6EAB67F68A6483170D"/>
    <w:rsid w:val="00A81B07"/>
  </w:style>
  <w:style w:type="paragraph" w:customStyle="1" w:styleId="A3F7DC63C3644994A5C0648A69D25783">
    <w:name w:val="A3F7DC63C3644994A5C0648A69D25783"/>
    <w:rsid w:val="00A81B07"/>
  </w:style>
  <w:style w:type="paragraph" w:customStyle="1" w:styleId="0619C9C8337940E294A42E7CF995CE1D">
    <w:name w:val="0619C9C8337940E294A42E7CF995CE1D"/>
    <w:rsid w:val="00A81B07"/>
  </w:style>
  <w:style w:type="paragraph" w:customStyle="1" w:styleId="55BC939C929E4DF2A67534B7447696F6">
    <w:name w:val="55BC939C929E4DF2A67534B7447696F6"/>
    <w:rsid w:val="00A81B07"/>
  </w:style>
  <w:style w:type="paragraph" w:customStyle="1" w:styleId="07D5A5A13C774639B957EE7D8796C966">
    <w:name w:val="07D5A5A13C774639B957EE7D8796C966"/>
    <w:rsid w:val="00A81B07"/>
  </w:style>
  <w:style w:type="paragraph" w:customStyle="1" w:styleId="FA6CD0EF0EF94D7A95C369C3F473759C">
    <w:name w:val="FA6CD0EF0EF94D7A95C369C3F473759C"/>
    <w:rsid w:val="00A81B07"/>
  </w:style>
  <w:style w:type="paragraph" w:customStyle="1" w:styleId="7FC2E2D12AD142FFA064E9F8D1AC1F9A">
    <w:name w:val="7FC2E2D12AD142FFA064E9F8D1AC1F9A"/>
    <w:rsid w:val="00A81B07"/>
  </w:style>
  <w:style w:type="paragraph" w:customStyle="1" w:styleId="6AAA0184FB70479AA01FE10695C2AC0B">
    <w:name w:val="6AAA0184FB70479AA01FE10695C2AC0B"/>
    <w:rsid w:val="00A81B07"/>
  </w:style>
  <w:style w:type="paragraph" w:customStyle="1" w:styleId="A2C8F8ADED36468986D3B1B291941BFB">
    <w:name w:val="A2C8F8ADED36468986D3B1B291941BFB"/>
    <w:rsid w:val="00A81B07"/>
  </w:style>
  <w:style w:type="paragraph" w:customStyle="1" w:styleId="7A29B21F05464B0F8A77BBC78EDDD3CB">
    <w:name w:val="7A29B21F05464B0F8A77BBC78EDDD3CB"/>
    <w:rsid w:val="00A81B07"/>
  </w:style>
  <w:style w:type="paragraph" w:customStyle="1" w:styleId="01DFE02FF4B54718ACDE64ADBC5DF64D">
    <w:name w:val="01DFE02FF4B54718ACDE64ADBC5DF64D"/>
    <w:rsid w:val="00A81B07"/>
  </w:style>
  <w:style w:type="paragraph" w:customStyle="1" w:styleId="AF38ED9DC13546AB951450C982032075">
    <w:name w:val="AF38ED9DC13546AB951450C982032075"/>
    <w:rsid w:val="00A81B07"/>
  </w:style>
  <w:style w:type="paragraph" w:customStyle="1" w:styleId="4D999E07FE854425BE100901312EE13F">
    <w:name w:val="4D999E07FE854425BE100901312EE13F"/>
    <w:rsid w:val="00A81B07"/>
  </w:style>
  <w:style w:type="paragraph" w:customStyle="1" w:styleId="8F7D96724874481F98ADBD1EFEE316B6">
    <w:name w:val="8F7D96724874481F98ADBD1EFEE316B6"/>
    <w:rsid w:val="00A81B07"/>
  </w:style>
  <w:style w:type="paragraph" w:customStyle="1" w:styleId="CD7946A8CCF34FBE870D93E660D45AC9">
    <w:name w:val="CD7946A8CCF34FBE870D93E660D45AC9"/>
    <w:rsid w:val="00A81B07"/>
  </w:style>
  <w:style w:type="paragraph" w:customStyle="1" w:styleId="24CAB0171B7A4C36ADD319CE1BCDC1F7">
    <w:name w:val="24CAB0171B7A4C36ADD319CE1BCDC1F7"/>
    <w:rsid w:val="00A81B07"/>
  </w:style>
  <w:style w:type="paragraph" w:customStyle="1" w:styleId="84ADF5EDFEF146FC9DC90D29677FEAFE">
    <w:name w:val="84ADF5EDFEF146FC9DC90D29677FEAFE"/>
    <w:rsid w:val="00A81B07"/>
  </w:style>
  <w:style w:type="paragraph" w:customStyle="1" w:styleId="E7453E2ED0474BF2AE44A2DF58EDAD84">
    <w:name w:val="E7453E2ED0474BF2AE44A2DF58EDAD84"/>
    <w:rsid w:val="00A81B07"/>
  </w:style>
  <w:style w:type="paragraph" w:customStyle="1" w:styleId="4E5FD03D751744369ADBD566826DC4D0">
    <w:name w:val="4E5FD03D751744369ADBD566826DC4D0"/>
    <w:rsid w:val="00A81B07"/>
  </w:style>
  <w:style w:type="paragraph" w:customStyle="1" w:styleId="68F9A8FEA6E64F379B46109D6CEB80FB">
    <w:name w:val="68F9A8FEA6E64F379B46109D6CEB80FB"/>
    <w:rsid w:val="00A81B07"/>
  </w:style>
  <w:style w:type="paragraph" w:customStyle="1" w:styleId="22CB917638DE48259C5236DB59EA86F0">
    <w:name w:val="22CB917638DE48259C5236DB59EA86F0"/>
    <w:rsid w:val="00A81B07"/>
  </w:style>
  <w:style w:type="paragraph" w:customStyle="1" w:styleId="9D5A534D6A404E76A8D57C1D156E5DB4">
    <w:name w:val="9D5A534D6A404E76A8D57C1D156E5DB4"/>
    <w:rsid w:val="00A81B07"/>
  </w:style>
  <w:style w:type="paragraph" w:customStyle="1" w:styleId="B6F062C226F84D0CA20D085B2AAC204B">
    <w:name w:val="B6F062C226F84D0CA20D085B2AAC204B"/>
    <w:rsid w:val="00A81B07"/>
  </w:style>
  <w:style w:type="paragraph" w:customStyle="1" w:styleId="820CB1D0B5334032B7EBFDB1638DD1F7">
    <w:name w:val="820CB1D0B5334032B7EBFDB1638DD1F7"/>
    <w:rsid w:val="00A81B07"/>
  </w:style>
  <w:style w:type="paragraph" w:customStyle="1" w:styleId="DDB844E790F3425F8730374547D4C3DF">
    <w:name w:val="DDB844E790F3425F8730374547D4C3DF"/>
    <w:rsid w:val="00A81B07"/>
  </w:style>
  <w:style w:type="paragraph" w:customStyle="1" w:styleId="D7660BA8BE8440DCBE7F488F40729728">
    <w:name w:val="D7660BA8BE8440DCBE7F488F40729728"/>
    <w:rsid w:val="00A81B07"/>
  </w:style>
  <w:style w:type="paragraph" w:customStyle="1" w:styleId="0D67F0FF09CD43FB8449BEA63CDCAC86">
    <w:name w:val="0D67F0FF09CD43FB8449BEA63CDCAC86"/>
    <w:rsid w:val="00A81B07"/>
  </w:style>
  <w:style w:type="paragraph" w:customStyle="1" w:styleId="2B286CF9131A43E5A4ACD9C26FD704D4">
    <w:name w:val="2B286CF9131A43E5A4ACD9C26FD704D4"/>
    <w:rsid w:val="00A81B07"/>
  </w:style>
  <w:style w:type="paragraph" w:customStyle="1" w:styleId="3186152A23094477A5FCF53A40CC426E">
    <w:name w:val="3186152A23094477A5FCF53A40CC426E"/>
    <w:rsid w:val="00A81B07"/>
  </w:style>
  <w:style w:type="paragraph" w:customStyle="1" w:styleId="3C2B744428BF4E8BAE11B7020BB7F55F">
    <w:name w:val="3C2B744428BF4E8BAE11B7020BB7F55F"/>
    <w:rsid w:val="00A81B07"/>
  </w:style>
  <w:style w:type="paragraph" w:customStyle="1" w:styleId="B701EB7CD97D4AF4B3E090DDE9138304">
    <w:name w:val="B701EB7CD97D4AF4B3E090DDE9138304"/>
    <w:rsid w:val="00A81B07"/>
  </w:style>
  <w:style w:type="paragraph" w:customStyle="1" w:styleId="6216EA4BAEC945D4A06A3785068E553D">
    <w:name w:val="6216EA4BAEC945D4A06A3785068E553D"/>
    <w:rsid w:val="00A81B07"/>
  </w:style>
  <w:style w:type="paragraph" w:customStyle="1" w:styleId="0903C1C46E5445FC9E6766704B2EC8B9">
    <w:name w:val="0903C1C46E5445FC9E6766704B2EC8B9"/>
    <w:rsid w:val="00A81B07"/>
  </w:style>
  <w:style w:type="paragraph" w:customStyle="1" w:styleId="618BB34574DD405FAB15E1D3136E65CB">
    <w:name w:val="618BB34574DD405FAB15E1D3136E65CB"/>
    <w:rsid w:val="00A81B07"/>
  </w:style>
  <w:style w:type="paragraph" w:customStyle="1" w:styleId="B56489A4D2274D6FB1B93F85F73AD18A">
    <w:name w:val="B56489A4D2274D6FB1B93F85F73AD18A"/>
    <w:rsid w:val="00A81B07"/>
  </w:style>
  <w:style w:type="paragraph" w:customStyle="1" w:styleId="E2E26A0A8554494C92E8B20F9AADF98B">
    <w:name w:val="E2E26A0A8554494C92E8B20F9AADF98B"/>
    <w:rsid w:val="00A81B07"/>
  </w:style>
  <w:style w:type="paragraph" w:customStyle="1" w:styleId="8FE0445242A6462F9BDE5F864EB3E916">
    <w:name w:val="8FE0445242A6462F9BDE5F864EB3E916"/>
    <w:rsid w:val="00A81B07"/>
  </w:style>
  <w:style w:type="paragraph" w:customStyle="1" w:styleId="7E3EAA690A8E4049B98A3E960AE3639E">
    <w:name w:val="7E3EAA690A8E4049B98A3E960AE3639E"/>
    <w:rsid w:val="00A81B07"/>
  </w:style>
  <w:style w:type="paragraph" w:customStyle="1" w:styleId="A4232F0193F7498E9D2FC617BFD09905">
    <w:name w:val="A4232F0193F7498E9D2FC617BFD09905"/>
    <w:rsid w:val="00A81B07"/>
  </w:style>
  <w:style w:type="paragraph" w:customStyle="1" w:styleId="34D06E768AF9427BAD1D957195F6232E">
    <w:name w:val="34D06E768AF9427BAD1D957195F6232E"/>
    <w:rsid w:val="00A81B07"/>
  </w:style>
  <w:style w:type="paragraph" w:customStyle="1" w:styleId="42CD02737D454EE0943C3CC1465DC3C7">
    <w:name w:val="42CD02737D454EE0943C3CC1465DC3C7"/>
    <w:rsid w:val="00A81B07"/>
  </w:style>
  <w:style w:type="paragraph" w:customStyle="1" w:styleId="0896AD85E4B14C0E9B593E3D6E1DB2EA">
    <w:name w:val="0896AD85E4B14C0E9B593E3D6E1DB2EA"/>
    <w:rsid w:val="00A81B07"/>
  </w:style>
  <w:style w:type="paragraph" w:customStyle="1" w:styleId="ED98771953FC475B92FCAFC1351468F7">
    <w:name w:val="ED98771953FC475B92FCAFC1351468F7"/>
    <w:rsid w:val="00A81B07"/>
  </w:style>
  <w:style w:type="paragraph" w:customStyle="1" w:styleId="1C0560FAA6094FA59C476EFB8AA8471C">
    <w:name w:val="1C0560FAA6094FA59C476EFB8AA8471C"/>
    <w:rsid w:val="00A81B07"/>
  </w:style>
  <w:style w:type="paragraph" w:customStyle="1" w:styleId="4C0AF661BB44440E822F31A398F802A4">
    <w:name w:val="4C0AF661BB44440E822F31A398F802A4"/>
    <w:rsid w:val="00A81B07"/>
  </w:style>
  <w:style w:type="paragraph" w:customStyle="1" w:styleId="37CE5E6C2DB84452BFD19D511C641DE4">
    <w:name w:val="37CE5E6C2DB84452BFD19D511C641DE4"/>
    <w:rsid w:val="00A81B07"/>
  </w:style>
  <w:style w:type="paragraph" w:customStyle="1" w:styleId="A3622EB838D0464B9E5E5379C39DDB6A">
    <w:name w:val="A3622EB838D0464B9E5E5379C39DDB6A"/>
    <w:rsid w:val="00A81B07"/>
  </w:style>
  <w:style w:type="paragraph" w:customStyle="1" w:styleId="C0ABA7134DFD46F2846D09C82110A6EC">
    <w:name w:val="C0ABA7134DFD46F2846D09C82110A6EC"/>
    <w:rsid w:val="00A81B07"/>
  </w:style>
  <w:style w:type="paragraph" w:customStyle="1" w:styleId="A2AF7B7E2E5F46DF9B5091D9A72C5E7D">
    <w:name w:val="A2AF7B7E2E5F46DF9B5091D9A72C5E7D"/>
    <w:rsid w:val="00A81B07"/>
  </w:style>
  <w:style w:type="paragraph" w:customStyle="1" w:styleId="E798F62E65FB4F838A447020998032FD">
    <w:name w:val="E798F62E65FB4F838A447020998032FD"/>
    <w:rsid w:val="00A81B07"/>
  </w:style>
  <w:style w:type="paragraph" w:customStyle="1" w:styleId="B0D59CD64F4E4F28971415C5DF48C8B0">
    <w:name w:val="B0D59CD64F4E4F28971415C5DF48C8B0"/>
    <w:rsid w:val="00A81B07"/>
  </w:style>
  <w:style w:type="paragraph" w:customStyle="1" w:styleId="D0E5D8B1E03347BBBBFE754F57046998">
    <w:name w:val="D0E5D8B1E03347BBBBFE754F57046998"/>
    <w:rsid w:val="00A81B07"/>
  </w:style>
  <w:style w:type="paragraph" w:customStyle="1" w:styleId="936D0554E55C43F6A6216420A68D22A5">
    <w:name w:val="936D0554E55C43F6A6216420A68D22A5"/>
    <w:rsid w:val="00A81B07"/>
  </w:style>
  <w:style w:type="paragraph" w:customStyle="1" w:styleId="B4957098588144F8B8BFA939E94C2909">
    <w:name w:val="B4957098588144F8B8BFA939E94C2909"/>
    <w:rsid w:val="00A81B07"/>
  </w:style>
  <w:style w:type="paragraph" w:customStyle="1" w:styleId="87213B6A82E143AEA74F99090E99B612">
    <w:name w:val="87213B6A82E143AEA74F99090E99B612"/>
    <w:rsid w:val="00A81B07"/>
  </w:style>
  <w:style w:type="paragraph" w:customStyle="1" w:styleId="6239FA2B60C641D68C560873BF0822C7">
    <w:name w:val="6239FA2B60C641D68C560873BF0822C7"/>
    <w:rsid w:val="00954675"/>
  </w:style>
  <w:style w:type="paragraph" w:customStyle="1" w:styleId="844E5968ED3C4E63AAA92E1B0090C186">
    <w:name w:val="844E5968ED3C4E63AAA92E1B0090C186"/>
    <w:rsid w:val="00954675"/>
  </w:style>
  <w:style w:type="paragraph" w:customStyle="1" w:styleId="D6CE5F81EEBB4D6B8DC0CE3A922EF9A9">
    <w:name w:val="D6CE5F81EEBB4D6B8DC0CE3A922EF9A9"/>
    <w:rsid w:val="00954675"/>
  </w:style>
  <w:style w:type="paragraph" w:customStyle="1" w:styleId="A93A50AD7B47429E98723B06463D872A">
    <w:name w:val="A93A50AD7B47429E98723B06463D872A"/>
    <w:rsid w:val="00954675"/>
  </w:style>
  <w:style w:type="paragraph" w:customStyle="1" w:styleId="FEA32866611B48BEABC2598D079B475E">
    <w:name w:val="FEA32866611B48BEABC2598D079B475E"/>
    <w:rsid w:val="00954675"/>
  </w:style>
  <w:style w:type="paragraph" w:customStyle="1" w:styleId="597825B140204C59A32FF3FC2D37DAAF">
    <w:name w:val="597825B140204C59A32FF3FC2D37DAAF"/>
    <w:rsid w:val="00954675"/>
  </w:style>
  <w:style w:type="paragraph" w:customStyle="1" w:styleId="0D57B3609C4245769D3DACBD54F3875D">
    <w:name w:val="0D57B3609C4245769D3DACBD54F3875D"/>
    <w:rsid w:val="00954675"/>
  </w:style>
  <w:style w:type="paragraph" w:customStyle="1" w:styleId="4CC9393EF1AF451D95EA4D08E382261E">
    <w:name w:val="4CC9393EF1AF451D95EA4D08E382261E"/>
    <w:rsid w:val="00954675"/>
  </w:style>
  <w:style w:type="paragraph" w:customStyle="1" w:styleId="D1BDF22E6EEB441580263524813ADD98">
    <w:name w:val="D1BDF22E6EEB441580263524813ADD98"/>
    <w:rsid w:val="00954675"/>
  </w:style>
  <w:style w:type="paragraph" w:customStyle="1" w:styleId="06F688DC96F0454FBE9633007E618A8A">
    <w:name w:val="06F688DC96F0454FBE9633007E618A8A"/>
    <w:rsid w:val="00954675"/>
  </w:style>
  <w:style w:type="paragraph" w:customStyle="1" w:styleId="4D74452D094A4F79AACAE0ECB71DA6ED">
    <w:name w:val="4D74452D094A4F79AACAE0ECB71DA6ED"/>
    <w:rsid w:val="00954675"/>
  </w:style>
  <w:style w:type="paragraph" w:customStyle="1" w:styleId="BC6680F1BCE84383A6F4096251495756">
    <w:name w:val="BC6680F1BCE84383A6F4096251495756"/>
    <w:rsid w:val="00954675"/>
  </w:style>
  <w:style w:type="paragraph" w:customStyle="1" w:styleId="5D2D26CB8AED4468968BDEFEAFD6EB35">
    <w:name w:val="5D2D26CB8AED4468968BDEFEAFD6EB35"/>
    <w:rsid w:val="00954675"/>
  </w:style>
  <w:style w:type="paragraph" w:customStyle="1" w:styleId="7C35AB3C13EB453784EADA6ACBFBEE21">
    <w:name w:val="7C35AB3C13EB453784EADA6ACBFBEE21"/>
    <w:rsid w:val="00954675"/>
  </w:style>
  <w:style w:type="paragraph" w:customStyle="1" w:styleId="D11DC994C9BF449AA7D52F59D7DB19E1">
    <w:name w:val="D11DC994C9BF449AA7D52F59D7DB19E1"/>
    <w:rsid w:val="00954675"/>
  </w:style>
  <w:style w:type="paragraph" w:customStyle="1" w:styleId="4A1E3E84926D4336A92047AC0B9E7CEB">
    <w:name w:val="4A1E3E84926D4336A92047AC0B9E7CEB"/>
    <w:rsid w:val="00954675"/>
  </w:style>
  <w:style w:type="paragraph" w:customStyle="1" w:styleId="832789E894824C508E1CA8FCF5426055">
    <w:name w:val="832789E894824C508E1CA8FCF5426055"/>
    <w:rsid w:val="00954675"/>
  </w:style>
  <w:style w:type="paragraph" w:customStyle="1" w:styleId="D260E6BD7ED74C9B81465A2876833ECD">
    <w:name w:val="D260E6BD7ED74C9B81465A2876833ECD"/>
    <w:rsid w:val="00954675"/>
  </w:style>
  <w:style w:type="paragraph" w:customStyle="1" w:styleId="707771CCFA0B46E4AB13AA55F16D2706">
    <w:name w:val="707771CCFA0B46E4AB13AA55F16D2706"/>
    <w:rsid w:val="00954675"/>
  </w:style>
  <w:style w:type="paragraph" w:customStyle="1" w:styleId="746E2C788CFB4E5DA977CD5FB14864C1">
    <w:name w:val="746E2C788CFB4E5DA977CD5FB14864C1"/>
    <w:rsid w:val="00954675"/>
  </w:style>
  <w:style w:type="paragraph" w:customStyle="1" w:styleId="7E735E5B995141CB990B437A36EEA313">
    <w:name w:val="7E735E5B995141CB990B437A36EEA313"/>
    <w:rsid w:val="00954675"/>
  </w:style>
  <w:style w:type="paragraph" w:customStyle="1" w:styleId="11D571FEF1D648ADBCA44A666CED7A20">
    <w:name w:val="11D571FEF1D648ADBCA44A666CED7A20"/>
    <w:rsid w:val="00954675"/>
  </w:style>
  <w:style w:type="paragraph" w:customStyle="1" w:styleId="77D9E92523074B6C82B65F50266BBFE4">
    <w:name w:val="77D9E92523074B6C82B65F50266BBFE4"/>
    <w:rsid w:val="00954675"/>
  </w:style>
  <w:style w:type="paragraph" w:customStyle="1" w:styleId="57A474A099BF446FB1920CE76D6AD4F4">
    <w:name w:val="57A474A099BF446FB1920CE76D6AD4F4"/>
    <w:rsid w:val="00954675"/>
  </w:style>
  <w:style w:type="paragraph" w:customStyle="1" w:styleId="1CFF1A356FE04488A373A42BC9BFBE42">
    <w:name w:val="1CFF1A356FE04488A373A42BC9BFBE42"/>
    <w:rsid w:val="00954675"/>
  </w:style>
  <w:style w:type="paragraph" w:customStyle="1" w:styleId="4A1C5FE8062E48128B75BC685F377FD8">
    <w:name w:val="4A1C5FE8062E48128B75BC685F377FD8"/>
    <w:rsid w:val="00954675"/>
  </w:style>
  <w:style w:type="paragraph" w:customStyle="1" w:styleId="7E6D1D8283404055901170C11871F820">
    <w:name w:val="7E6D1D8283404055901170C11871F820"/>
    <w:rsid w:val="00954675"/>
  </w:style>
  <w:style w:type="paragraph" w:customStyle="1" w:styleId="0612CF00E4DC4D3D9ED0B08E1E0EF176">
    <w:name w:val="0612CF00E4DC4D3D9ED0B08E1E0EF176"/>
    <w:rsid w:val="00954675"/>
  </w:style>
  <w:style w:type="paragraph" w:customStyle="1" w:styleId="9B75C606FA54460C880BF88811F412CB">
    <w:name w:val="9B75C606FA54460C880BF88811F412CB"/>
    <w:rsid w:val="00954675"/>
  </w:style>
  <w:style w:type="paragraph" w:customStyle="1" w:styleId="DDB88C6864BC48F4894B9AA04BAA253E">
    <w:name w:val="DDB88C6864BC48F4894B9AA04BAA253E"/>
    <w:rsid w:val="00954675"/>
  </w:style>
  <w:style w:type="paragraph" w:customStyle="1" w:styleId="491B06D92A70441EA7DFFBB7A462EC0B">
    <w:name w:val="491B06D92A70441EA7DFFBB7A462EC0B"/>
    <w:rsid w:val="00954675"/>
  </w:style>
  <w:style w:type="paragraph" w:customStyle="1" w:styleId="578ECE1D82C0429388997ECABFFD72BD">
    <w:name w:val="578ECE1D82C0429388997ECABFFD72BD"/>
    <w:rsid w:val="00954675"/>
  </w:style>
  <w:style w:type="paragraph" w:customStyle="1" w:styleId="C2C197D642AB443786B45D1CFC78E851">
    <w:name w:val="C2C197D642AB443786B45D1CFC78E851"/>
    <w:rsid w:val="00954675"/>
  </w:style>
  <w:style w:type="paragraph" w:customStyle="1" w:styleId="FF412107B7EE493BA4CB849971A87092">
    <w:name w:val="FF412107B7EE493BA4CB849971A87092"/>
    <w:rsid w:val="00954675"/>
  </w:style>
  <w:style w:type="paragraph" w:customStyle="1" w:styleId="2FC3C6DA0608447CB4DDFCF41432D71D">
    <w:name w:val="2FC3C6DA0608447CB4DDFCF41432D71D"/>
    <w:rsid w:val="00954675"/>
  </w:style>
  <w:style w:type="paragraph" w:customStyle="1" w:styleId="B05E0FBDD7D745778DD2A7948A9DE227">
    <w:name w:val="B05E0FBDD7D745778DD2A7948A9DE227"/>
    <w:rsid w:val="00954675"/>
  </w:style>
  <w:style w:type="paragraph" w:customStyle="1" w:styleId="93BDAE23C530498E85C48849600201C8">
    <w:name w:val="93BDAE23C530498E85C48849600201C8"/>
    <w:rsid w:val="00954675"/>
  </w:style>
  <w:style w:type="paragraph" w:customStyle="1" w:styleId="C50F61BA89E44242931D6729AD554520">
    <w:name w:val="C50F61BA89E44242931D6729AD554520"/>
    <w:rsid w:val="00954675"/>
  </w:style>
  <w:style w:type="paragraph" w:customStyle="1" w:styleId="AA1E327F97A54E66958A41B8C31CEFB7">
    <w:name w:val="AA1E327F97A54E66958A41B8C31CEFB7"/>
    <w:rsid w:val="00954675"/>
  </w:style>
  <w:style w:type="paragraph" w:customStyle="1" w:styleId="94D2D44AE6AE4AE28AE2BA24BED74156">
    <w:name w:val="94D2D44AE6AE4AE28AE2BA24BED74156"/>
    <w:rsid w:val="00954675"/>
  </w:style>
  <w:style w:type="paragraph" w:customStyle="1" w:styleId="1A07393F87B04BB5933B953A2345DCD6">
    <w:name w:val="1A07393F87B04BB5933B953A2345DCD6"/>
    <w:rsid w:val="00954675"/>
  </w:style>
  <w:style w:type="paragraph" w:customStyle="1" w:styleId="0D3F822357A94BB69F136ED00E33C3A2">
    <w:name w:val="0D3F822357A94BB69F136ED00E33C3A2"/>
    <w:rsid w:val="00954675"/>
  </w:style>
  <w:style w:type="paragraph" w:customStyle="1" w:styleId="B4FD5D838B4843308E309BCD799CF888">
    <w:name w:val="B4FD5D838B4843308E309BCD799CF888"/>
    <w:rsid w:val="00974648"/>
  </w:style>
  <w:style w:type="paragraph" w:customStyle="1" w:styleId="A180FA9808FA4B16984D4CD2543F7B5D">
    <w:name w:val="A180FA9808FA4B16984D4CD2543F7B5D"/>
    <w:rsid w:val="00974648"/>
  </w:style>
  <w:style w:type="paragraph" w:customStyle="1" w:styleId="3F3CB008B8504127984ECF85144F72B6">
    <w:name w:val="3F3CB008B8504127984ECF85144F72B6"/>
    <w:rsid w:val="00974648"/>
  </w:style>
  <w:style w:type="paragraph" w:customStyle="1" w:styleId="E38F40D4C534412CABDB3A58D71480F9">
    <w:name w:val="E38F40D4C534412CABDB3A58D71480F9"/>
    <w:rsid w:val="00974648"/>
  </w:style>
  <w:style w:type="paragraph" w:customStyle="1" w:styleId="E48F8E16302F44228E410B007926A4FD">
    <w:name w:val="E48F8E16302F44228E410B007926A4FD"/>
    <w:rsid w:val="00974648"/>
  </w:style>
  <w:style w:type="paragraph" w:customStyle="1" w:styleId="E51BC63A17C44418BACDCA5CF2762DA3">
    <w:name w:val="E51BC63A17C44418BACDCA5CF2762DA3"/>
    <w:rsid w:val="00974648"/>
  </w:style>
  <w:style w:type="paragraph" w:customStyle="1" w:styleId="580C85B8037B4EBA8EAA3491F1AB04D1">
    <w:name w:val="580C85B8037B4EBA8EAA3491F1AB04D1"/>
    <w:rsid w:val="00974648"/>
  </w:style>
  <w:style w:type="paragraph" w:customStyle="1" w:styleId="3EDB16D59B6148A4A90DE226CC7D6280">
    <w:name w:val="3EDB16D59B6148A4A90DE226CC7D6280"/>
    <w:rsid w:val="00974648"/>
  </w:style>
  <w:style w:type="paragraph" w:customStyle="1" w:styleId="B3F5E167FCE945E696A7E0348AFCB687">
    <w:name w:val="B3F5E167FCE945E696A7E0348AFCB687"/>
    <w:rsid w:val="00974648"/>
  </w:style>
  <w:style w:type="paragraph" w:customStyle="1" w:styleId="0E3FEFB30DF4472EB3D6C37534AFDFC2">
    <w:name w:val="0E3FEFB30DF4472EB3D6C37534AFDFC2"/>
    <w:rsid w:val="00974648"/>
  </w:style>
  <w:style w:type="paragraph" w:customStyle="1" w:styleId="3483707409104D4C88EA329E48931A9A">
    <w:name w:val="3483707409104D4C88EA329E48931A9A"/>
    <w:rsid w:val="00974648"/>
  </w:style>
  <w:style w:type="paragraph" w:customStyle="1" w:styleId="C27677841F6745328DC73BCF48AFCB45">
    <w:name w:val="C27677841F6745328DC73BCF48AFCB45"/>
    <w:rsid w:val="00974648"/>
  </w:style>
  <w:style w:type="paragraph" w:customStyle="1" w:styleId="915D16F8EE9A4C8E92F7833B224434DA">
    <w:name w:val="915D16F8EE9A4C8E92F7833B224434DA"/>
    <w:rsid w:val="00974648"/>
  </w:style>
  <w:style w:type="paragraph" w:customStyle="1" w:styleId="BCA9805E9A7542D6AC0A763AD816B214">
    <w:name w:val="BCA9805E9A7542D6AC0A763AD816B214"/>
    <w:rsid w:val="00974648"/>
  </w:style>
  <w:style w:type="paragraph" w:customStyle="1" w:styleId="22A82703AFA04A28B4D77C3C0BE8F9E8">
    <w:name w:val="22A82703AFA04A28B4D77C3C0BE8F9E8"/>
    <w:rsid w:val="00974648"/>
  </w:style>
  <w:style w:type="paragraph" w:customStyle="1" w:styleId="CEE5C9A40DF54174999EB9C793435922">
    <w:name w:val="CEE5C9A40DF54174999EB9C793435922"/>
    <w:rsid w:val="00974648"/>
  </w:style>
  <w:style w:type="paragraph" w:customStyle="1" w:styleId="C44034290A1340D18C4F3C29A294B338">
    <w:name w:val="C44034290A1340D18C4F3C29A294B338"/>
    <w:rsid w:val="00974648"/>
  </w:style>
  <w:style w:type="paragraph" w:customStyle="1" w:styleId="62D214F273E74BAFA9B584908C2334D7">
    <w:name w:val="62D214F273E74BAFA9B584908C2334D7"/>
    <w:rsid w:val="00974648"/>
  </w:style>
  <w:style w:type="paragraph" w:customStyle="1" w:styleId="BB6C2FD5C8464F35A3AAF01008D55048">
    <w:name w:val="BB6C2FD5C8464F35A3AAF01008D55048"/>
    <w:rsid w:val="00F40810"/>
  </w:style>
  <w:style w:type="paragraph" w:customStyle="1" w:styleId="3BCD23FC3CB148CAB4D486527D9B4040">
    <w:name w:val="3BCD23FC3CB148CAB4D486527D9B4040"/>
    <w:rsid w:val="00F40810"/>
  </w:style>
  <w:style w:type="paragraph" w:customStyle="1" w:styleId="AE65960D444F404AAB30F6E589D4D637">
    <w:name w:val="AE65960D444F404AAB30F6E589D4D637"/>
    <w:rsid w:val="00F40810"/>
  </w:style>
  <w:style w:type="paragraph" w:customStyle="1" w:styleId="A539F2A098B74583A238F7C16C0BDB00">
    <w:name w:val="A539F2A098B74583A238F7C16C0BDB00"/>
    <w:rsid w:val="00F40810"/>
  </w:style>
  <w:style w:type="paragraph" w:customStyle="1" w:styleId="C2E0CE892CB740F393F2969DA6D2BA45">
    <w:name w:val="C2E0CE892CB740F393F2969DA6D2BA45"/>
    <w:rsid w:val="00F40810"/>
  </w:style>
  <w:style w:type="paragraph" w:customStyle="1" w:styleId="73F71B08DAFE48C58EEB52E77B3A47D2">
    <w:name w:val="73F71B08DAFE48C58EEB52E77B3A47D2"/>
    <w:rsid w:val="00F40810"/>
  </w:style>
  <w:style w:type="paragraph" w:customStyle="1" w:styleId="83972D6AE41145CA8D38D6EB2076417D">
    <w:name w:val="83972D6AE41145CA8D38D6EB2076417D"/>
    <w:rsid w:val="00F40810"/>
  </w:style>
  <w:style w:type="paragraph" w:customStyle="1" w:styleId="CD015F549A714329A6E73E09C4C22676">
    <w:name w:val="CD015F549A714329A6E73E09C4C22676"/>
    <w:rsid w:val="00F40810"/>
  </w:style>
  <w:style w:type="paragraph" w:customStyle="1" w:styleId="F9DEFFBB61B4475DB6E1D3B15A0DC019">
    <w:name w:val="F9DEFFBB61B4475DB6E1D3B15A0DC019"/>
    <w:rsid w:val="00F40810"/>
  </w:style>
  <w:style w:type="paragraph" w:customStyle="1" w:styleId="6ED6485F15924BE0A535DC29AB9BBFA0">
    <w:name w:val="6ED6485F15924BE0A535DC29AB9BBFA0"/>
    <w:rsid w:val="00F40810"/>
  </w:style>
  <w:style w:type="paragraph" w:customStyle="1" w:styleId="C054529F68F34400893E282A12E3C359">
    <w:name w:val="C054529F68F34400893E282A12E3C359"/>
    <w:rsid w:val="00F40810"/>
  </w:style>
  <w:style w:type="paragraph" w:customStyle="1" w:styleId="24055A7BBCA245D59F31A4C1669DB714">
    <w:name w:val="24055A7BBCA245D59F31A4C1669DB714"/>
    <w:rsid w:val="00F40810"/>
  </w:style>
  <w:style w:type="paragraph" w:customStyle="1" w:styleId="A8296C51CDC54452A6A3EAB8A0005809">
    <w:name w:val="A8296C51CDC54452A6A3EAB8A0005809"/>
    <w:rsid w:val="00F40810"/>
  </w:style>
  <w:style w:type="paragraph" w:customStyle="1" w:styleId="01386B6EC3F9471595350CE20FD46C6F">
    <w:name w:val="01386B6EC3F9471595350CE20FD46C6F"/>
    <w:rsid w:val="00F40810"/>
  </w:style>
  <w:style w:type="paragraph" w:customStyle="1" w:styleId="B14C4CC6AB1E42D882DA09AB8167A47C">
    <w:name w:val="B14C4CC6AB1E42D882DA09AB8167A47C"/>
    <w:rsid w:val="00F40810"/>
  </w:style>
  <w:style w:type="paragraph" w:customStyle="1" w:styleId="88465ACC79BB4CC2993C406BD732E3DF">
    <w:name w:val="88465ACC79BB4CC2993C406BD732E3DF"/>
    <w:rsid w:val="00F40810"/>
  </w:style>
  <w:style w:type="paragraph" w:customStyle="1" w:styleId="43670F6E2443474FB9F0F75836E3E936">
    <w:name w:val="43670F6E2443474FB9F0F75836E3E936"/>
    <w:rsid w:val="00F40810"/>
  </w:style>
  <w:style w:type="paragraph" w:customStyle="1" w:styleId="EE278E286F754848825FFF37D1CE84E9">
    <w:name w:val="EE278E286F754848825FFF37D1CE84E9"/>
    <w:rsid w:val="00F40810"/>
  </w:style>
  <w:style w:type="paragraph" w:customStyle="1" w:styleId="D8F45DA93FE8493F972D10FBCDB4D41F">
    <w:name w:val="D8F45DA93FE8493F972D10FBCDB4D41F"/>
    <w:rsid w:val="00F40810"/>
  </w:style>
  <w:style w:type="paragraph" w:customStyle="1" w:styleId="0E77F263DBC74BCCBAFFAF20AD06D510">
    <w:name w:val="0E77F263DBC74BCCBAFFAF20AD06D510"/>
    <w:rsid w:val="00F40810"/>
  </w:style>
  <w:style w:type="paragraph" w:customStyle="1" w:styleId="6358439EF12B4132A8F4BD37477E6C01">
    <w:name w:val="6358439EF12B4132A8F4BD37477E6C01"/>
    <w:rsid w:val="00F40810"/>
  </w:style>
  <w:style w:type="paragraph" w:customStyle="1" w:styleId="A06B60DE1E964193A1A63F1AB3F5D192">
    <w:name w:val="A06B60DE1E964193A1A63F1AB3F5D192"/>
    <w:rsid w:val="00F40810"/>
  </w:style>
  <w:style w:type="paragraph" w:customStyle="1" w:styleId="89641F69E85C4ED4A893DCDEAACD6729">
    <w:name w:val="89641F69E85C4ED4A893DCDEAACD6729"/>
    <w:rsid w:val="00F40810"/>
  </w:style>
  <w:style w:type="paragraph" w:customStyle="1" w:styleId="C3907D09C8034D21B23279E2CD631AED">
    <w:name w:val="C3907D09C8034D21B23279E2CD631AED"/>
    <w:rsid w:val="00F40810"/>
  </w:style>
  <w:style w:type="paragraph" w:customStyle="1" w:styleId="3B2B38B9B6AF49259C5D9F93124F9BEA">
    <w:name w:val="3B2B38B9B6AF49259C5D9F93124F9BEA"/>
    <w:rsid w:val="00F40810"/>
  </w:style>
  <w:style w:type="paragraph" w:customStyle="1" w:styleId="B7B1EDD64DF240A9BA65DF12CFF9BA4D">
    <w:name w:val="B7B1EDD64DF240A9BA65DF12CFF9BA4D"/>
    <w:rsid w:val="00F40810"/>
  </w:style>
  <w:style w:type="paragraph" w:customStyle="1" w:styleId="6FD0CE6238B84E43969919EBA10C5B73">
    <w:name w:val="6FD0CE6238B84E43969919EBA10C5B73"/>
    <w:rsid w:val="00F40810"/>
  </w:style>
  <w:style w:type="paragraph" w:customStyle="1" w:styleId="E638D9161D5745DC94D8412328B2B0C6">
    <w:name w:val="E638D9161D5745DC94D8412328B2B0C6"/>
    <w:rsid w:val="00F40810"/>
  </w:style>
  <w:style w:type="paragraph" w:customStyle="1" w:styleId="237E4B23176F4CF99AB0B1F64DBA1460">
    <w:name w:val="237E4B23176F4CF99AB0B1F64DBA1460"/>
    <w:rsid w:val="00F40810"/>
  </w:style>
  <w:style w:type="paragraph" w:customStyle="1" w:styleId="DAF268D558EB4BCA96E6589902624F76">
    <w:name w:val="DAF268D558EB4BCA96E6589902624F76"/>
    <w:rsid w:val="00F40810"/>
  </w:style>
  <w:style w:type="paragraph" w:customStyle="1" w:styleId="62A449A4F48B45BCB6485DA75731938F">
    <w:name w:val="62A449A4F48B45BCB6485DA75731938F"/>
    <w:rsid w:val="00F40810"/>
  </w:style>
  <w:style w:type="paragraph" w:customStyle="1" w:styleId="D2B8BC5417B94710867215CD09BB4746">
    <w:name w:val="D2B8BC5417B94710867215CD09BB4746"/>
    <w:rsid w:val="00F40810"/>
  </w:style>
  <w:style w:type="paragraph" w:customStyle="1" w:styleId="F5FFDB87E503422E8DC0AA70CF6A67BB">
    <w:name w:val="F5FFDB87E503422E8DC0AA70CF6A67BB"/>
    <w:rsid w:val="00F40810"/>
  </w:style>
  <w:style w:type="paragraph" w:customStyle="1" w:styleId="648373F162564C51BD9BC66BBB6C98BD">
    <w:name w:val="648373F162564C51BD9BC66BBB6C98BD"/>
    <w:rsid w:val="00F40810"/>
  </w:style>
  <w:style w:type="paragraph" w:customStyle="1" w:styleId="BA9B51BD3E524DCE9758D900C4885938">
    <w:name w:val="BA9B51BD3E524DCE9758D900C4885938"/>
    <w:rsid w:val="00F40810"/>
  </w:style>
  <w:style w:type="paragraph" w:customStyle="1" w:styleId="04C40C5D7B574C02AA72C83C1B444115">
    <w:name w:val="04C40C5D7B574C02AA72C83C1B444115"/>
    <w:rsid w:val="00F40810"/>
  </w:style>
  <w:style w:type="paragraph" w:customStyle="1" w:styleId="FCEC2F7C8BB94D6CABE4092A461E67F2">
    <w:name w:val="FCEC2F7C8BB94D6CABE4092A461E67F2"/>
    <w:rsid w:val="00F40810"/>
  </w:style>
  <w:style w:type="paragraph" w:customStyle="1" w:styleId="BDE1838272DA4C35B097DC9ABCE61E89">
    <w:name w:val="BDE1838272DA4C35B097DC9ABCE61E89"/>
    <w:rsid w:val="00F40810"/>
  </w:style>
  <w:style w:type="paragraph" w:customStyle="1" w:styleId="737DE87A21FD4C5BB1935AA8E761DE89">
    <w:name w:val="737DE87A21FD4C5BB1935AA8E761DE89"/>
    <w:rsid w:val="00F40810"/>
  </w:style>
  <w:style w:type="paragraph" w:customStyle="1" w:styleId="E7B2CE6979B0459E8FF89AE6D9F67E42">
    <w:name w:val="E7B2CE6979B0459E8FF89AE6D9F67E42"/>
    <w:rsid w:val="00F40810"/>
  </w:style>
  <w:style w:type="paragraph" w:customStyle="1" w:styleId="0B2301687C2B4025A4DE77B97AF4BB0C">
    <w:name w:val="0B2301687C2B4025A4DE77B97AF4BB0C"/>
    <w:rsid w:val="00F40810"/>
  </w:style>
  <w:style w:type="paragraph" w:customStyle="1" w:styleId="575E8937CBBB49619370DF1DEE0E9902">
    <w:name w:val="575E8937CBBB49619370DF1DEE0E9902"/>
    <w:rsid w:val="00F40810"/>
  </w:style>
  <w:style w:type="paragraph" w:customStyle="1" w:styleId="D582BDF289974D339F31CB3DEA0D6E4C">
    <w:name w:val="D582BDF289974D339F31CB3DEA0D6E4C"/>
    <w:rsid w:val="00F40810"/>
  </w:style>
  <w:style w:type="paragraph" w:customStyle="1" w:styleId="E96905E6E0CB4CAFA0FD26361AE3302F">
    <w:name w:val="E96905E6E0CB4CAFA0FD26361AE3302F"/>
    <w:rsid w:val="00F40810"/>
  </w:style>
  <w:style w:type="paragraph" w:customStyle="1" w:styleId="4C00B9D18D5F451C98D7D99F6A02AF29">
    <w:name w:val="4C00B9D18D5F451C98D7D99F6A02AF29"/>
    <w:rsid w:val="00F40810"/>
  </w:style>
  <w:style w:type="paragraph" w:customStyle="1" w:styleId="DC53E023CEFC413D9C0C2B958CB3A695">
    <w:name w:val="DC53E023CEFC413D9C0C2B958CB3A695"/>
    <w:rsid w:val="00F40810"/>
  </w:style>
  <w:style w:type="paragraph" w:customStyle="1" w:styleId="31F033CC87214CBF8EB6283D2AB9319A">
    <w:name w:val="31F033CC87214CBF8EB6283D2AB9319A"/>
    <w:rsid w:val="00F40810"/>
  </w:style>
  <w:style w:type="paragraph" w:customStyle="1" w:styleId="4592B0C3C3F84E13AA18A9CE576B08C4">
    <w:name w:val="4592B0C3C3F84E13AA18A9CE576B08C4"/>
    <w:rsid w:val="00F40810"/>
  </w:style>
  <w:style w:type="paragraph" w:customStyle="1" w:styleId="682165E66A28490D9BB6CA89A8BD63B1">
    <w:name w:val="682165E66A28490D9BB6CA89A8BD63B1"/>
    <w:rsid w:val="00F40810"/>
  </w:style>
  <w:style w:type="paragraph" w:customStyle="1" w:styleId="6B556FEB932A48B8AA67A1218543AE84">
    <w:name w:val="6B556FEB932A48B8AA67A1218543AE84"/>
    <w:rsid w:val="00F40810"/>
  </w:style>
  <w:style w:type="paragraph" w:customStyle="1" w:styleId="5BE4C53E148C428DAA664A17D7AE7A78">
    <w:name w:val="5BE4C53E148C428DAA664A17D7AE7A78"/>
    <w:rsid w:val="00F40810"/>
  </w:style>
  <w:style w:type="paragraph" w:customStyle="1" w:styleId="3E63D8AF6A4C4580A70688C405812CFB">
    <w:name w:val="3E63D8AF6A4C4580A70688C405812CFB"/>
    <w:rsid w:val="00F40810"/>
  </w:style>
  <w:style w:type="paragraph" w:customStyle="1" w:styleId="206721D198494D74ABDC8A98BED10AE5">
    <w:name w:val="206721D198494D74ABDC8A98BED10AE5"/>
    <w:rsid w:val="00F40810"/>
  </w:style>
  <w:style w:type="paragraph" w:customStyle="1" w:styleId="297BF3E837F84B0983BD8D6942C213EB">
    <w:name w:val="297BF3E837F84B0983BD8D6942C213EB"/>
    <w:rsid w:val="00F40810"/>
  </w:style>
  <w:style w:type="paragraph" w:customStyle="1" w:styleId="5808FE8B8E644CDB890C3CFDFE50FF19">
    <w:name w:val="5808FE8B8E644CDB890C3CFDFE50FF19"/>
    <w:rsid w:val="00F40810"/>
  </w:style>
  <w:style w:type="paragraph" w:customStyle="1" w:styleId="94200B0A09B249828A7D2E7E9DC9389A">
    <w:name w:val="94200B0A09B249828A7D2E7E9DC9389A"/>
    <w:rsid w:val="00F40810"/>
  </w:style>
  <w:style w:type="paragraph" w:customStyle="1" w:styleId="564157FEB2AA49BBA2E00F0E850EB039">
    <w:name w:val="564157FEB2AA49BBA2E00F0E850EB039"/>
    <w:rsid w:val="00F40810"/>
  </w:style>
  <w:style w:type="paragraph" w:customStyle="1" w:styleId="BD982FF3A82F4CA999AA86EF1A817BB7">
    <w:name w:val="BD982FF3A82F4CA999AA86EF1A817BB7"/>
    <w:rsid w:val="00F40810"/>
  </w:style>
  <w:style w:type="paragraph" w:customStyle="1" w:styleId="B107DE98C3974386BE7B882434E29310">
    <w:name w:val="B107DE98C3974386BE7B882434E29310"/>
    <w:rsid w:val="00F40810"/>
  </w:style>
  <w:style w:type="paragraph" w:customStyle="1" w:styleId="CF7217C2BA4E45A68F9C1CED7074A99B">
    <w:name w:val="CF7217C2BA4E45A68F9C1CED7074A99B"/>
    <w:rsid w:val="00F40810"/>
  </w:style>
  <w:style w:type="paragraph" w:customStyle="1" w:styleId="F4C73F9B219F403399440B1EF4A2D217">
    <w:name w:val="F4C73F9B219F403399440B1EF4A2D217"/>
    <w:rsid w:val="00F40810"/>
  </w:style>
  <w:style w:type="paragraph" w:customStyle="1" w:styleId="586DD98F6EC340EE8598A6CBE8032037">
    <w:name w:val="586DD98F6EC340EE8598A6CBE8032037"/>
    <w:rsid w:val="00F40810"/>
  </w:style>
  <w:style w:type="paragraph" w:customStyle="1" w:styleId="B02B3FCEB68E4956B32D91235D28F90F">
    <w:name w:val="B02B3FCEB68E4956B32D91235D28F90F"/>
    <w:rsid w:val="00F40810"/>
  </w:style>
  <w:style w:type="paragraph" w:customStyle="1" w:styleId="46F18EF8F87E497A8E4FE97EC23B2EE6">
    <w:name w:val="46F18EF8F87E497A8E4FE97EC23B2EE6"/>
    <w:rsid w:val="00F40810"/>
  </w:style>
  <w:style w:type="paragraph" w:customStyle="1" w:styleId="DE09C76E9971470CA10559C1472CDF6E">
    <w:name w:val="DE09C76E9971470CA10559C1472CDF6E"/>
    <w:rsid w:val="00F40810"/>
  </w:style>
  <w:style w:type="paragraph" w:customStyle="1" w:styleId="BD6481A054A44028845C50A56D97CA6D">
    <w:name w:val="BD6481A054A44028845C50A56D97CA6D"/>
    <w:rsid w:val="00F40810"/>
  </w:style>
  <w:style w:type="paragraph" w:customStyle="1" w:styleId="CD9B3B6DB2244593ADBBF9D002881BCD">
    <w:name w:val="CD9B3B6DB2244593ADBBF9D002881BCD"/>
    <w:rsid w:val="00F40810"/>
  </w:style>
  <w:style w:type="paragraph" w:customStyle="1" w:styleId="931FC994983F4B73907C725BC4640DE0">
    <w:name w:val="931FC994983F4B73907C725BC4640DE0"/>
    <w:rsid w:val="00F40810"/>
  </w:style>
  <w:style w:type="paragraph" w:customStyle="1" w:styleId="9A79D5E832E543A6887B383AD4978200">
    <w:name w:val="9A79D5E832E543A6887B383AD4978200"/>
    <w:rsid w:val="00F40810"/>
  </w:style>
  <w:style w:type="paragraph" w:customStyle="1" w:styleId="FAF599C7F9B943BD86EC7A24C13FCFA8">
    <w:name w:val="FAF599C7F9B943BD86EC7A24C13FCFA8"/>
    <w:rsid w:val="00F40810"/>
  </w:style>
  <w:style w:type="paragraph" w:customStyle="1" w:styleId="3B73777AF87C4B91A1EA2045C07CA911">
    <w:name w:val="3B73777AF87C4B91A1EA2045C07CA911"/>
    <w:rsid w:val="00F40810"/>
  </w:style>
  <w:style w:type="paragraph" w:customStyle="1" w:styleId="AC258E4A06BD460A8A66A5F630A47804">
    <w:name w:val="AC258E4A06BD460A8A66A5F630A47804"/>
    <w:rsid w:val="00F40810"/>
  </w:style>
  <w:style w:type="paragraph" w:customStyle="1" w:styleId="0ABCA8AE2B204448B353832091F8E97B">
    <w:name w:val="0ABCA8AE2B204448B353832091F8E97B"/>
    <w:rsid w:val="00F40810"/>
  </w:style>
  <w:style w:type="paragraph" w:customStyle="1" w:styleId="8888BB5D831D451887823C18F54B9458">
    <w:name w:val="8888BB5D831D451887823C18F54B9458"/>
    <w:rsid w:val="00F40810"/>
  </w:style>
  <w:style w:type="paragraph" w:customStyle="1" w:styleId="14E3AC50EC6D4ADF9A3C961C8F5D4693">
    <w:name w:val="14E3AC50EC6D4ADF9A3C961C8F5D4693"/>
    <w:rsid w:val="00F40810"/>
  </w:style>
  <w:style w:type="paragraph" w:customStyle="1" w:styleId="76448F466A5C4C96B39687364E947379">
    <w:name w:val="76448F466A5C4C96B39687364E947379"/>
    <w:rsid w:val="00F40810"/>
  </w:style>
  <w:style w:type="paragraph" w:customStyle="1" w:styleId="B7888E47600C42A58312A4AA3DE394AE">
    <w:name w:val="B7888E47600C42A58312A4AA3DE394AE"/>
    <w:rsid w:val="00F40810"/>
  </w:style>
  <w:style w:type="paragraph" w:customStyle="1" w:styleId="E37D9F0CB6014B85B7EE13E69E24B740">
    <w:name w:val="E37D9F0CB6014B85B7EE13E69E24B740"/>
    <w:rsid w:val="00F40810"/>
  </w:style>
  <w:style w:type="paragraph" w:customStyle="1" w:styleId="6B860513F5264B898245EF243E75C2C6">
    <w:name w:val="6B860513F5264B898245EF243E75C2C6"/>
    <w:rsid w:val="00F40810"/>
  </w:style>
  <w:style w:type="paragraph" w:customStyle="1" w:styleId="B5532BBA06514C24A51EFE68538EB623">
    <w:name w:val="B5532BBA06514C24A51EFE68538EB623"/>
    <w:rsid w:val="00F40810"/>
  </w:style>
  <w:style w:type="paragraph" w:customStyle="1" w:styleId="765966890A0945199A95F508E7B49A95">
    <w:name w:val="765966890A0945199A95F508E7B49A95"/>
    <w:rsid w:val="00F40810"/>
  </w:style>
  <w:style w:type="paragraph" w:customStyle="1" w:styleId="A7487F5ABF8B424E8FFEB06C555F5494">
    <w:name w:val="A7487F5ABF8B424E8FFEB06C555F5494"/>
    <w:rsid w:val="00F40810"/>
  </w:style>
  <w:style w:type="paragraph" w:customStyle="1" w:styleId="E9004D84263846EDA87398D66767E944">
    <w:name w:val="E9004D84263846EDA87398D66767E944"/>
    <w:rsid w:val="00F40810"/>
  </w:style>
  <w:style w:type="paragraph" w:customStyle="1" w:styleId="61E5E216B520483DAC2C738CEFA24408">
    <w:name w:val="61E5E216B520483DAC2C738CEFA24408"/>
    <w:rsid w:val="00F40810"/>
  </w:style>
  <w:style w:type="paragraph" w:customStyle="1" w:styleId="A9EBA5BF15E9454C968D58D9195B8835">
    <w:name w:val="A9EBA5BF15E9454C968D58D9195B8835"/>
    <w:rsid w:val="00F40810"/>
  </w:style>
  <w:style w:type="paragraph" w:customStyle="1" w:styleId="0DCFAAD298D24EECA8068ACBABDB658E">
    <w:name w:val="0DCFAAD298D24EECA8068ACBABDB658E"/>
    <w:rsid w:val="00F40810"/>
  </w:style>
  <w:style w:type="paragraph" w:customStyle="1" w:styleId="314C0C17C0B44B93A77AE1B2806DDA59">
    <w:name w:val="314C0C17C0B44B93A77AE1B2806DDA59"/>
    <w:rsid w:val="00F40810"/>
  </w:style>
  <w:style w:type="paragraph" w:customStyle="1" w:styleId="797487D04D0542EE8093403F5C641584">
    <w:name w:val="797487D04D0542EE8093403F5C641584"/>
    <w:rsid w:val="00F40810"/>
  </w:style>
  <w:style w:type="paragraph" w:customStyle="1" w:styleId="B818608CDD2048CCA7A76C00814285E6">
    <w:name w:val="B818608CDD2048CCA7A76C00814285E6"/>
    <w:rsid w:val="00F40810"/>
  </w:style>
  <w:style w:type="paragraph" w:customStyle="1" w:styleId="E192E59C8766436D819D71E2FB241EEF">
    <w:name w:val="E192E59C8766436D819D71E2FB241EEF"/>
    <w:rsid w:val="00F40810"/>
  </w:style>
  <w:style w:type="paragraph" w:customStyle="1" w:styleId="EA7EB9ABD0EA4FF9854FDD81AA7037AA">
    <w:name w:val="EA7EB9ABD0EA4FF9854FDD81AA7037AA"/>
    <w:rsid w:val="00F40810"/>
  </w:style>
  <w:style w:type="paragraph" w:customStyle="1" w:styleId="F4CEEB5264C34CA1BFAC6FD0F52C36D5">
    <w:name w:val="F4CEEB5264C34CA1BFAC6FD0F52C36D5"/>
    <w:rsid w:val="00F40810"/>
  </w:style>
  <w:style w:type="paragraph" w:customStyle="1" w:styleId="7DCCE7D35508499C9DA815269C0C3FCB">
    <w:name w:val="7DCCE7D35508499C9DA815269C0C3FCB"/>
    <w:rsid w:val="00F40810"/>
  </w:style>
  <w:style w:type="paragraph" w:customStyle="1" w:styleId="944C9ADCA3F64470A738A9061DAFF129">
    <w:name w:val="944C9ADCA3F64470A738A9061DAFF129"/>
    <w:rsid w:val="00F40810"/>
  </w:style>
  <w:style w:type="paragraph" w:customStyle="1" w:styleId="6A9151FE59174E6EAD0916C358DB3F96">
    <w:name w:val="6A9151FE59174E6EAD0916C358DB3F96"/>
    <w:rsid w:val="00F40810"/>
  </w:style>
  <w:style w:type="paragraph" w:customStyle="1" w:styleId="DCEEEE2C48FA4D16A802B0A127BEC4B6">
    <w:name w:val="DCEEEE2C48FA4D16A802B0A127BEC4B6"/>
    <w:rsid w:val="00F40810"/>
  </w:style>
  <w:style w:type="paragraph" w:customStyle="1" w:styleId="4149A7A3A66F4E5EA1C952B3E1029797">
    <w:name w:val="4149A7A3A66F4E5EA1C952B3E1029797"/>
    <w:rsid w:val="00F40810"/>
  </w:style>
  <w:style w:type="paragraph" w:customStyle="1" w:styleId="37071C301E85429D9F7CBC3D8FD105E8">
    <w:name w:val="37071C301E85429D9F7CBC3D8FD105E8"/>
    <w:rsid w:val="00F40810"/>
  </w:style>
  <w:style w:type="paragraph" w:customStyle="1" w:styleId="794B1DB7A3E1496DB5802934F66AC7F6">
    <w:name w:val="794B1DB7A3E1496DB5802934F66AC7F6"/>
    <w:rsid w:val="00F40810"/>
  </w:style>
  <w:style w:type="paragraph" w:customStyle="1" w:styleId="A037A471AB024C91ABC7B0FB9F3F562C">
    <w:name w:val="A037A471AB024C91ABC7B0FB9F3F562C"/>
    <w:rsid w:val="00F40810"/>
  </w:style>
  <w:style w:type="paragraph" w:customStyle="1" w:styleId="061F0BCA6CAA4C2FA5F88844D7A6A5C3">
    <w:name w:val="061F0BCA6CAA4C2FA5F88844D7A6A5C3"/>
    <w:rsid w:val="00F40810"/>
  </w:style>
  <w:style w:type="paragraph" w:customStyle="1" w:styleId="09DB5D1159514998BC7D826BC96FE4BA">
    <w:name w:val="09DB5D1159514998BC7D826BC96FE4BA"/>
    <w:rsid w:val="00F40810"/>
  </w:style>
  <w:style w:type="paragraph" w:customStyle="1" w:styleId="A3C928B86CD744519F7B1BDE525BDB08">
    <w:name w:val="A3C928B86CD744519F7B1BDE525BDB08"/>
    <w:rsid w:val="00F40810"/>
  </w:style>
  <w:style w:type="paragraph" w:customStyle="1" w:styleId="C476CE746AD34330B442EA8233D66E2B">
    <w:name w:val="C476CE746AD34330B442EA8233D66E2B"/>
    <w:rsid w:val="00F40810"/>
  </w:style>
  <w:style w:type="paragraph" w:customStyle="1" w:styleId="D61256F44CA94A568D2E093CB367EB7C">
    <w:name w:val="D61256F44CA94A568D2E093CB367EB7C"/>
    <w:rsid w:val="00F40810"/>
  </w:style>
  <w:style w:type="paragraph" w:customStyle="1" w:styleId="22A431EFBB43421296821D9036DEFA0D">
    <w:name w:val="22A431EFBB43421296821D9036DEFA0D"/>
    <w:rsid w:val="00F40810"/>
  </w:style>
  <w:style w:type="paragraph" w:customStyle="1" w:styleId="FB01681D3ADF473990D020CE48EFADC6">
    <w:name w:val="FB01681D3ADF473990D020CE48EFADC6"/>
    <w:rsid w:val="00F40810"/>
  </w:style>
  <w:style w:type="paragraph" w:customStyle="1" w:styleId="D391B4361FA641AB8F784E59E189505F">
    <w:name w:val="D391B4361FA641AB8F784E59E189505F"/>
    <w:rsid w:val="00F40810"/>
  </w:style>
  <w:style w:type="paragraph" w:customStyle="1" w:styleId="A2DF245346964DCAA81CFDD66D3EF883">
    <w:name w:val="A2DF245346964DCAA81CFDD66D3EF883"/>
    <w:rsid w:val="00F40810"/>
  </w:style>
  <w:style w:type="paragraph" w:customStyle="1" w:styleId="EA0EAC7BA64A4BD490E21F91AFC0D11D">
    <w:name w:val="EA0EAC7BA64A4BD490E21F91AFC0D11D"/>
    <w:rsid w:val="00F40810"/>
  </w:style>
  <w:style w:type="paragraph" w:customStyle="1" w:styleId="88C5FFC97C4A4471B3BB827173D74767">
    <w:name w:val="88C5FFC97C4A4471B3BB827173D74767"/>
    <w:rsid w:val="00F40810"/>
  </w:style>
  <w:style w:type="paragraph" w:customStyle="1" w:styleId="9351BD928EE34EB0A4F201F03C5675F7">
    <w:name w:val="9351BD928EE34EB0A4F201F03C5675F7"/>
    <w:rsid w:val="00F40810"/>
  </w:style>
  <w:style w:type="paragraph" w:customStyle="1" w:styleId="69F7C0DA48CE4C98A7138500412CB627">
    <w:name w:val="69F7C0DA48CE4C98A7138500412CB627"/>
    <w:rsid w:val="00F40810"/>
  </w:style>
  <w:style w:type="paragraph" w:customStyle="1" w:styleId="B1611CB293164EF8B2D388489FF1C329">
    <w:name w:val="B1611CB293164EF8B2D388489FF1C329"/>
    <w:rsid w:val="00F40810"/>
  </w:style>
  <w:style w:type="paragraph" w:customStyle="1" w:styleId="78C5DBC62C874365929002DD2A391A8D">
    <w:name w:val="78C5DBC62C874365929002DD2A391A8D"/>
    <w:rsid w:val="00F40810"/>
  </w:style>
  <w:style w:type="paragraph" w:customStyle="1" w:styleId="B79F80F58DE0425C998E4E10D7481EA9">
    <w:name w:val="B79F80F58DE0425C998E4E10D7481EA9"/>
    <w:rsid w:val="00F40810"/>
  </w:style>
  <w:style w:type="paragraph" w:customStyle="1" w:styleId="AA5FB8AF0D8F403397C6ABE5951F915D">
    <w:name w:val="AA5FB8AF0D8F403397C6ABE5951F915D"/>
    <w:rsid w:val="00F40810"/>
  </w:style>
  <w:style w:type="paragraph" w:customStyle="1" w:styleId="995ABDE3A6664C97B62FD50C036CF22F">
    <w:name w:val="995ABDE3A6664C97B62FD50C036CF22F"/>
    <w:rsid w:val="00F40810"/>
  </w:style>
  <w:style w:type="paragraph" w:customStyle="1" w:styleId="57044A6C707F412BB5A7A65CB66BFF48">
    <w:name w:val="57044A6C707F412BB5A7A65CB66BFF48"/>
    <w:rsid w:val="00F40810"/>
  </w:style>
  <w:style w:type="paragraph" w:customStyle="1" w:styleId="5F211FA86BFF4D6AB6605C0E314E2DCF">
    <w:name w:val="5F211FA86BFF4D6AB6605C0E314E2DCF"/>
    <w:rsid w:val="00F40810"/>
  </w:style>
  <w:style w:type="paragraph" w:customStyle="1" w:styleId="85EEE391A38A4F18A8511CCFA3F2FBF1">
    <w:name w:val="85EEE391A38A4F18A8511CCFA3F2FBF1"/>
    <w:rsid w:val="00F40810"/>
  </w:style>
  <w:style w:type="paragraph" w:customStyle="1" w:styleId="A501945F2C5D44DAAD7B81C2C07EF1C6">
    <w:name w:val="A501945F2C5D44DAAD7B81C2C07EF1C6"/>
    <w:rsid w:val="00F40810"/>
  </w:style>
  <w:style w:type="paragraph" w:customStyle="1" w:styleId="CEA96E50D8DE44C39526F2DB2190DD49">
    <w:name w:val="CEA96E50D8DE44C39526F2DB2190DD49"/>
    <w:rsid w:val="00F40810"/>
  </w:style>
  <w:style w:type="paragraph" w:customStyle="1" w:styleId="93411AC24B784E268E9F50A6728DFB33">
    <w:name w:val="93411AC24B784E268E9F50A6728DFB33"/>
    <w:rsid w:val="00F40810"/>
  </w:style>
  <w:style w:type="paragraph" w:customStyle="1" w:styleId="16399B701D744AF6BC1DF1E510CD72C0">
    <w:name w:val="16399B701D744AF6BC1DF1E510CD72C0"/>
    <w:rsid w:val="00F40810"/>
  </w:style>
  <w:style w:type="paragraph" w:customStyle="1" w:styleId="7651D7532F4742A79F7E93F2255E1FD3">
    <w:name w:val="7651D7532F4742A79F7E93F2255E1FD3"/>
    <w:rsid w:val="00F40810"/>
  </w:style>
  <w:style w:type="paragraph" w:customStyle="1" w:styleId="B3137166856D4E4CB388E13960C20520">
    <w:name w:val="B3137166856D4E4CB388E13960C20520"/>
    <w:rsid w:val="00F40810"/>
  </w:style>
  <w:style w:type="paragraph" w:customStyle="1" w:styleId="BD5D9C0BA0F749339902388E87C7CB1E">
    <w:name w:val="BD5D9C0BA0F749339902388E87C7CB1E"/>
    <w:rsid w:val="00F40810"/>
  </w:style>
  <w:style w:type="paragraph" w:customStyle="1" w:styleId="323388C776E64690B182EB853D9B2B57">
    <w:name w:val="323388C776E64690B182EB853D9B2B57"/>
    <w:rsid w:val="00F40810"/>
  </w:style>
  <w:style w:type="paragraph" w:customStyle="1" w:styleId="3D9562B597F14C07AA843DD87273454F">
    <w:name w:val="3D9562B597F14C07AA843DD87273454F"/>
    <w:rsid w:val="00F40810"/>
  </w:style>
  <w:style w:type="paragraph" w:customStyle="1" w:styleId="E10408CFFABD4D869D2CF804E5CB4840">
    <w:name w:val="E10408CFFABD4D869D2CF804E5CB4840"/>
    <w:rsid w:val="00F40810"/>
  </w:style>
  <w:style w:type="paragraph" w:customStyle="1" w:styleId="49825F5614D349EDB7AB6824C5A3C944">
    <w:name w:val="49825F5614D349EDB7AB6824C5A3C944"/>
    <w:rsid w:val="00F40810"/>
  </w:style>
  <w:style w:type="paragraph" w:customStyle="1" w:styleId="E54F4B4CBC84403099EFA1722D01D650">
    <w:name w:val="E54F4B4CBC84403099EFA1722D01D650"/>
    <w:rsid w:val="00F40810"/>
  </w:style>
  <w:style w:type="paragraph" w:customStyle="1" w:styleId="C0FA1CDB3B2542DE83FE037FC4E75589">
    <w:name w:val="C0FA1CDB3B2542DE83FE037FC4E75589"/>
    <w:rsid w:val="00F40810"/>
  </w:style>
  <w:style w:type="paragraph" w:customStyle="1" w:styleId="83AE2B1C3A8749AE86D924370457AB83">
    <w:name w:val="83AE2B1C3A8749AE86D924370457AB83"/>
    <w:rsid w:val="00F40810"/>
  </w:style>
  <w:style w:type="paragraph" w:customStyle="1" w:styleId="C08BF283C140436888B3DDB7CC4F36BB">
    <w:name w:val="C08BF283C140436888B3DDB7CC4F36BB"/>
    <w:rsid w:val="00F40810"/>
  </w:style>
  <w:style w:type="paragraph" w:customStyle="1" w:styleId="7B6B8675A75942198E3766098FB4A922">
    <w:name w:val="7B6B8675A75942198E3766098FB4A922"/>
    <w:rsid w:val="00F40810"/>
  </w:style>
  <w:style w:type="paragraph" w:customStyle="1" w:styleId="6444D8EDF6B14F7AB8A66E5F487E8940">
    <w:name w:val="6444D8EDF6B14F7AB8A66E5F487E8940"/>
    <w:rsid w:val="00F40810"/>
  </w:style>
  <w:style w:type="paragraph" w:customStyle="1" w:styleId="95543A227384426B84E59DDE3D389A6F">
    <w:name w:val="95543A227384426B84E59DDE3D389A6F"/>
    <w:rsid w:val="00F40810"/>
  </w:style>
  <w:style w:type="paragraph" w:customStyle="1" w:styleId="B86CD43E3A714EBEA53F5507439B53E4">
    <w:name w:val="B86CD43E3A714EBEA53F5507439B53E4"/>
    <w:rsid w:val="00F40810"/>
  </w:style>
  <w:style w:type="paragraph" w:customStyle="1" w:styleId="04E919483C3147EDA10F8E5A6AFE2A5D">
    <w:name w:val="04E919483C3147EDA10F8E5A6AFE2A5D"/>
    <w:rsid w:val="00F40810"/>
  </w:style>
  <w:style w:type="paragraph" w:customStyle="1" w:styleId="C7CF78F800F649E9897E2C4AAB0B3E0D">
    <w:name w:val="C7CF78F800F649E9897E2C4AAB0B3E0D"/>
    <w:rsid w:val="00F40810"/>
  </w:style>
  <w:style w:type="paragraph" w:customStyle="1" w:styleId="89D5F39ACF0C453B9502948148E2BB27">
    <w:name w:val="89D5F39ACF0C453B9502948148E2BB27"/>
    <w:rsid w:val="00F40810"/>
  </w:style>
  <w:style w:type="paragraph" w:customStyle="1" w:styleId="4E3C950BEE3C4A0F925E886E289BEE0F">
    <w:name w:val="4E3C950BEE3C4A0F925E886E289BEE0F"/>
    <w:rsid w:val="00F40810"/>
  </w:style>
  <w:style w:type="paragraph" w:customStyle="1" w:styleId="8EF10DE20C2E4317971B4523AA9494D4">
    <w:name w:val="8EF10DE20C2E4317971B4523AA9494D4"/>
    <w:rsid w:val="00F40810"/>
  </w:style>
  <w:style w:type="paragraph" w:customStyle="1" w:styleId="E26BA60A9EBD4F0CA4EE02724E776D8E">
    <w:name w:val="E26BA60A9EBD4F0CA4EE02724E776D8E"/>
    <w:rsid w:val="00F40810"/>
  </w:style>
  <w:style w:type="paragraph" w:customStyle="1" w:styleId="32081E781A714A6EB4A7D2DABC22FF2F">
    <w:name w:val="32081E781A714A6EB4A7D2DABC22FF2F"/>
    <w:rsid w:val="00F40810"/>
  </w:style>
  <w:style w:type="paragraph" w:customStyle="1" w:styleId="5B5FBBF16F8A41D4B485013D4186E789">
    <w:name w:val="5B5FBBF16F8A41D4B485013D4186E789"/>
    <w:rsid w:val="00F40810"/>
  </w:style>
  <w:style w:type="paragraph" w:customStyle="1" w:styleId="8155913960724AC0AFEE52448C4D4E07">
    <w:name w:val="8155913960724AC0AFEE52448C4D4E07"/>
    <w:rsid w:val="00F40810"/>
  </w:style>
  <w:style w:type="paragraph" w:customStyle="1" w:styleId="61D90EDC697943768B4CF364A3F71879">
    <w:name w:val="61D90EDC697943768B4CF364A3F71879"/>
    <w:rsid w:val="00F40810"/>
  </w:style>
  <w:style w:type="paragraph" w:customStyle="1" w:styleId="417C7975724D475783C9CF0D129C86A1">
    <w:name w:val="417C7975724D475783C9CF0D129C86A1"/>
    <w:rsid w:val="00F40810"/>
  </w:style>
  <w:style w:type="paragraph" w:customStyle="1" w:styleId="44BF01C1A884450B8B859EC561BBF307">
    <w:name w:val="44BF01C1A884450B8B859EC561BBF307"/>
    <w:rsid w:val="00F40810"/>
  </w:style>
  <w:style w:type="paragraph" w:customStyle="1" w:styleId="F09C3832A5234E77B114B113EC71A682">
    <w:name w:val="F09C3832A5234E77B114B113EC71A682"/>
    <w:rsid w:val="00F40810"/>
  </w:style>
  <w:style w:type="paragraph" w:customStyle="1" w:styleId="3C4C74B81F494EDEB10153AF05A0EA4E">
    <w:name w:val="3C4C74B81F494EDEB10153AF05A0EA4E"/>
    <w:rsid w:val="00F40810"/>
  </w:style>
  <w:style w:type="paragraph" w:customStyle="1" w:styleId="3BE9ADB1E52D4656A41C9A5E98AA7C27">
    <w:name w:val="3BE9ADB1E52D4656A41C9A5E98AA7C27"/>
    <w:rsid w:val="00F40810"/>
  </w:style>
  <w:style w:type="paragraph" w:customStyle="1" w:styleId="B915C448EDC34F46BAB4806A3BDCC18D">
    <w:name w:val="B915C448EDC34F46BAB4806A3BDCC18D"/>
    <w:rsid w:val="00F40810"/>
  </w:style>
  <w:style w:type="paragraph" w:customStyle="1" w:styleId="FC446851A863440FBA8757D82E8FC7E3">
    <w:name w:val="FC446851A863440FBA8757D82E8FC7E3"/>
    <w:rsid w:val="00F40810"/>
  </w:style>
  <w:style w:type="paragraph" w:customStyle="1" w:styleId="DB0612B7063F493C824F773766C043A5">
    <w:name w:val="DB0612B7063F493C824F773766C043A5"/>
    <w:rsid w:val="00F40810"/>
  </w:style>
  <w:style w:type="paragraph" w:customStyle="1" w:styleId="98BFBF39B21E40C7A54C45EDBAEA4AD4">
    <w:name w:val="98BFBF39B21E40C7A54C45EDBAEA4AD4"/>
    <w:rsid w:val="00F40810"/>
  </w:style>
  <w:style w:type="paragraph" w:customStyle="1" w:styleId="52085E78E3624DA7B4D6C75D1EEC454E">
    <w:name w:val="52085E78E3624DA7B4D6C75D1EEC454E"/>
    <w:rsid w:val="00F40810"/>
  </w:style>
  <w:style w:type="paragraph" w:customStyle="1" w:styleId="393F276D050A42DEA561853C74DE19BA">
    <w:name w:val="393F276D050A42DEA561853C74DE19BA"/>
    <w:rsid w:val="00F40810"/>
  </w:style>
  <w:style w:type="paragraph" w:customStyle="1" w:styleId="8E0E62F3BF6A4BE5B5AF62FB3E145FEF">
    <w:name w:val="8E0E62F3BF6A4BE5B5AF62FB3E145FEF"/>
    <w:rsid w:val="00F40810"/>
  </w:style>
  <w:style w:type="paragraph" w:customStyle="1" w:styleId="13DAB94408B54F70A57CD2EB37DA219B">
    <w:name w:val="13DAB94408B54F70A57CD2EB37DA219B"/>
    <w:rsid w:val="00F40810"/>
  </w:style>
  <w:style w:type="paragraph" w:customStyle="1" w:styleId="9719EE83A1A840D4BA733475CEF52CB5">
    <w:name w:val="9719EE83A1A840D4BA733475CEF52CB5"/>
    <w:rsid w:val="00F40810"/>
  </w:style>
  <w:style w:type="paragraph" w:customStyle="1" w:styleId="1A361F45555345B18B81F389A30F1C23">
    <w:name w:val="1A361F45555345B18B81F389A30F1C23"/>
    <w:rsid w:val="00F40810"/>
  </w:style>
  <w:style w:type="paragraph" w:customStyle="1" w:styleId="57B3271778B3464A896B4801028EDCF1">
    <w:name w:val="57B3271778B3464A896B4801028EDCF1"/>
    <w:rsid w:val="00F40810"/>
  </w:style>
  <w:style w:type="paragraph" w:customStyle="1" w:styleId="6FE48FC6786E40E182A243D0D4B6A502">
    <w:name w:val="6FE48FC6786E40E182A243D0D4B6A502"/>
    <w:rsid w:val="00F40810"/>
  </w:style>
  <w:style w:type="paragraph" w:customStyle="1" w:styleId="3A5ED131AADA412EAB7DBA693FF91C91">
    <w:name w:val="3A5ED131AADA412EAB7DBA693FF91C91"/>
    <w:rsid w:val="00F40810"/>
  </w:style>
  <w:style w:type="paragraph" w:customStyle="1" w:styleId="C741C7E9E34347F39E3AE6F3EE3A7A71">
    <w:name w:val="C741C7E9E34347F39E3AE6F3EE3A7A71"/>
    <w:rsid w:val="00F40810"/>
  </w:style>
  <w:style w:type="paragraph" w:customStyle="1" w:styleId="79ED8CEAD8644B36AEE89FC75F1D41CE">
    <w:name w:val="79ED8CEAD8644B36AEE89FC75F1D41CE"/>
    <w:rsid w:val="00F40810"/>
  </w:style>
  <w:style w:type="paragraph" w:customStyle="1" w:styleId="A6EE821A752746CC8E947E97DA041080">
    <w:name w:val="A6EE821A752746CC8E947E97DA041080"/>
    <w:rsid w:val="00F40810"/>
  </w:style>
  <w:style w:type="paragraph" w:customStyle="1" w:styleId="335976D2E8C84BE48396969017D0BC55">
    <w:name w:val="335976D2E8C84BE48396969017D0BC55"/>
    <w:rsid w:val="00F40810"/>
  </w:style>
  <w:style w:type="paragraph" w:customStyle="1" w:styleId="AF10E6385A0649888DB445AB5504A2EC">
    <w:name w:val="AF10E6385A0649888DB445AB5504A2EC"/>
    <w:rsid w:val="00F40810"/>
  </w:style>
  <w:style w:type="paragraph" w:customStyle="1" w:styleId="6A27EB9B66E34AE7AAE423FE0321E6BE">
    <w:name w:val="6A27EB9B66E34AE7AAE423FE0321E6BE"/>
    <w:rsid w:val="00F40810"/>
  </w:style>
  <w:style w:type="paragraph" w:customStyle="1" w:styleId="D0EBED49FA45455DBBD5547588F8FC59">
    <w:name w:val="D0EBED49FA45455DBBD5547588F8FC59"/>
    <w:rsid w:val="00F40810"/>
  </w:style>
  <w:style w:type="paragraph" w:customStyle="1" w:styleId="3504626ADA10463B96CC22870D29ABCB">
    <w:name w:val="3504626ADA10463B96CC22870D29ABCB"/>
    <w:rsid w:val="00F40810"/>
  </w:style>
  <w:style w:type="paragraph" w:customStyle="1" w:styleId="DAAF2E586D7B418F891128834D8197C2">
    <w:name w:val="DAAF2E586D7B418F891128834D8197C2"/>
    <w:rsid w:val="00F40810"/>
  </w:style>
  <w:style w:type="paragraph" w:customStyle="1" w:styleId="A5E96F3A555D4202A1E943CF10744B7A">
    <w:name w:val="A5E96F3A555D4202A1E943CF10744B7A"/>
    <w:rsid w:val="00F40810"/>
  </w:style>
  <w:style w:type="paragraph" w:customStyle="1" w:styleId="940BD53226F84FCFAB084CA19560AD5D">
    <w:name w:val="940BD53226F84FCFAB084CA19560AD5D"/>
    <w:rsid w:val="00F40810"/>
  </w:style>
  <w:style w:type="paragraph" w:customStyle="1" w:styleId="F4FD96D79DDF489C8CDC70C4D18ED056">
    <w:name w:val="F4FD96D79DDF489C8CDC70C4D18ED056"/>
    <w:rsid w:val="00F40810"/>
  </w:style>
  <w:style w:type="paragraph" w:customStyle="1" w:styleId="630065ECBD4A43C98CFFD1DA9B04666C">
    <w:name w:val="630065ECBD4A43C98CFFD1DA9B04666C"/>
    <w:rsid w:val="00F40810"/>
  </w:style>
  <w:style w:type="paragraph" w:customStyle="1" w:styleId="F4D9705FEB884B2E985AFB17AEA26ACC">
    <w:name w:val="F4D9705FEB884B2E985AFB17AEA26ACC"/>
    <w:rsid w:val="00F40810"/>
  </w:style>
  <w:style w:type="paragraph" w:customStyle="1" w:styleId="9E92CEFB545A4D12A245AEF6947B29CC">
    <w:name w:val="9E92CEFB545A4D12A245AEF6947B29CC"/>
    <w:rsid w:val="00F40810"/>
  </w:style>
  <w:style w:type="paragraph" w:customStyle="1" w:styleId="BDB6A02E24D348A483FEFA8EC749F749">
    <w:name w:val="BDB6A02E24D348A483FEFA8EC749F749"/>
    <w:rsid w:val="00F40810"/>
  </w:style>
  <w:style w:type="paragraph" w:customStyle="1" w:styleId="5CDD2CBB158E47D2A08C7C3CD389DEF3">
    <w:name w:val="5CDD2CBB158E47D2A08C7C3CD389DEF3"/>
    <w:rsid w:val="00F40810"/>
  </w:style>
  <w:style w:type="paragraph" w:customStyle="1" w:styleId="E839D53D59D24A95BE8CF6B4AD7A9001">
    <w:name w:val="E839D53D59D24A95BE8CF6B4AD7A9001"/>
    <w:rsid w:val="00F40810"/>
  </w:style>
  <w:style w:type="paragraph" w:customStyle="1" w:styleId="C59E1D705F594254BC4AAAC5CDFFB637">
    <w:name w:val="C59E1D705F594254BC4AAAC5CDFFB637"/>
    <w:rsid w:val="00F40810"/>
  </w:style>
  <w:style w:type="paragraph" w:customStyle="1" w:styleId="0D8314C9F4714740AAB73BB1C54A6588">
    <w:name w:val="0D8314C9F4714740AAB73BB1C54A6588"/>
    <w:rsid w:val="00F40810"/>
  </w:style>
  <w:style w:type="paragraph" w:customStyle="1" w:styleId="B45109218ACA43D4AA59A26D44A6219A">
    <w:name w:val="B45109218ACA43D4AA59A26D44A6219A"/>
    <w:rsid w:val="00F40810"/>
  </w:style>
  <w:style w:type="paragraph" w:customStyle="1" w:styleId="FF3A909048FF485F81BD61E1D5950D0E">
    <w:name w:val="FF3A909048FF485F81BD61E1D5950D0E"/>
    <w:rsid w:val="00F40810"/>
  </w:style>
  <w:style w:type="paragraph" w:customStyle="1" w:styleId="77CD861221EC4352B078FAB53959D2FF">
    <w:name w:val="77CD861221EC4352B078FAB53959D2FF"/>
    <w:rsid w:val="00F40810"/>
  </w:style>
  <w:style w:type="paragraph" w:customStyle="1" w:styleId="0FE1000C180F4DEA98D7A90C435CDBD1">
    <w:name w:val="0FE1000C180F4DEA98D7A90C435CDBD1"/>
    <w:rsid w:val="00F40810"/>
  </w:style>
  <w:style w:type="paragraph" w:customStyle="1" w:styleId="92FD8F726F5E462DAE8A930C088AB83C">
    <w:name w:val="92FD8F726F5E462DAE8A930C088AB83C"/>
    <w:rsid w:val="00F40810"/>
  </w:style>
  <w:style w:type="paragraph" w:customStyle="1" w:styleId="49ACA1A3BFF4450BA45978342178FBE3">
    <w:name w:val="49ACA1A3BFF4450BA45978342178FBE3"/>
    <w:rsid w:val="00F40810"/>
  </w:style>
  <w:style w:type="paragraph" w:customStyle="1" w:styleId="09EA01B3C57E4D21B696252C79EAC733">
    <w:name w:val="09EA01B3C57E4D21B696252C79EAC733"/>
    <w:rsid w:val="00F40810"/>
  </w:style>
  <w:style w:type="paragraph" w:customStyle="1" w:styleId="4C66ED07C441422082470F83DBDA9086">
    <w:name w:val="4C66ED07C441422082470F83DBDA9086"/>
    <w:rsid w:val="00F40810"/>
  </w:style>
  <w:style w:type="paragraph" w:customStyle="1" w:styleId="AB08F45D88C147FBB684A4E857637A3D">
    <w:name w:val="AB08F45D88C147FBB684A4E857637A3D"/>
    <w:rsid w:val="00F40810"/>
  </w:style>
  <w:style w:type="paragraph" w:customStyle="1" w:styleId="555B7EEE4A20423F85C5F696D03E75C9">
    <w:name w:val="555B7EEE4A20423F85C5F696D03E75C9"/>
    <w:rsid w:val="00F40810"/>
  </w:style>
  <w:style w:type="paragraph" w:customStyle="1" w:styleId="CDCF231E188B49C0BE4E4F7A31000A5D">
    <w:name w:val="CDCF231E188B49C0BE4E4F7A31000A5D"/>
    <w:rsid w:val="00F40810"/>
  </w:style>
  <w:style w:type="paragraph" w:customStyle="1" w:styleId="CDB973805858479DB4561505FF7767F8">
    <w:name w:val="CDB973805858479DB4561505FF7767F8"/>
    <w:rsid w:val="00F40810"/>
  </w:style>
  <w:style w:type="paragraph" w:customStyle="1" w:styleId="43CEA115562E4E48AD51D190900D458D">
    <w:name w:val="43CEA115562E4E48AD51D190900D458D"/>
    <w:rsid w:val="00F40810"/>
  </w:style>
  <w:style w:type="paragraph" w:customStyle="1" w:styleId="B2C40997E5364D6F980D49B403A93EE5">
    <w:name w:val="B2C40997E5364D6F980D49B403A93EE5"/>
    <w:rsid w:val="00F40810"/>
  </w:style>
  <w:style w:type="paragraph" w:customStyle="1" w:styleId="23BEE28DB18B466FA8A28408BA0F9907">
    <w:name w:val="23BEE28DB18B466FA8A28408BA0F9907"/>
    <w:rsid w:val="00F40810"/>
  </w:style>
  <w:style w:type="paragraph" w:customStyle="1" w:styleId="49ACF42E85E5424F8DDB3E3AE419F497">
    <w:name w:val="49ACF42E85E5424F8DDB3E3AE419F497"/>
    <w:rsid w:val="00F40810"/>
  </w:style>
  <w:style w:type="paragraph" w:customStyle="1" w:styleId="44E6B09808EF4A46A3AFFB71AC11C9C8">
    <w:name w:val="44E6B09808EF4A46A3AFFB71AC11C9C8"/>
    <w:rsid w:val="00F40810"/>
  </w:style>
  <w:style w:type="paragraph" w:customStyle="1" w:styleId="82F114EB37CE47C68D450F4D8A6FCFE5">
    <w:name w:val="82F114EB37CE47C68D450F4D8A6FCFE5"/>
    <w:rsid w:val="00F40810"/>
  </w:style>
  <w:style w:type="paragraph" w:customStyle="1" w:styleId="ADBC3BFC83114409B24096C51EAEF311">
    <w:name w:val="ADBC3BFC83114409B24096C51EAEF311"/>
    <w:rsid w:val="00F40810"/>
  </w:style>
  <w:style w:type="paragraph" w:customStyle="1" w:styleId="12DB2C2C70EE48FA9094EE469C3A1F01">
    <w:name w:val="12DB2C2C70EE48FA9094EE469C3A1F01"/>
    <w:rsid w:val="00F40810"/>
  </w:style>
  <w:style w:type="paragraph" w:customStyle="1" w:styleId="9CB453635E064A20AF010B51C83EA2C2">
    <w:name w:val="9CB453635E064A20AF010B51C83EA2C2"/>
    <w:rsid w:val="00F40810"/>
  </w:style>
  <w:style w:type="paragraph" w:customStyle="1" w:styleId="240A01F675E04C3A8FC9D996F419E53B">
    <w:name w:val="240A01F675E04C3A8FC9D996F419E53B"/>
    <w:rsid w:val="00F40810"/>
  </w:style>
  <w:style w:type="paragraph" w:customStyle="1" w:styleId="417D6B3A9D454E1A989700C454F9C96C">
    <w:name w:val="417D6B3A9D454E1A989700C454F9C96C"/>
    <w:rsid w:val="00F40810"/>
  </w:style>
  <w:style w:type="paragraph" w:customStyle="1" w:styleId="2F46B261519349AFA5AD4782EDCCC89F">
    <w:name w:val="2F46B261519349AFA5AD4782EDCCC89F"/>
    <w:rsid w:val="00F40810"/>
  </w:style>
  <w:style w:type="paragraph" w:customStyle="1" w:styleId="A12DA3575B2F47D2B692D5843C9C768B">
    <w:name w:val="A12DA3575B2F47D2B692D5843C9C768B"/>
    <w:rsid w:val="00F40810"/>
  </w:style>
  <w:style w:type="paragraph" w:customStyle="1" w:styleId="AD60ED21B11E4590893857AD0BD62313">
    <w:name w:val="AD60ED21B11E4590893857AD0BD62313"/>
    <w:rsid w:val="00F40810"/>
  </w:style>
  <w:style w:type="paragraph" w:customStyle="1" w:styleId="161A40B6F9DB405D8A3309903E52A2B3">
    <w:name w:val="161A40B6F9DB405D8A3309903E52A2B3"/>
    <w:rsid w:val="00F40810"/>
  </w:style>
  <w:style w:type="paragraph" w:customStyle="1" w:styleId="470BB182799145BBA8423FAA2941DAAF">
    <w:name w:val="470BB182799145BBA8423FAA2941DAAF"/>
    <w:rsid w:val="00F40810"/>
  </w:style>
  <w:style w:type="paragraph" w:customStyle="1" w:styleId="9CBFF293BAF444B4B38CFADD8888F8D0">
    <w:name w:val="9CBFF293BAF444B4B38CFADD8888F8D0"/>
    <w:rsid w:val="00F40810"/>
  </w:style>
  <w:style w:type="paragraph" w:customStyle="1" w:styleId="1D23922ED7304B3CA638081D7445A266">
    <w:name w:val="1D23922ED7304B3CA638081D7445A266"/>
    <w:rsid w:val="00F40810"/>
  </w:style>
  <w:style w:type="paragraph" w:customStyle="1" w:styleId="969209A2DF5F4F8BAF4F879C3D641B13">
    <w:name w:val="969209A2DF5F4F8BAF4F879C3D641B13"/>
    <w:rsid w:val="00F40810"/>
  </w:style>
  <w:style w:type="paragraph" w:customStyle="1" w:styleId="64EEC7F78EE34F3EAB0B52CC02CA9A9B">
    <w:name w:val="64EEC7F78EE34F3EAB0B52CC02CA9A9B"/>
    <w:rsid w:val="00F40810"/>
  </w:style>
  <w:style w:type="paragraph" w:customStyle="1" w:styleId="7896CADAADF44D06819F7653F53F10B2">
    <w:name w:val="7896CADAADF44D06819F7653F53F10B2"/>
    <w:rsid w:val="00F40810"/>
  </w:style>
  <w:style w:type="paragraph" w:customStyle="1" w:styleId="684F05FECE0D4FEB95DAC292B8F5EF77">
    <w:name w:val="684F05FECE0D4FEB95DAC292B8F5EF77"/>
    <w:rsid w:val="00F40810"/>
  </w:style>
  <w:style w:type="paragraph" w:customStyle="1" w:styleId="BA0C41DD690347D3934B82BF40906D68">
    <w:name w:val="BA0C41DD690347D3934B82BF40906D68"/>
    <w:rsid w:val="00F40810"/>
  </w:style>
  <w:style w:type="paragraph" w:customStyle="1" w:styleId="9F1ABF4F55914439B668906948794415">
    <w:name w:val="9F1ABF4F55914439B668906948794415"/>
    <w:rsid w:val="00F40810"/>
  </w:style>
  <w:style w:type="paragraph" w:customStyle="1" w:styleId="5763B1E3EE454F59B5BE4642D2A45D64">
    <w:name w:val="5763B1E3EE454F59B5BE4642D2A45D64"/>
    <w:rsid w:val="00F40810"/>
  </w:style>
  <w:style w:type="paragraph" w:customStyle="1" w:styleId="99E637F1B8794992B140C647E2BB2FB1">
    <w:name w:val="99E637F1B8794992B140C647E2BB2FB1"/>
    <w:rsid w:val="00F40810"/>
  </w:style>
  <w:style w:type="paragraph" w:customStyle="1" w:styleId="DB554176C9A64EA5A9443DBA7A967689">
    <w:name w:val="DB554176C9A64EA5A9443DBA7A967689"/>
    <w:rsid w:val="00F40810"/>
  </w:style>
  <w:style w:type="paragraph" w:customStyle="1" w:styleId="02EF457E01C146D6AD4EA153178B497F">
    <w:name w:val="02EF457E01C146D6AD4EA153178B497F"/>
    <w:rsid w:val="00F40810"/>
  </w:style>
  <w:style w:type="paragraph" w:customStyle="1" w:styleId="B15887AC09F343F8BC523EDA9908E4DF">
    <w:name w:val="B15887AC09F343F8BC523EDA9908E4DF"/>
    <w:rsid w:val="00F40810"/>
  </w:style>
  <w:style w:type="paragraph" w:customStyle="1" w:styleId="50AE24C66EAA490996A5070FEEFDB317">
    <w:name w:val="50AE24C66EAA490996A5070FEEFDB317"/>
    <w:rsid w:val="00F40810"/>
  </w:style>
  <w:style w:type="paragraph" w:customStyle="1" w:styleId="A826367653D1477284A82DF0752D7545">
    <w:name w:val="A826367653D1477284A82DF0752D7545"/>
    <w:rsid w:val="00F40810"/>
  </w:style>
  <w:style w:type="paragraph" w:customStyle="1" w:styleId="123AA41B43894B11B88D36F09EE86F44">
    <w:name w:val="123AA41B43894B11B88D36F09EE86F44"/>
    <w:rsid w:val="00F40810"/>
  </w:style>
  <w:style w:type="paragraph" w:customStyle="1" w:styleId="F5AAEAF889D149A0A9B94E4603CD0D711">
    <w:name w:val="F5AAEAF889D149A0A9B94E4603CD0D711"/>
    <w:rsid w:val="009E59FA"/>
    <w:pPr>
      <w:spacing w:after="270"/>
    </w:pPr>
    <w:rPr>
      <w:rFonts w:eastAsiaTheme="minorHAnsi"/>
      <w:lang w:val="en-US" w:eastAsia="en-US"/>
    </w:rPr>
  </w:style>
  <w:style w:type="paragraph" w:customStyle="1" w:styleId="50AE24C66EAA490996A5070FEEFDB3171">
    <w:name w:val="50AE24C66EAA490996A5070FEEFDB3171"/>
    <w:rsid w:val="009E59FA"/>
    <w:pPr>
      <w:spacing w:after="270"/>
    </w:pPr>
    <w:rPr>
      <w:rFonts w:eastAsiaTheme="minorHAnsi"/>
      <w:lang w:val="en-US" w:eastAsia="en-US"/>
    </w:rPr>
  </w:style>
  <w:style w:type="paragraph" w:customStyle="1" w:styleId="A826367653D1477284A82DF0752D75451">
    <w:name w:val="A826367653D1477284A82DF0752D75451"/>
    <w:rsid w:val="009E59FA"/>
    <w:pPr>
      <w:spacing w:after="270"/>
    </w:pPr>
    <w:rPr>
      <w:rFonts w:eastAsiaTheme="minorHAnsi"/>
      <w:lang w:val="en-US" w:eastAsia="en-US"/>
    </w:rPr>
  </w:style>
  <w:style w:type="paragraph" w:customStyle="1" w:styleId="123AA41B43894B11B88D36F09EE86F441">
    <w:name w:val="123AA41B43894B11B88D36F09EE86F441"/>
    <w:rsid w:val="009E59FA"/>
    <w:pPr>
      <w:spacing w:after="270"/>
    </w:pPr>
    <w:rPr>
      <w:rFonts w:eastAsiaTheme="minorHAnsi"/>
      <w:lang w:val="en-US" w:eastAsia="en-US"/>
    </w:rPr>
  </w:style>
  <w:style w:type="paragraph" w:customStyle="1" w:styleId="DCFCA44263D840A3911BB5BF29AE06981">
    <w:name w:val="DCFCA44263D840A3911BB5BF29AE06981"/>
    <w:rsid w:val="009E59FA"/>
    <w:pPr>
      <w:spacing w:after="270"/>
    </w:pPr>
    <w:rPr>
      <w:rFonts w:eastAsiaTheme="minorHAnsi"/>
      <w:lang w:val="en-US" w:eastAsia="en-US"/>
    </w:rPr>
  </w:style>
  <w:style w:type="paragraph" w:customStyle="1" w:styleId="9D56C72AB680482284ED3C3C59F39F5B1">
    <w:name w:val="9D56C72AB680482284ED3C3C59F39F5B1"/>
    <w:rsid w:val="009E59FA"/>
    <w:pPr>
      <w:spacing w:after="270"/>
    </w:pPr>
    <w:rPr>
      <w:rFonts w:eastAsiaTheme="minorHAnsi"/>
      <w:lang w:val="en-US" w:eastAsia="en-US"/>
    </w:rPr>
  </w:style>
  <w:style w:type="paragraph" w:customStyle="1" w:styleId="3483707409104D4C88EA329E48931A9A1">
    <w:name w:val="3483707409104D4C88EA329E48931A9A1"/>
    <w:rsid w:val="009E59FA"/>
    <w:pPr>
      <w:spacing w:after="270"/>
    </w:pPr>
    <w:rPr>
      <w:rFonts w:eastAsiaTheme="minorHAnsi"/>
      <w:lang w:val="en-US" w:eastAsia="en-US"/>
    </w:rPr>
  </w:style>
  <w:style w:type="paragraph" w:customStyle="1" w:styleId="4CEC96F28B894501A12EB017AAE8548F1">
    <w:name w:val="4CEC96F28B894501A12EB017AAE8548F1"/>
    <w:rsid w:val="009E59FA"/>
    <w:pPr>
      <w:spacing w:after="270"/>
    </w:pPr>
    <w:rPr>
      <w:rFonts w:eastAsiaTheme="minorHAnsi"/>
      <w:lang w:val="en-US" w:eastAsia="en-US"/>
    </w:rPr>
  </w:style>
  <w:style w:type="paragraph" w:customStyle="1" w:styleId="85FA39B1BB1340409E78C33CDF2BA9A51">
    <w:name w:val="85FA39B1BB1340409E78C33CDF2BA9A51"/>
    <w:rsid w:val="009E59FA"/>
    <w:pPr>
      <w:spacing w:after="270"/>
    </w:pPr>
    <w:rPr>
      <w:rFonts w:eastAsiaTheme="minorHAnsi"/>
      <w:lang w:val="en-US" w:eastAsia="en-US"/>
    </w:rPr>
  </w:style>
  <w:style w:type="paragraph" w:customStyle="1" w:styleId="B33DF9D4CE2140FABE2EB5BD4D5A7E821">
    <w:name w:val="B33DF9D4CE2140FABE2EB5BD4D5A7E821"/>
    <w:rsid w:val="009E59FA"/>
    <w:pPr>
      <w:spacing w:after="270"/>
    </w:pPr>
    <w:rPr>
      <w:rFonts w:eastAsiaTheme="minorHAnsi"/>
      <w:lang w:val="en-US" w:eastAsia="en-US"/>
    </w:rPr>
  </w:style>
  <w:style w:type="paragraph" w:customStyle="1" w:styleId="1830E19A3A8D4F7DA4DD95A83AD07A831">
    <w:name w:val="1830E19A3A8D4F7DA4DD95A83AD07A831"/>
    <w:rsid w:val="009E59FA"/>
    <w:pPr>
      <w:spacing w:after="270"/>
    </w:pPr>
    <w:rPr>
      <w:rFonts w:eastAsiaTheme="minorHAnsi"/>
      <w:lang w:val="en-US" w:eastAsia="en-US"/>
    </w:rPr>
  </w:style>
  <w:style w:type="paragraph" w:customStyle="1" w:styleId="BFF2AE5D70D744A995416B6B96CA356A1">
    <w:name w:val="BFF2AE5D70D744A995416B6B96CA356A1"/>
    <w:rsid w:val="009E59FA"/>
    <w:pPr>
      <w:spacing w:after="270"/>
    </w:pPr>
    <w:rPr>
      <w:rFonts w:eastAsiaTheme="minorHAnsi"/>
      <w:lang w:val="en-US" w:eastAsia="en-US"/>
    </w:rPr>
  </w:style>
  <w:style w:type="paragraph" w:customStyle="1" w:styleId="92B3BD898DD74685BE56614A3719C44B1">
    <w:name w:val="92B3BD898DD74685BE56614A3719C44B1"/>
    <w:rsid w:val="009E59FA"/>
    <w:pPr>
      <w:spacing w:after="270"/>
    </w:pPr>
    <w:rPr>
      <w:rFonts w:eastAsiaTheme="minorHAnsi"/>
      <w:lang w:val="en-US" w:eastAsia="en-US"/>
    </w:rPr>
  </w:style>
  <w:style w:type="paragraph" w:customStyle="1" w:styleId="155D21DF95FE49B3BEDC1300220759121">
    <w:name w:val="155D21DF95FE49B3BEDC1300220759121"/>
    <w:rsid w:val="009E59FA"/>
    <w:pPr>
      <w:spacing w:after="270"/>
    </w:pPr>
    <w:rPr>
      <w:rFonts w:eastAsiaTheme="minorHAnsi"/>
      <w:lang w:val="en-US" w:eastAsia="en-US"/>
    </w:rPr>
  </w:style>
  <w:style w:type="paragraph" w:customStyle="1" w:styleId="456F5383E6E440F0A1696A1301F697221">
    <w:name w:val="456F5383E6E440F0A1696A1301F697221"/>
    <w:rsid w:val="009E59FA"/>
    <w:pPr>
      <w:spacing w:after="270"/>
    </w:pPr>
    <w:rPr>
      <w:rFonts w:eastAsiaTheme="minorHAnsi"/>
      <w:lang w:val="en-US" w:eastAsia="en-US"/>
    </w:rPr>
  </w:style>
  <w:style w:type="paragraph" w:customStyle="1" w:styleId="C27677841F6745328DC73BCF48AFCB451">
    <w:name w:val="C27677841F6745328DC73BCF48AFCB451"/>
    <w:rsid w:val="009E59FA"/>
    <w:pPr>
      <w:spacing w:after="270"/>
    </w:pPr>
    <w:rPr>
      <w:rFonts w:eastAsiaTheme="minorHAnsi"/>
      <w:lang w:val="en-US" w:eastAsia="en-US"/>
    </w:rPr>
  </w:style>
  <w:style w:type="paragraph" w:customStyle="1" w:styleId="915D16F8EE9A4C8E92F7833B224434DA1">
    <w:name w:val="915D16F8EE9A4C8E92F7833B224434DA1"/>
    <w:rsid w:val="009E59FA"/>
    <w:pPr>
      <w:spacing w:after="270"/>
    </w:pPr>
    <w:rPr>
      <w:rFonts w:eastAsiaTheme="minorHAnsi"/>
      <w:lang w:val="en-US" w:eastAsia="en-US"/>
    </w:rPr>
  </w:style>
  <w:style w:type="paragraph" w:customStyle="1" w:styleId="BCA9805E9A7542D6AC0A763AD816B2141">
    <w:name w:val="BCA9805E9A7542D6AC0A763AD816B2141"/>
    <w:rsid w:val="009E59FA"/>
    <w:pPr>
      <w:spacing w:after="270"/>
    </w:pPr>
    <w:rPr>
      <w:rFonts w:eastAsiaTheme="minorHAnsi"/>
      <w:lang w:val="en-US" w:eastAsia="en-US"/>
    </w:rPr>
  </w:style>
  <w:style w:type="paragraph" w:customStyle="1" w:styleId="374AC3108FFC4B18B3E544C72980CC6F1">
    <w:name w:val="374AC3108FFC4B18B3E544C72980CC6F1"/>
    <w:rsid w:val="009E59FA"/>
    <w:pPr>
      <w:spacing w:after="270"/>
    </w:pPr>
    <w:rPr>
      <w:rFonts w:eastAsiaTheme="minorHAnsi"/>
      <w:lang w:val="en-US" w:eastAsia="en-US"/>
    </w:rPr>
  </w:style>
  <w:style w:type="paragraph" w:customStyle="1" w:styleId="62D214F273E74BAFA9B584908C2334D71">
    <w:name w:val="62D214F273E74BAFA9B584908C2334D71"/>
    <w:rsid w:val="009E59FA"/>
    <w:pPr>
      <w:spacing w:after="270"/>
    </w:pPr>
    <w:rPr>
      <w:rFonts w:eastAsiaTheme="minorHAnsi"/>
      <w:lang w:val="en-US" w:eastAsia="en-US"/>
    </w:rPr>
  </w:style>
  <w:style w:type="paragraph" w:customStyle="1" w:styleId="2F763E6F686D4EC28DAF3A0F7B03398A1">
    <w:name w:val="2F763E6F686D4EC28DAF3A0F7B03398A1"/>
    <w:rsid w:val="009E59FA"/>
    <w:pPr>
      <w:spacing w:after="270"/>
    </w:pPr>
    <w:rPr>
      <w:rFonts w:eastAsiaTheme="minorHAnsi"/>
      <w:lang w:val="en-US" w:eastAsia="en-US"/>
    </w:rPr>
  </w:style>
  <w:style w:type="paragraph" w:customStyle="1" w:styleId="138574D810294A8A8B59A138169EA8E31">
    <w:name w:val="138574D810294A8A8B59A138169EA8E31"/>
    <w:rsid w:val="009E59FA"/>
    <w:pPr>
      <w:spacing w:after="270"/>
    </w:pPr>
    <w:rPr>
      <w:rFonts w:eastAsiaTheme="minorHAnsi"/>
      <w:lang w:val="en-US" w:eastAsia="en-US"/>
    </w:rPr>
  </w:style>
  <w:style w:type="paragraph" w:customStyle="1" w:styleId="ED27EB6D953347F4A2DA39EB29B8EA171">
    <w:name w:val="ED27EB6D953347F4A2DA39EB29B8EA171"/>
    <w:rsid w:val="009E59FA"/>
    <w:pPr>
      <w:spacing w:after="270"/>
    </w:pPr>
    <w:rPr>
      <w:rFonts w:eastAsiaTheme="minorHAnsi"/>
      <w:lang w:val="en-US" w:eastAsia="en-US"/>
    </w:rPr>
  </w:style>
  <w:style w:type="paragraph" w:customStyle="1" w:styleId="E436DE2AED5049A1B649F6CEE6E5B5DF1">
    <w:name w:val="E436DE2AED5049A1B649F6CEE6E5B5DF1"/>
    <w:rsid w:val="009E59FA"/>
    <w:pPr>
      <w:spacing w:after="270"/>
    </w:pPr>
    <w:rPr>
      <w:rFonts w:eastAsiaTheme="minorHAnsi"/>
      <w:lang w:val="en-US" w:eastAsia="en-US"/>
    </w:rPr>
  </w:style>
  <w:style w:type="paragraph" w:customStyle="1" w:styleId="4E36F68C9CEF430F88C20B998B4BA19F1">
    <w:name w:val="4E36F68C9CEF430F88C20B998B4BA19F1"/>
    <w:rsid w:val="009E59FA"/>
    <w:pPr>
      <w:spacing w:after="270"/>
    </w:pPr>
    <w:rPr>
      <w:rFonts w:eastAsiaTheme="minorHAnsi"/>
      <w:lang w:val="en-US" w:eastAsia="en-US"/>
    </w:rPr>
  </w:style>
  <w:style w:type="paragraph" w:customStyle="1" w:styleId="64CA919EA0B441B59CF11303287C51C91">
    <w:name w:val="64CA919EA0B441B59CF11303287C51C91"/>
    <w:rsid w:val="009E59FA"/>
    <w:pPr>
      <w:spacing w:after="270"/>
    </w:pPr>
    <w:rPr>
      <w:rFonts w:eastAsiaTheme="minorHAnsi"/>
      <w:lang w:val="en-US" w:eastAsia="en-US"/>
    </w:rPr>
  </w:style>
  <w:style w:type="paragraph" w:customStyle="1" w:styleId="1591C833946A4184BFAB0484F51F38CF1">
    <w:name w:val="1591C833946A4184BFAB0484F51F38CF1"/>
    <w:rsid w:val="009E59FA"/>
    <w:pPr>
      <w:spacing w:after="270"/>
    </w:pPr>
    <w:rPr>
      <w:rFonts w:eastAsiaTheme="minorHAnsi"/>
      <w:lang w:val="en-US" w:eastAsia="en-US"/>
    </w:rPr>
  </w:style>
  <w:style w:type="paragraph" w:customStyle="1" w:styleId="57551C73E5554299A7E6CECAB0BE5D0F1">
    <w:name w:val="57551C73E5554299A7E6CECAB0BE5D0F1"/>
    <w:rsid w:val="009E59FA"/>
    <w:pPr>
      <w:spacing w:after="270"/>
    </w:pPr>
    <w:rPr>
      <w:rFonts w:eastAsiaTheme="minorHAnsi"/>
      <w:lang w:val="en-US" w:eastAsia="en-US"/>
    </w:rPr>
  </w:style>
  <w:style w:type="paragraph" w:customStyle="1" w:styleId="A2A020646AB543E2AC3B50854FBA028E1">
    <w:name w:val="A2A020646AB543E2AC3B50854FBA028E1"/>
    <w:rsid w:val="009E59FA"/>
    <w:pPr>
      <w:spacing w:after="270"/>
    </w:pPr>
    <w:rPr>
      <w:rFonts w:eastAsiaTheme="minorHAnsi"/>
      <w:lang w:val="en-US" w:eastAsia="en-US"/>
    </w:rPr>
  </w:style>
  <w:style w:type="paragraph" w:customStyle="1" w:styleId="A06B60DE1E964193A1A63F1AB3F5D1921">
    <w:name w:val="A06B60DE1E964193A1A63F1AB3F5D1921"/>
    <w:rsid w:val="009E59FA"/>
    <w:pPr>
      <w:spacing w:after="270"/>
    </w:pPr>
    <w:rPr>
      <w:rFonts w:eastAsiaTheme="minorHAnsi"/>
      <w:lang w:val="en-US" w:eastAsia="en-US"/>
    </w:rPr>
  </w:style>
  <w:style w:type="paragraph" w:customStyle="1" w:styleId="89641F69E85C4ED4A893DCDEAACD67291">
    <w:name w:val="89641F69E85C4ED4A893DCDEAACD67291"/>
    <w:rsid w:val="009E59FA"/>
    <w:pPr>
      <w:spacing w:after="270"/>
    </w:pPr>
    <w:rPr>
      <w:rFonts w:eastAsiaTheme="minorHAnsi"/>
      <w:lang w:val="en-US" w:eastAsia="en-US"/>
    </w:rPr>
  </w:style>
  <w:style w:type="paragraph" w:customStyle="1" w:styleId="95C553DD594B437793EE6499CD3BB6081">
    <w:name w:val="95C553DD594B437793EE6499CD3BB6081"/>
    <w:rsid w:val="009E59FA"/>
    <w:pPr>
      <w:spacing w:after="270"/>
    </w:pPr>
    <w:rPr>
      <w:rFonts w:eastAsiaTheme="minorHAnsi"/>
      <w:lang w:val="en-US" w:eastAsia="en-US"/>
    </w:rPr>
  </w:style>
  <w:style w:type="paragraph" w:customStyle="1" w:styleId="873020F369DC471697EAA639DA11F3D61">
    <w:name w:val="873020F369DC471697EAA639DA11F3D61"/>
    <w:rsid w:val="009E59FA"/>
    <w:pPr>
      <w:spacing w:after="270"/>
    </w:pPr>
    <w:rPr>
      <w:rFonts w:eastAsiaTheme="minorHAnsi"/>
      <w:lang w:val="en-US" w:eastAsia="en-US"/>
    </w:rPr>
  </w:style>
  <w:style w:type="paragraph" w:customStyle="1" w:styleId="88182C09D5314376A7EB93D608137EEA1">
    <w:name w:val="88182C09D5314376A7EB93D608137EEA1"/>
    <w:rsid w:val="009E59FA"/>
    <w:pPr>
      <w:spacing w:after="270"/>
    </w:pPr>
    <w:rPr>
      <w:rFonts w:eastAsiaTheme="minorHAnsi"/>
      <w:lang w:val="en-US" w:eastAsia="en-US"/>
    </w:rPr>
  </w:style>
  <w:style w:type="paragraph" w:customStyle="1" w:styleId="090ACD32EA9944C0AFA9C0ADAF90FC481">
    <w:name w:val="090ACD32EA9944C0AFA9C0ADAF90FC481"/>
    <w:rsid w:val="009E59FA"/>
    <w:pPr>
      <w:spacing w:after="270"/>
    </w:pPr>
    <w:rPr>
      <w:rFonts w:eastAsiaTheme="minorHAnsi"/>
      <w:lang w:val="en-US" w:eastAsia="en-US"/>
    </w:rPr>
  </w:style>
  <w:style w:type="paragraph" w:customStyle="1" w:styleId="59D51117CE8C4531AC56B7361D8E807B1">
    <w:name w:val="59D51117CE8C4531AC56B7361D8E807B1"/>
    <w:rsid w:val="009E59FA"/>
    <w:pPr>
      <w:spacing w:after="270"/>
    </w:pPr>
    <w:rPr>
      <w:rFonts w:eastAsiaTheme="minorHAnsi"/>
      <w:lang w:val="en-US" w:eastAsia="en-US"/>
    </w:rPr>
  </w:style>
  <w:style w:type="paragraph" w:customStyle="1" w:styleId="4D2A5EF82FA64C759924B77CA68507271">
    <w:name w:val="4D2A5EF82FA64C759924B77CA68507271"/>
    <w:rsid w:val="009E59FA"/>
    <w:pPr>
      <w:spacing w:after="270"/>
    </w:pPr>
    <w:rPr>
      <w:rFonts w:eastAsiaTheme="minorHAnsi"/>
      <w:lang w:val="en-US" w:eastAsia="en-US"/>
    </w:rPr>
  </w:style>
  <w:style w:type="paragraph" w:customStyle="1" w:styleId="CB5208EB118D42BF94B652CBAD50399E1">
    <w:name w:val="CB5208EB118D42BF94B652CBAD50399E1"/>
    <w:rsid w:val="009E59FA"/>
    <w:pPr>
      <w:spacing w:after="270"/>
    </w:pPr>
    <w:rPr>
      <w:rFonts w:eastAsiaTheme="minorHAnsi"/>
      <w:lang w:val="en-US" w:eastAsia="en-US"/>
    </w:rPr>
  </w:style>
  <w:style w:type="paragraph" w:customStyle="1" w:styleId="68333F1EDD84426FB5B5EE3F6D60DA221">
    <w:name w:val="68333F1EDD84426FB5B5EE3F6D60DA221"/>
    <w:rsid w:val="009E59FA"/>
    <w:pPr>
      <w:spacing w:after="270"/>
    </w:pPr>
    <w:rPr>
      <w:rFonts w:eastAsiaTheme="minorHAnsi"/>
      <w:lang w:val="en-US" w:eastAsia="en-US"/>
    </w:rPr>
  </w:style>
  <w:style w:type="paragraph" w:customStyle="1" w:styleId="DD1148A1B278464EB11F0AAB08FB99791">
    <w:name w:val="DD1148A1B278464EB11F0AAB08FB99791"/>
    <w:rsid w:val="009E59FA"/>
    <w:pPr>
      <w:spacing w:after="270"/>
    </w:pPr>
    <w:rPr>
      <w:rFonts w:eastAsiaTheme="minorHAnsi"/>
      <w:lang w:val="en-US" w:eastAsia="en-US"/>
    </w:rPr>
  </w:style>
  <w:style w:type="paragraph" w:customStyle="1" w:styleId="4FA9B9D8579D4E30BF659583BE84FB771">
    <w:name w:val="4FA9B9D8579D4E30BF659583BE84FB771"/>
    <w:rsid w:val="009E59FA"/>
    <w:pPr>
      <w:spacing w:after="270"/>
    </w:pPr>
    <w:rPr>
      <w:rFonts w:eastAsiaTheme="minorHAnsi"/>
      <w:lang w:val="en-US" w:eastAsia="en-US"/>
    </w:rPr>
  </w:style>
  <w:style w:type="paragraph" w:customStyle="1" w:styleId="E2976F41864A4BD693919CAE221578191">
    <w:name w:val="E2976F41864A4BD693919CAE221578191"/>
    <w:rsid w:val="009E59FA"/>
    <w:pPr>
      <w:spacing w:after="270"/>
    </w:pPr>
    <w:rPr>
      <w:rFonts w:eastAsiaTheme="minorHAnsi"/>
      <w:lang w:val="en-US" w:eastAsia="en-US"/>
    </w:rPr>
  </w:style>
  <w:style w:type="paragraph" w:customStyle="1" w:styleId="A9B2078B6698475A8DEA54F0AF2A9FA01">
    <w:name w:val="A9B2078B6698475A8DEA54F0AF2A9FA01"/>
    <w:rsid w:val="009E59FA"/>
    <w:pPr>
      <w:spacing w:after="270"/>
    </w:pPr>
    <w:rPr>
      <w:rFonts w:eastAsiaTheme="minorHAnsi"/>
      <w:lang w:val="en-US" w:eastAsia="en-US"/>
    </w:rPr>
  </w:style>
  <w:style w:type="paragraph" w:customStyle="1" w:styleId="BE24C1D383D647A0B66F059CAAF2AA571">
    <w:name w:val="BE24C1D383D647A0B66F059CAAF2AA571"/>
    <w:rsid w:val="009E59FA"/>
    <w:pPr>
      <w:spacing w:after="270"/>
    </w:pPr>
    <w:rPr>
      <w:rFonts w:eastAsiaTheme="minorHAnsi"/>
      <w:lang w:val="en-US" w:eastAsia="en-US"/>
    </w:rPr>
  </w:style>
  <w:style w:type="paragraph" w:customStyle="1" w:styleId="6DBFFC32A8DF4459B30550EA5692AA101">
    <w:name w:val="6DBFFC32A8DF4459B30550EA5692AA101"/>
    <w:rsid w:val="009E59FA"/>
    <w:pPr>
      <w:spacing w:after="270"/>
    </w:pPr>
    <w:rPr>
      <w:rFonts w:eastAsiaTheme="minorHAnsi"/>
      <w:lang w:val="en-US" w:eastAsia="en-US"/>
    </w:rPr>
  </w:style>
  <w:style w:type="paragraph" w:customStyle="1" w:styleId="11324393B341449B8D17B947B2D218A41">
    <w:name w:val="11324393B341449B8D17B947B2D218A41"/>
    <w:rsid w:val="009E59FA"/>
    <w:pPr>
      <w:spacing w:after="270"/>
    </w:pPr>
    <w:rPr>
      <w:rFonts w:eastAsiaTheme="minorHAnsi"/>
      <w:lang w:val="en-US" w:eastAsia="en-US"/>
    </w:rPr>
  </w:style>
  <w:style w:type="paragraph" w:customStyle="1" w:styleId="1F18B6ED031E4D9497732474875D2C4B1">
    <w:name w:val="1F18B6ED031E4D9497732474875D2C4B1"/>
    <w:rsid w:val="009E59FA"/>
    <w:pPr>
      <w:spacing w:after="270"/>
    </w:pPr>
    <w:rPr>
      <w:rFonts w:eastAsiaTheme="minorHAnsi"/>
      <w:lang w:val="en-US" w:eastAsia="en-US"/>
    </w:rPr>
  </w:style>
  <w:style w:type="paragraph" w:customStyle="1" w:styleId="59CF7D98E4074259A86D54343C989D0C1">
    <w:name w:val="59CF7D98E4074259A86D54343C989D0C1"/>
    <w:rsid w:val="009E59FA"/>
    <w:pPr>
      <w:spacing w:after="270"/>
    </w:pPr>
    <w:rPr>
      <w:rFonts w:eastAsiaTheme="minorHAnsi"/>
      <w:lang w:val="en-US" w:eastAsia="en-US"/>
    </w:rPr>
  </w:style>
  <w:style w:type="paragraph" w:customStyle="1" w:styleId="41381882463B4021AB9BDC41F7D7FFE01">
    <w:name w:val="41381882463B4021AB9BDC41F7D7FFE01"/>
    <w:rsid w:val="009E59FA"/>
    <w:pPr>
      <w:spacing w:after="270"/>
    </w:pPr>
    <w:rPr>
      <w:rFonts w:eastAsiaTheme="minorHAnsi"/>
      <w:lang w:val="en-US" w:eastAsia="en-US"/>
    </w:rPr>
  </w:style>
  <w:style w:type="paragraph" w:customStyle="1" w:styleId="8BEB8EE07B2A4D19A5A55ED7078C2E3E1">
    <w:name w:val="8BEB8EE07B2A4D19A5A55ED7078C2E3E1"/>
    <w:rsid w:val="009E59FA"/>
    <w:pPr>
      <w:spacing w:after="270"/>
    </w:pPr>
    <w:rPr>
      <w:rFonts w:eastAsiaTheme="minorHAnsi"/>
      <w:lang w:val="en-US" w:eastAsia="en-US"/>
    </w:rPr>
  </w:style>
  <w:style w:type="paragraph" w:customStyle="1" w:styleId="46F26DB8F9664116908115AC3BF74E091">
    <w:name w:val="46F26DB8F9664116908115AC3BF74E091"/>
    <w:rsid w:val="009E59FA"/>
    <w:pPr>
      <w:spacing w:after="270"/>
    </w:pPr>
    <w:rPr>
      <w:rFonts w:eastAsiaTheme="minorHAnsi"/>
      <w:lang w:val="en-US" w:eastAsia="en-US"/>
    </w:rPr>
  </w:style>
  <w:style w:type="paragraph" w:customStyle="1" w:styleId="CB20FC511A084897913C623F140A05A71">
    <w:name w:val="CB20FC511A084897913C623F140A05A71"/>
    <w:rsid w:val="009E59FA"/>
    <w:pPr>
      <w:spacing w:after="270"/>
    </w:pPr>
    <w:rPr>
      <w:rFonts w:eastAsiaTheme="minorHAnsi"/>
      <w:lang w:val="en-US" w:eastAsia="en-US"/>
    </w:rPr>
  </w:style>
  <w:style w:type="paragraph" w:customStyle="1" w:styleId="0D86ACFB96E64243A65CCCB8BDB9C2BD1">
    <w:name w:val="0D86ACFB96E64243A65CCCB8BDB9C2BD1"/>
    <w:rsid w:val="009E59FA"/>
    <w:pPr>
      <w:spacing w:after="270"/>
    </w:pPr>
    <w:rPr>
      <w:rFonts w:eastAsiaTheme="minorHAnsi"/>
      <w:lang w:val="en-US" w:eastAsia="en-US"/>
    </w:rPr>
  </w:style>
  <w:style w:type="paragraph" w:customStyle="1" w:styleId="91AED7B1A46C487796DDCC5C0918C9A61">
    <w:name w:val="91AED7B1A46C487796DDCC5C0918C9A61"/>
    <w:rsid w:val="009E59FA"/>
    <w:pPr>
      <w:spacing w:after="270"/>
    </w:pPr>
    <w:rPr>
      <w:rFonts w:eastAsiaTheme="minorHAnsi"/>
      <w:lang w:val="en-US" w:eastAsia="en-US"/>
    </w:rPr>
  </w:style>
  <w:style w:type="paragraph" w:customStyle="1" w:styleId="EE080150641F48CC84BD52AE198CCE2F1">
    <w:name w:val="EE080150641F48CC84BD52AE198CCE2F1"/>
    <w:rsid w:val="009E59FA"/>
    <w:pPr>
      <w:spacing w:after="270"/>
    </w:pPr>
    <w:rPr>
      <w:rFonts w:eastAsiaTheme="minorHAnsi"/>
      <w:lang w:val="en-US" w:eastAsia="en-US"/>
    </w:rPr>
  </w:style>
  <w:style w:type="paragraph" w:customStyle="1" w:styleId="D186FB337B2744F3BE4655E5001E64B41">
    <w:name w:val="D186FB337B2744F3BE4655E5001E64B41"/>
    <w:rsid w:val="009E59FA"/>
    <w:pPr>
      <w:spacing w:after="270"/>
    </w:pPr>
    <w:rPr>
      <w:rFonts w:eastAsiaTheme="minorHAnsi"/>
      <w:lang w:val="en-US" w:eastAsia="en-US"/>
    </w:rPr>
  </w:style>
  <w:style w:type="paragraph" w:customStyle="1" w:styleId="96C6466B5E324C24B378CFB62458049B1">
    <w:name w:val="96C6466B5E324C24B378CFB62458049B1"/>
    <w:rsid w:val="009E59FA"/>
    <w:pPr>
      <w:spacing w:after="270"/>
    </w:pPr>
    <w:rPr>
      <w:rFonts w:eastAsiaTheme="minorHAnsi"/>
      <w:lang w:val="en-US" w:eastAsia="en-US"/>
    </w:rPr>
  </w:style>
  <w:style w:type="paragraph" w:customStyle="1" w:styleId="76E4267677E24AA88AFF1D97572C5D6A1">
    <w:name w:val="76E4267677E24AA88AFF1D97572C5D6A1"/>
    <w:rsid w:val="009E59FA"/>
    <w:pPr>
      <w:spacing w:after="270"/>
    </w:pPr>
    <w:rPr>
      <w:rFonts w:eastAsiaTheme="minorHAnsi"/>
      <w:lang w:val="en-US" w:eastAsia="en-US"/>
    </w:rPr>
  </w:style>
  <w:style w:type="paragraph" w:customStyle="1" w:styleId="1DD6C70D155F494791A71C2DD3C918F01">
    <w:name w:val="1DD6C70D155F494791A71C2DD3C918F01"/>
    <w:rsid w:val="009E59FA"/>
    <w:pPr>
      <w:spacing w:after="270"/>
    </w:pPr>
    <w:rPr>
      <w:rFonts w:eastAsiaTheme="minorHAnsi"/>
      <w:lang w:val="en-US" w:eastAsia="en-US"/>
    </w:rPr>
  </w:style>
  <w:style w:type="paragraph" w:customStyle="1" w:styleId="7556B936225242DF81E82E6B420D9BDF1">
    <w:name w:val="7556B936225242DF81E82E6B420D9BDF1"/>
    <w:rsid w:val="009E59FA"/>
    <w:pPr>
      <w:spacing w:after="270"/>
    </w:pPr>
    <w:rPr>
      <w:rFonts w:eastAsiaTheme="minorHAnsi"/>
      <w:lang w:val="en-US" w:eastAsia="en-US"/>
    </w:rPr>
  </w:style>
  <w:style w:type="paragraph" w:customStyle="1" w:styleId="F658CA98F7084A96BEEE5A7FE339BE401">
    <w:name w:val="F658CA98F7084A96BEEE5A7FE339BE401"/>
    <w:rsid w:val="009E59FA"/>
    <w:pPr>
      <w:spacing w:after="270"/>
    </w:pPr>
    <w:rPr>
      <w:rFonts w:eastAsiaTheme="minorHAnsi"/>
      <w:lang w:val="en-US" w:eastAsia="en-US"/>
    </w:rPr>
  </w:style>
  <w:style w:type="paragraph" w:customStyle="1" w:styleId="56E9BCF5A67148959CBB3A3451BBA7321">
    <w:name w:val="56E9BCF5A67148959CBB3A3451BBA7321"/>
    <w:rsid w:val="009E59FA"/>
    <w:pPr>
      <w:spacing w:after="270"/>
    </w:pPr>
    <w:rPr>
      <w:rFonts w:eastAsiaTheme="minorHAnsi"/>
      <w:lang w:val="en-US" w:eastAsia="en-US"/>
    </w:rPr>
  </w:style>
  <w:style w:type="paragraph" w:customStyle="1" w:styleId="1D5A332F057F4F719AF826CD9B52D2571">
    <w:name w:val="1D5A332F057F4F719AF826CD9B52D2571"/>
    <w:rsid w:val="009E59FA"/>
    <w:pPr>
      <w:spacing w:after="270"/>
    </w:pPr>
    <w:rPr>
      <w:rFonts w:eastAsiaTheme="minorHAnsi"/>
      <w:lang w:val="en-US" w:eastAsia="en-US"/>
    </w:rPr>
  </w:style>
  <w:style w:type="paragraph" w:customStyle="1" w:styleId="C98B1AC9F20344079EA8FCD8BCE89BAE1">
    <w:name w:val="C98B1AC9F20344079EA8FCD8BCE89BAE1"/>
    <w:rsid w:val="009E59FA"/>
    <w:pPr>
      <w:spacing w:after="270"/>
    </w:pPr>
    <w:rPr>
      <w:rFonts w:eastAsiaTheme="minorHAnsi"/>
      <w:lang w:val="en-US" w:eastAsia="en-US"/>
    </w:rPr>
  </w:style>
  <w:style w:type="paragraph" w:customStyle="1" w:styleId="A297D889D3124F9A96BDD9ACA8BA54221">
    <w:name w:val="A297D889D3124F9A96BDD9ACA8BA54221"/>
    <w:rsid w:val="009E59FA"/>
    <w:pPr>
      <w:spacing w:after="270"/>
    </w:pPr>
    <w:rPr>
      <w:rFonts w:eastAsiaTheme="minorHAnsi"/>
      <w:lang w:val="en-US" w:eastAsia="en-US"/>
    </w:rPr>
  </w:style>
  <w:style w:type="paragraph" w:customStyle="1" w:styleId="475AD6E1ECF84E1A88F428536EEB819C1">
    <w:name w:val="475AD6E1ECF84E1A88F428536EEB819C1"/>
    <w:rsid w:val="009E59FA"/>
    <w:pPr>
      <w:spacing w:after="270"/>
    </w:pPr>
    <w:rPr>
      <w:rFonts w:eastAsiaTheme="minorHAnsi"/>
      <w:lang w:val="en-US" w:eastAsia="en-US"/>
    </w:rPr>
  </w:style>
  <w:style w:type="paragraph" w:customStyle="1" w:styleId="3228606C09394660A38CCA3B02EBA3921">
    <w:name w:val="3228606C09394660A38CCA3B02EBA3921"/>
    <w:rsid w:val="009E59FA"/>
    <w:pPr>
      <w:spacing w:after="270"/>
    </w:pPr>
    <w:rPr>
      <w:rFonts w:eastAsiaTheme="minorHAnsi"/>
      <w:lang w:val="en-US" w:eastAsia="en-US"/>
    </w:rPr>
  </w:style>
  <w:style w:type="paragraph" w:customStyle="1" w:styleId="0FE27E5373114F589DA98FF8D24BCA211">
    <w:name w:val="0FE27E5373114F589DA98FF8D24BCA211"/>
    <w:rsid w:val="009E59FA"/>
    <w:pPr>
      <w:spacing w:after="270"/>
    </w:pPr>
    <w:rPr>
      <w:rFonts w:eastAsiaTheme="minorHAnsi"/>
      <w:lang w:val="en-US" w:eastAsia="en-US"/>
    </w:rPr>
  </w:style>
  <w:style w:type="paragraph" w:customStyle="1" w:styleId="2EFAF4D472B54861A1D0DA19567AD8C41">
    <w:name w:val="2EFAF4D472B54861A1D0DA19567AD8C41"/>
    <w:rsid w:val="009E59FA"/>
    <w:pPr>
      <w:spacing w:after="270"/>
    </w:pPr>
    <w:rPr>
      <w:rFonts w:eastAsiaTheme="minorHAnsi"/>
      <w:lang w:val="en-US" w:eastAsia="en-US"/>
    </w:rPr>
  </w:style>
  <w:style w:type="paragraph" w:customStyle="1" w:styleId="5CCEA09C5719458EAB1A9FABCF18465A1">
    <w:name w:val="5CCEA09C5719458EAB1A9FABCF18465A1"/>
    <w:rsid w:val="009E59FA"/>
    <w:pPr>
      <w:spacing w:after="270"/>
    </w:pPr>
    <w:rPr>
      <w:rFonts w:eastAsiaTheme="minorHAnsi"/>
      <w:lang w:val="en-US" w:eastAsia="en-US"/>
    </w:rPr>
  </w:style>
  <w:style w:type="paragraph" w:customStyle="1" w:styleId="1C9A457E7DA34533826AE921481A45AF1">
    <w:name w:val="1C9A457E7DA34533826AE921481A45AF1"/>
    <w:rsid w:val="009E59FA"/>
    <w:pPr>
      <w:spacing w:after="270"/>
    </w:pPr>
    <w:rPr>
      <w:rFonts w:eastAsiaTheme="minorHAnsi"/>
      <w:lang w:val="en-US" w:eastAsia="en-US"/>
    </w:rPr>
  </w:style>
  <w:style w:type="paragraph" w:customStyle="1" w:styleId="4004DD5092504B2AA3FB461980E837E91">
    <w:name w:val="4004DD5092504B2AA3FB461980E837E91"/>
    <w:rsid w:val="009E59FA"/>
    <w:pPr>
      <w:spacing w:after="270"/>
    </w:pPr>
    <w:rPr>
      <w:rFonts w:eastAsiaTheme="minorHAnsi"/>
      <w:lang w:val="en-US" w:eastAsia="en-US"/>
    </w:rPr>
  </w:style>
  <w:style w:type="paragraph" w:customStyle="1" w:styleId="6BAC6EF7659949AC9435E976EA8818CF1">
    <w:name w:val="6BAC6EF7659949AC9435E976EA8818CF1"/>
    <w:rsid w:val="009E59FA"/>
    <w:pPr>
      <w:spacing w:after="270"/>
    </w:pPr>
    <w:rPr>
      <w:rFonts w:eastAsiaTheme="minorHAnsi"/>
      <w:lang w:val="en-US" w:eastAsia="en-US"/>
    </w:rPr>
  </w:style>
  <w:style w:type="paragraph" w:customStyle="1" w:styleId="21F4CA4CBDD84516B6D4F1BE002EDA461">
    <w:name w:val="21F4CA4CBDD84516B6D4F1BE002EDA461"/>
    <w:rsid w:val="009E59FA"/>
    <w:pPr>
      <w:spacing w:after="270"/>
    </w:pPr>
    <w:rPr>
      <w:rFonts w:eastAsiaTheme="minorHAnsi"/>
      <w:lang w:val="en-US" w:eastAsia="en-US"/>
    </w:rPr>
  </w:style>
  <w:style w:type="paragraph" w:customStyle="1" w:styleId="E67B2B3A7DB24707B02D39B8ADB4244F1">
    <w:name w:val="E67B2B3A7DB24707B02D39B8ADB4244F1"/>
    <w:rsid w:val="009E59FA"/>
    <w:pPr>
      <w:spacing w:after="270"/>
    </w:pPr>
    <w:rPr>
      <w:rFonts w:eastAsiaTheme="minorHAnsi"/>
      <w:lang w:val="en-US" w:eastAsia="en-US"/>
    </w:rPr>
  </w:style>
  <w:style w:type="paragraph" w:customStyle="1" w:styleId="A2DF245346964DCAA81CFDD66D3EF8831">
    <w:name w:val="A2DF245346964DCAA81CFDD66D3EF8831"/>
    <w:rsid w:val="009E59FA"/>
    <w:pPr>
      <w:spacing w:after="270"/>
    </w:pPr>
    <w:rPr>
      <w:rFonts w:eastAsiaTheme="minorHAnsi"/>
      <w:lang w:val="en-US" w:eastAsia="en-US"/>
    </w:rPr>
  </w:style>
  <w:style w:type="paragraph" w:customStyle="1" w:styleId="EA0EAC7BA64A4BD490E21F91AFC0D11D1">
    <w:name w:val="EA0EAC7BA64A4BD490E21F91AFC0D11D1"/>
    <w:rsid w:val="009E59FA"/>
    <w:pPr>
      <w:spacing w:after="270"/>
    </w:pPr>
    <w:rPr>
      <w:rFonts w:eastAsiaTheme="minorHAnsi"/>
      <w:lang w:val="en-US" w:eastAsia="en-US"/>
    </w:rPr>
  </w:style>
  <w:style w:type="paragraph" w:customStyle="1" w:styleId="88C5FFC97C4A4471B3BB827173D747671">
    <w:name w:val="88C5FFC97C4A4471B3BB827173D747671"/>
    <w:rsid w:val="009E59FA"/>
    <w:pPr>
      <w:spacing w:after="270"/>
    </w:pPr>
    <w:rPr>
      <w:rFonts w:eastAsiaTheme="minorHAnsi"/>
      <w:lang w:val="en-US" w:eastAsia="en-US"/>
    </w:rPr>
  </w:style>
  <w:style w:type="paragraph" w:customStyle="1" w:styleId="69F7C0DA48CE4C98A7138500412CB6271">
    <w:name w:val="69F7C0DA48CE4C98A7138500412CB6271"/>
    <w:rsid w:val="009E59FA"/>
    <w:pPr>
      <w:spacing w:after="270"/>
    </w:pPr>
    <w:rPr>
      <w:rFonts w:eastAsiaTheme="minorHAnsi"/>
      <w:lang w:val="en-US" w:eastAsia="en-US"/>
    </w:rPr>
  </w:style>
  <w:style w:type="paragraph" w:customStyle="1" w:styleId="B1611CB293164EF8B2D388489FF1C3291">
    <w:name w:val="B1611CB293164EF8B2D388489FF1C3291"/>
    <w:rsid w:val="009E59FA"/>
    <w:pPr>
      <w:spacing w:after="270"/>
    </w:pPr>
    <w:rPr>
      <w:rFonts w:eastAsiaTheme="minorHAnsi"/>
      <w:lang w:val="en-US" w:eastAsia="en-US"/>
    </w:rPr>
  </w:style>
  <w:style w:type="paragraph" w:customStyle="1" w:styleId="B79F80F58DE0425C998E4E10D7481EA91">
    <w:name w:val="B79F80F58DE0425C998E4E10D7481EA91"/>
    <w:rsid w:val="009E59FA"/>
    <w:pPr>
      <w:spacing w:after="270"/>
    </w:pPr>
    <w:rPr>
      <w:rFonts w:eastAsiaTheme="minorHAnsi"/>
      <w:lang w:val="en-US" w:eastAsia="en-US"/>
    </w:rPr>
  </w:style>
  <w:style w:type="paragraph" w:customStyle="1" w:styleId="AA5FB8AF0D8F403397C6ABE5951F915D1">
    <w:name w:val="AA5FB8AF0D8F403397C6ABE5951F915D1"/>
    <w:rsid w:val="009E59FA"/>
    <w:pPr>
      <w:spacing w:after="270"/>
    </w:pPr>
    <w:rPr>
      <w:rFonts w:eastAsiaTheme="minorHAnsi"/>
      <w:lang w:val="en-US" w:eastAsia="en-US"/>
    </w:rPr>
  </w:style>
  <w:style w:type="paragraph" w:customStyle="1" w:styleId="995ABDE3A6664C97B62FD50C036CF22F1">
    <w:name w:val="995ABDE3A6664C97B62FD50C036CF22F1"/>
    <w:rsid w:val="009E59FA"/>
    <w:pPr>
      <w:spacing w:after="270"/>
    </w:pPr>
    <w:rPr>
      <w:rFonts w:eastAsiaTheme="minorHAnsi"/>
      <w:lang w:val="en-US" w:eastAsia="en-US"/>
    </w:rPr>
  </w:style>
  <w:style w:type="paragraph" w:customStyle="1" w:styleId="57044A6C707F412BB5A7A65CB66BFF481">
    <w:name w:val="57044A6C707F412BB5A7A65CB66BFF481"/>
    <w:rsid w:val="009E59FA"/>
    <w:pPr>
      <w:spacing w:after="270"/>
    </w:pPr>
    <w:rPr>
      <w:rFonts w:eastAsiaTheme="minorHAnsi"/>
      <w:lang w:val="en-US" w:eastAsia="en-US"/>
    </w:rPr>
  </w:style>
  <w:style w:type="paragraph" w:customStyle="1" w:styleId="85EEE391A38A4F18A8511CCFA3F2FBF11">
    <w:name w:val="85EEE391A38A4F18A8511CCFA3F2FBF11"/>
    <w:rsid w:val="009E59FA"/>
    <w:pPr>
      <w:spacing w:after="270"/>
    </w:pPr>
    <w:rPr>
      <w:rFonts w:eastAsiaTheme="minorHAnsi"/>
      <w:lang w:val="en-US" w:eastAsia="en-US"/>
    </w:rPr>
  </w:style>
  <w:style w:type="paragraph" w:customStyle="1" w:styleId="CEA96E50D8DE44C39526F2DB2190DD491">
    <w:name w:val="CEA96E50D8DE44C39526F2DB2190DD491"/>
    <w:rsid w:val="009E59FA"/>
    <w:pPr>
      <w:spacing w:after="270"/>
    </w:pPr>
    <w:rPr>
      <w:rFonts w:eastAsiaTheme="minorHAnsi"/>
      <w:lang w:val="en-US" w:eastAsia="en-US"/>
    </w:rPr>
  </w:style>
  <w:style w:type="paragraph" w:customStyle="1" w:styleId="16399B701D744AF6BC1DF1E510CD72C01">
    <w:name w:val="16399B701D744AF6BC1DF1E510CD72C01"/>
    <w:rsid w:val="009E59FA"/>
    <w:pPr>
      <w:spacing w:after="270"/>
    </w:pPr>
    <w:rPr>
      <w:rFonts w:eastAsiaTheme="minorHAnsi"/>
      <w:lang w:val="en-US" w:eastAsia="en-US"/>
    </w:rPr>
  </w:style>
  <w:style w:type="paragraph" w:customStyle="1" w:styleId="7651D7532F4742A79F7E93F2255E1FD31">
    <w:name w:val="7651D7532F4742A79F7E93F2255E1FD31"/>
    <w:rsid w:val="009E59FA"/>
    <w:pPr>
      <w:spacing w:after="270"/>
    </w:pPr>
    <w:rPr>
      <w:rFonts w:eastAsiaTheme="minorHAnsi"/>
      <w:lang w:val="en-US" w:eastAsia="en-US"/>
    </w:rPr>
  </w:style>
  <w:style w:type="paragraph" w:customStyle="1" w:styleId="B3137166856D4E4CB388E13960C205201">
    <w:name w:val="B3137166856D4E4CB388E13960C205201"/>
    <w:rsid w:val="009E59FA"/>
    <w:pPr>
      <w:spacing w:after="270"/>
    </w:pPr>
    <w:rPr>
      <w:rFonts w:eastAsiaTheme="minorHAnsi"/>
      <w:lang w:val="en-US" w:eastAsia="en-US"/>
    </w:rPr>
  </w:style>
  <w:style w:type="paragraph" w:customStyle="1" w:styleId="BD5D9C0BA0F749339902388E87C7CB1E1">
    <w:name w:val="BD5D9C0BA0F749339902388E87C7CB1E1"/>
    <w:rsid w:val="009E59FA"/>
    <w:pPr>
      <w:spacing w:after="270"/>
    </w:pPr>
    <w:rPr>
      <w:rFonts w:eastAsiaTheme="minorHAnsi"/>
      <w:lang w:val="en-US" w:eastAsia="en-US"/>
    </w:rPr>
  </w:style>
  <w:style w:type="paragraph" w:customStyle="1" w:styleId="323388C776E64690B182EB853D9B2B571">
    <w:name w:val="323388C776E64690B182EB853D9B2B571"/>
    <w:rsid w:val="009E59FA"/>
    <w:pPr>
      <w:spacing w:after="270"/>
    </w:pPr>
    <w:rPr>
      <w:rFonts w:eastAsiaTheme="minorHAnsi"/>
      <w:lang w:val="en-US" w:eastAsia="en-US"/>
    </w:rPr>
  </w:style>
  <w:style w:type="paragraph" w:customStyle="1" w:styleId="3D9562B597F14C07AA843DD87273454F1">
    <w:name w:val="3D9562B597F14C07AA843DD87273454F1"/>
    <w:rsid w:val="009E59FA"/>
    <w:pPr>
      <w:spacing w:after="270"/>
    </w:pPr>
    <w:rPr>
      <w:rFonts w:eastAsiaTheme="minorHAnsi"/>
      <w:lang w:val="en-US" w:eastAsia="en-US"/>
    </w:rPr>
  </w:style>
  <w:style w:type="paragraph" w:customStyle="1" w:styleId="E10408CFFABD4D869D2CF804E5CB48401">
    <w:name w:val="E10408CFFABD4D869D2CF804E5CB48401"/>
    <w:rsid w:val="009E59FA"/>
    <w:pPr>
      <w:spacing w:after="270"/>
    </w:pPr>
    <w:rPr>
      <w:rFonts w:eastAsiaTheme="minorHAnsi"/>
      <w:lang w:val="en-US" w:eastAsia="en-US"/>
    </w:rPr>
  </w:style>
  <w:style w:type="paragraph" w:customStyle="1" w:styleId="49825F5614D349EDB7AB6824C5A3C9441">
    <w:name w:val="49825F5614D349EDB7AB6824C5A3C9441"/>
    <w:rsid w:val="009E59FA"/>
    <w:pPr>
      <w:spacing w:after="270"/>
    </w:pPr>
    <w:rPr>
      <w:rFonts w:eastAsiaTheme="minorHAnsi"/>
      <w:lang w:val="en-US" w:eastAsia="en-US"/>
    </w:rPr>
  </w:style>
  <w:style w:type="paragraph" w:customStyle="1" w:styleId="E54F4B4CBC84403099EFA1722D01D6501">
    <w:name w:val="E54F4B4CBC84403099EFA1722D01D6501"/>
    <w:rsid w:val="009E59FA"/>
    <w:pPr>
      <w:spacing w:after="270"/>
    </w:pPr>
    <w:rPr>
      <w:rFonts w:eastAsiaTheme="minorHAnsi"/>
      <w:lang w:val="en-US" w:eastAsia="en-US"/>
    </w:rPr>
  </w:style>
  <w:style w:type="paragraph" w:customStyle="1" w:styleId="C0FA1CDB3B2542DE83FE037FC4E755891">
    <w:name w:val="C0FA1CDB3B2542DE83FE037FC4E755891"/>
    <w:rsid w:val="009E59FA"/>
    <w:pPr>
      <w:spacing w:after="270"/>
    </w:pPr>
    <w:rPr>
      <w:rFonts w:eastAsiaTheme="minorHAnsi"/>
      <w:lang w:val="en-US" w:eastAsia="en-US"/>
    </w:rPr>
  </w:style>
  <w:style w:type="paragraph" w:customStyle="1" w:styleId="83AE2B1C3A8749AE86D924370457AB831">
    <w:name w:val="83AE2B1C3A8749AE86D924370457AB831"/>
    <w:rsid w:val="009E59FA"/>
    <w:pPr>
      <w:spacing w:after="270"/>
    </w:pPr>
    <w:rPr>
      <w:rFonts w:eastAsiaTheme="minorHAnsi"/>
      <w:lang w:val="en-US" w:eastAsia="en-US"/>
    </w:rPr>
  </w:style>
  <w:style w:type="paragraph" w:customStyle="1" w:styleId="7B6B8675A75942198E3766098FB4A9221">
    <w:name w:val="7B6B8675A75942198E3766098FB4A9221"/>
    <w:rsid w:val="009E59FA"/>
    <w:pPr>
      <w:spacing w:after="270"/>
    </w:pPr>
    <w:rPr>
      <w:rFonts w:eastAsiaTheme="minorHAnsi"/>
      <w:lang w:val="en-US" w:eastAsia="en-US"/>
    </w:rPr>
  </w:style>
  <w:style w:type="paragraph" w:customStyle="1" w:styleId="6444D8EDF6B14F7AB8A66E5F487E89401">
    <w:name w:val="6444D8EDF6B14F7AB8A66E5F487E89401"/>
    <w:rsid w:val="009E59FA"/>
    <w:pPr>
      <w:spacing w:after="270"/>
    </w:pPr>
    <w:rPr>
      <w:rFonts w:eastAsiaTheme="minorHAnsi"/>
      <w:lang w:val="en-US" w:eastAsia="en-US"/>
    </w:rPr>
  </w:style>
  <w:style w:type="paragraph" w:customStyle="1" w:styleId="95543A227384426B84E59DDE3D389A6F1">
    <w:name w:val="95543A227384426B84E59DDE3D389A6F1"/>
    <w:rsid w:val="009E59FA"/>
    <w:pPr>
      <w:spacing w:after="270"/>
    </w:pPr>
    <w:rPr>
      <w:rFonts w:eastAsiaTheme="minorHAnsi"/>
      <w:lang w:val="en-US" w:eastAsia="en-US"/>
    </w:rPr>
  </w:style>
  <w:style w:type="paragraph" w:customStyle="1" w:styleId="B86CD43E3A714EBEA53F5507439B53E41">
    <w:name w:val="B86CD43E3A714EBEA53F5507439B53E41"/>
    <w:rsid w:val="009E59FA"/>
    <w:pPr>
      <w:spacing w:after="270"/>
    </w:pPr>
    <w:rPr>
      <w:rFonts w:eastAsiaTheme="minorHAnsi"/>
      <w:lang w:val="en-US" w:eastAsia="en-US"/>
    </w:rPr>
  </w:style>
  <w:style w:type="paragraph" w:customStyle="1" w:styleId="04E919483C3147EDA10F8E5A6AFE2A5D1">
    <w:name w:val="04E919483C3147EDA10F8E5A6AFE2A5D1"/>
    <w:rsid w:val="009E59FA"/>
    <w:pPr>
      <w:spacing w:after="270"/>
    </w:pPr>
    <w:rPr>
      <w:rFonts w:eastAsiaTheme="minorHAnsi"/>
      <w:lang w:val="en-US" w:eastAsia="en-US"/>
    </w:rPr>
  </w:style>
  <w:style w:type="paragraph" w:customStyle="1" w:styleId="89D5F39ACF0C453B9502948148E2BB271">
    <w:name w:val="89D5F39ACF0C453B9502948148E2BB271"/>
    <w:rsid w:val="009E59FA"/>
    <w:pPr>
      <w:spacing w:after="270"/>
    </w:pPr>
    <w:rPr>
      <w:rFonts w:eastAsiaTheme="minorHAnsi"/>
      <w:lang w:val="en-US" w:eastAsia="en-US"/>
    </w:rPr>
  </w:style>
  <w:style w:type="paragraph" w:customStyle="1" w:styleId="4E3C950BEE3C4A0F925E886E289BEE0F1">
    <w:name w:val="4E3C950BEE3C4A0F925E886E289BEE0F1"/>
    <w:rsid w:val="009E59FA"/>
    <w:pPr>
      <w:spacing w:after="270"/>
    </w:pPr>
    <w:rPr>
      <w:rFonts w:eastAsiaTheme="minorHAnsi"/>
      <w:lang w:val="en-US" w:eastAsia="en-US"/>
    </w:rPr>
  </w:style>
  <w:style w:type="paragraph" w:customStyle="1" w:styleId="E26BA60A9EBD4F0CA4EE02724E776D8E1">
    <w:name w:val="E26BA60A9EBD4F0CA4EE02724E776D8E1"/>
    <w:rsid w:val="009E59FA"/>
    <w:pPr>
      <w:spacing w:after="270"/>
    </w:pPr>
    <w:rPr>
      <w:rFonts w:eastAsiaTheme="minorHAnsi"/>
      <w:lang w:val="en-US" w:eastAsia="en-US"/>
    </w:rPr>
  </w:style>
  <w:style w:type="paragraph" w:customStyle="1" w:styleId="32081E781A714A6EB4A7D2DABC22FF2F1">
    <w:name w:val="32081E781A714A6EB4A7D2DABC22FF2F1"/>
    <w:rsid w:val="009E59FA"/>
    <w:pPr>
      <w:spacing w:after="270"/>
    </w:pPr>
    <w:rPr>
      <w:rFonts w:eastAsiaTheme="minorHAnsi"/>
      <w:lang w:val="en-US" w:eastAsia="en-US"/>
    </w:rPr>
  </w:style>
  <w:style w:type="paragraph" w:customStyle="1" w:styleId="5B5FBBF16F8A41D4B485013D4186E7891">
    <w:name w:val="5B5FBBF16F8A41D4B485013D4186E7891"/>
    <w:rsid w:val="009E59FA"/>
    <w:pPr>
      <w:spacing w:after="270"/>
    </w:pPr>
    <w:rPr>
      <w:rFonts w:eastAsiaTheme="minorHAnsi"/>
      <w:lang w:val="en-US" w:eastAsia="en-US"/>
    </w:rPr>
  </w:style>
  <w:style w:type="paragraph" w:customStyle="1" w:styleId="61D90EDC697943768B4CF364A3F718791">
    <w:name w:val="61D90EDC697943768B4CF364A3F718791"/>
    <w:rsid w:val="009E59FA"/>
    <w:pPr>
      <w:spacing w:after="270"/>
    </w:pPr>
    <w:rPr>
      <w:rFonts w:eastAsiaTheme="minorHAnsi"/>
      <w:lang w:val="en-US" w:eastAsia="en-US"/>
    </w:rPr>
  </w:style>
  <w:style w:type="paragraph" w:customStyle="1" w:styleId="44BF01C1A884450B8B859EC561BBF3071">
    <w:name w:val="44BF01C1A884450B8B859EC561BBF3071"/>
    <w:rsid w:val="009E59FA"/>
    <w:pPr>
      <w:spacing w:after="270"/>
    </w:pPr>
    <w:rPr>
      <w:rFonts w:eastAsiaTheme="minorHAnsi"/>
      <w:lang w:val="en-US" w:eastAsia="en-US"/>
    </w:rPr>
  </w:style>
  <w:style w:type="paragraph" w:customStyle="1" w:styleId="F09C3832A5234E77B114B113EC71A6821">
    <w:name w:val="F09C3832A5234E77B114B113EC71A6821"/>
    <w:rsid w:val="009E59FA"/>
    <w:pPr>
      <w:spacing w:after="270"/>
    </w:pPr>
    <w:rPr>
      <w:rFonts w:eastAsiaTheme="minorHAnsi"/>
      <w:lang w:val="en-US" w:eastAsia="en-US"/>
    </w:rPr>
  </w:style>
  <w:style w:type="paragraph" w:customStyle="1" w:styleId="3C4C74B81F494EDEB10153AF05A0EA4E1">
    <w:name w:val="3C4C74B81F494EDEB10153AF05A0EA4E1"/>
    <w:rsid w:val="009E59FA"/>
    <w:pPr>
      <w:spacing w:after="270"/>
    </w:pPr>
    <w:rPr>
      <w:rFonts w:eastAsiaTheme="minorHAnsi"/>
      <w:lang w:val="en-US" w:eastAsia="en-US"/>
    </w:rPr>
  </w:style>
  <w:style w:type="paragraph" w:customStyle="1" w:styleId="3BE9ADB1E52D4656A41C9A5E98AA7C271">
    <w:name w:val="3BE9ADB1E52D4656A41C9A5E98AA7C271"/>
    <w:rsid w:val="009E59FA"/>
    <w:pPr>
      <w:spacing w:after="270"/>
    </w:pPr>
    <w:rPr>
      <w:rFonts w:eastAsiaTheme="minorHAnsi"/>
      <w:lang w:val="en-US" w:eastAsia="en-US"/>
    </w:rPr>
  </w:style>
  <w:style w:type="paragraph" w:customStyle="1" w:styleId="B915C448EDC34F46BAB4806A3BDCC18D1">
    <w:name w:val="B915C448EDC34F46BAB4806A3BDCC18D1"/>
    <w:rsid w:val="009E59FA"/>
    <w:pPr>
      <w:spacing w:after="270"/>
    </w:pPr>
    <w:rPr>
      <w:rFonts w:eastAsiaTheme="minorHAnsi"/>
      <w:lang w:val="en-US" w:eastAsia="en-US"/>
    </w:rPr>
  </w:style>
  <w:style w:type="paragraph" w:customStyle="1" w:styleId="FC446851A863440FBA8757D82E8FC7E31">
    <w:name w:val="FC446851A863440FBA8757D82E8FC7E31"/>
    <w:rsid w:val="009E59FA"/>
    <w:pPr>
      <w:spacing w:after="270"/>
    </w:pPr>
    <w:rPr>
      <w:rFonts w:eastAsiaTheme="minorHAnsi"/>
      <w:lang w:val="en-US" w:eastAsia="en-US"/>
    </w:rPr>
  </w:style>
  <w:style w:type="paragraph" w:customStyle="1" w:styleId="98BFBF39B21E40C7A54C45EDBAEA4AD41">
    <w:name w:val="98BFBF39B21E40C7A54C45EDBAEA4AD41"/>
    <w:rsid w:val="009E59FA"/>
    <w:pPr>
      <w:spacing w:after="270"/>
    </w:pPr>
    <w:rPr>
      <w:rFonts w:eastAsiaTheme="minorHAnsi"/>
      <w:lang w:val="en-US" w:eastAsia="en-US"/>
    </w:rPr>
  </w:style>
  <w:style w:type="paragraph" w:customStyle="1" w:styleId="52085E78E3624DA7B4D6C75D1EEC454E1">
    <w:name w:val="52085E78E3624DA7B4D6C75D1EEC454E1"/>
    <w:rsid w:val="009E59FA"/>
    <w:pPr>
      <w:spacing w:after="270"/>
    </w:pPr>
    <w:rPr>
      <w:rFonts w:eastAsiaTheme="minorHAnsi"/>
      <w:lang w:val="en-US" w:eastAsia="en-US"/>
    </w:rPr>
  </w:style>
  <w:style w:type="paragraph" w:customStyle="1" w:styleId="8E0E62F3BF6A4BE5B5AF62FB3E145FEF1">
    <w:name w:val="8E0E62F3BF6A4BE5B5AF62FB3E145FEF1"/>
    <w:rsid w:val="009E59FA"/>
    <w:pPr>
      <w:spacing w:after="270"/>
    </w:pPr>
    <w:rPr>
      <w:rFonts w:eastAsiaTheme="minorHAnsi"/>
      <w:lang w:val="en-US" w:eastAsia="en-US"/>
    </w:rPr>
  </w:style>
  <w:style w:type="paragraph" w:customStyle="1" w:styleId="13DAB94408B54F70A57CD2EB37DA219B1">
    <w:name w:val="13DAB94408B54F70A57CD2EB37DA219B1"/>
    <w:rsid w:val="009E59FA"/>
    <w:pPr>
      <w:spacing w:after="270"/>
    </w:pPr>
    <w:rPr>
      <w:rFonts w:eastAsiaTheme="minorHAnsi"/>
      <w:lang w:val="en-US" w:eastAsia="en-US"/>
    </w:rPr>
  </w:style>
  <w:style w:type="paragraph" w:customStyle="1" w:styleId="9719EE83A1A840D4BA733475CEF52CB51">
    <w:name w:val="9719EE83A1A840D4BA733475CEF52CB51"/>
    <w:rsid w:val="009E59FA"/>
    <w:pPr>
      <w:spacing w:after="270"/>
    </w:pPr>
    <w:rPr>
      <w:rFonts w:eastAsiaTheme="minorHAnsi"/>
      <w:lang w:val="en-US" w:eastAsia="en-US"/>
    </w:rPr>
  </w:style>
  <w:style w:type="paragraph" w:customStyle="1" w:styleId="1A361F45555345B18B81F389A30F1C231">
    <w:name w:val="1A361F45555345B18B81F389A30F1C231"/>
    <w:rsid w:val="009E59FA"/>
    <w:pPr>
      <w:spacing w:after="270"/>
    </w:pPr>
    <w:rPr>
      <w:rFonts w:eastAsiaTheme="minorHAnsi"/>
      <w:lang w:val="en-US" w:eastAsia="en-US"/>
    </w:rPr>
  </w:style>
  <w:style w:type="paragraph" w:customStyle="1" w:styleId="57B3271778B3464A896B4801028EDCF11">
    <w:name w:val="57B3271778B3464A896B4801028EDCF11"/>
    <w:rsid w:val="009E59FA"/>
    <w:pPr>
      <w:spacing w:after="270"/>
    </w:pPr>
    <w:rPr>
      <w:rFonts w:eastAsiaTheme="minorHAnsi"/>
      <w:lang w:val="en-US" w:eastAsia="en-US"/>
    </w:rPr>
  </w:style>
  <w:style w:type="paragraph" w:customStyle="1" w:styleId="6FE48FC6786E40E182A243D0D4B6A5021">
    <w:name w:val="6FE48FC6786E40E182A243D0D4B6A5021"/>
    <w:rsid w:val="009E59FA"/>
    <w:pPr>
      <w:spacing w:after="270"/>
    </w:pPr>
    <w:rPr>
      <w:rFonts w:eastAsiaTheme="minorHAnsi"/>
      <w:lang w:val="en-US" w:eastAsia="en-US"/>
    </w:rPr>
  </w:style>
  <w:style w:type="paragraph" w:customStyle="1" w:styleId="79ED8CEAD8644B36AEE89FC75F1D41CE1">
    <w:name w:val="79ED8CEAD8644B36AEE89FC75F1D41CE1"/>
    <w:rsid w:val="009E59FA"/>
    <w:pPr>
      <w:spacing w:after="270"/>
    </w:pPr>
    <w:rPr>
      <w:rFonts w:eastAsiaTheme="minorHAnsi"/>
      <w:lang w:val="en-US" w:eastAsia="en-US"/>
    </w:rPr>
  </w:style>
  <w:style w:type="paragraph" w:customStyle="1" w:styleId="A6EE821A752746CC8E947E97DA0410801">
    <w:name w:val="A6EE821A752746CC8E947E97DA0410801"/>
    <w:rsid w:val="009E59FA"/>
    <w:pPr>
      <w:spacing w:after="270"/>
    </w:pPr>
    <w:rPr>
      <w:rFonts w:eastAsiaTheme="minorHAnsi"/>
      <w:lang w:val="en-US" w:eastAsia="en-US"/>
    </w:rPr>
  </w:style>
  <w:style w:type="paragraph" w:customStyle="1" w:styleId="AF10E6385A0649888DB445AB5504A2EC1">
    <w:name w:val="AF10E6385A0649888DB445AB5504A2EC1"/>
    <w:rsid w:val="009E59FA"/>
    <w:pPr>
      <w:spacing w:after="270"/>
    </w:pPr>
    <w:rPr>
      <w:rFonts w:eastAsiaTheme="minorHAnsi"/>
      <w:lang w:val="en-US" w:eastAsia="en-US"/>
    </w:rPr>
  </w:style>
  <w:style w:type="paragraph" w:customStyle="1" w:styleId="6A27EB9B66E34AE7AAE423FE0321E6BE1">
    <w:name w:val="6A27EB9B66E34AE7AAE423FE0321E6BE1"/>
    <w:rsid w:val="009E59FA"/>
    <w:pPr>
      <w:spacing w:after="270"/>
    </w:pPr>
    <w:rPr>
      <w:rFonts w:eastAsiaTheme="minorHAnsi"/>
      <w:lang w:val="en-US" w:eastAsia="en-US"/>
    </w:rPr>
  </w:style>
  <w:style w:type="paragraph" w:customStyle="1" w:styleId="3504626ADA10463B96CC22870D29ABCB1">
    <w:name w:val="3504626ADA10463B96CC22870D29ABCB1"/>
    <w:rsid w:val="009E59FA"/>
    <w:pPr>
      <w:spacing w:after="270"/>
    </w:pPr>
    <w:rPr>
      <w:rFonts w:eastAsiaTheme="minorHAnsi"/>
      <w:lang w:val="en-US" w:eastAsia="en-US"/>
    </w:rPr>
  </w:style>
  <w:style w:type="paragraph" w:customStyle="1" w:styleId="DAAF2E586D7B418F891128834D8197C21">
    <w:name w:val="DAAF2E586D7B418F891128834D8197C21"/>
    <w:rsid w:val="009E59FA"/>
    <w:pPr>
      <w:spacing w:after="270"/>
    </w:pPr>
    <w:rPr>
      <w:rFonts w:eastAsiaTheme="minorHAnsi"/>
      <w:lang w:val="en-US" w:eastAsia="en-US"/>
    </w:rPr>
  </w:style>
  <w:style w:type="paragraph" w:customStyle="1" w:styleId="A5E96F3A555D4202A1E943CF10744B7A1">
    <w:name w:val="A5E96F3A555D4202A1E943CF10744B7A1"/>
    <w:rsid w:val="009E59FA"/>
    <w:pPr>
      <w:spacing w:after="270"/>
    </w:pPr>
    <w:rPr>
      <w:rFonts w:eastAsiaTheme="minorHAnsi"/>
      <w:lang w:val="en-US" w:eastAsia="en-US"/>
    </w:rPr>
  </w:style>
  <w:style w:type="paragraph" w:customStyle="1" w:styleId="940BD53226F84FCFAB084CA19560AD5D1">
    <w:name w:val="940BD53226F84FCFAB084CA19560AD5D1"/>
    <w:rsid w:val="009E59FA"/>
    <w:pPr>
      <w:spacing w:after="270"/>
    </w:pPr>
    <w:rPr>
      <w:rFonts w:eastAsiaTheme="minorHAnsi"/>
      <w:lang w:val="en-US" w:eastAsia="en-US"/>
    </w:rPr>
  </w:style>
  <w:style w:type="paragraph" w:customStyle="1" w:styleId="630065ECBD4A43C98CFFD1DA9B04666C1">
    <w:name w:val="630065ECBD4A43C98CFFD1DA9B04666C1"/>
    <w:rsid w:val="009E59FA"/>
    <w:pPr>
      <w:spacing w:after="270"/>
    </w:pPr>
    <w:rPr>
      <w:rFonts w:eastAsiaTheme="minorHAnsi"/>
      <w:lang w:val="en-US" w:eastAsia="en-US"/>
    </w:rPr>
  </w:style>
  <w:style w:type="paragraph" w:customStyle="1" w:styleId="F4D9705FEB884B2E985AFB17AEA26ACC1">
    <w:name w:val="F4D9705FEB884B2E985AFB17AEA26ACC1"/>
    <w:rsid w:val="009E59FA"/>
    <w:pPr>
      <w:spacing w:after="270"/>
    </w:pPr>
    <w:rPr>
      <w:rFonts w:eastAsiaTheme="minorHAnsi"/>
      <w:lang w:val="en-US" w:eastAsia="en-US"/>
    </w:rPr>
  </w:style>
  <w:style w:type="paragraph" w:customStyle="1" w:styleId="9E92CEFB545A4D12A245AEF6947B29CC1">
    <w:name w:val="9E92CEFB545A4D12A245AEF6947B29CC1"/>
    <w:rsid w:val="009E59FA"/>
    <w:pPr>
      <w:spacing w:after="270"/>
    </w:pPr>
    <w:rPr>
      <w:rFonts w:eastAsiaTheme="minorHAnsi"/>
      <w:lang w:val="en-US" w:eastAsia="en-US"/>
    </w:rPr>
  </w:style>
  <w:style w:type="paragraph" w:customStyle="1" w:styleId="BDB6A02E24D348A483FEFA8EC749F7491">
    <w:name w:val="BDB6A02E24D348A483FEFA8EC749F7491"/>
    <w:rsid w:val="009E59FA"/>
    <w:pPr>
      <w:spacing w:after="270"/>
    </w:pPr>
    <w:rPr>
      <w:rFonts w:eastAsiaTheme="minorHAnsi"/>
      <w:lang w:val="en-US" w:eastAsia="en-US"/>
    </w:rPr>
  </w:style>
  <w:style w:type="paragraph" w:customStyle="1" w:styleId="E839D53D59D24A95BE8CF6B4AD7A90011">
    <w:name w:val="E839D53D59D24A95BE8CF6B4AD7A90011"/>
    <w:rsid w:val="009E59FA"/>
    <w:pPr>
      <w:spacing w:after="270"/>
    </w:pPr>
    <w:rPr>
      <w:rFonts w:eastAsiaTheme="minorHAnsi"/>
      <w:lang w:val="en-US" w:eastAsia="en-US"/>
    </w:rPr>
  </w:style>
  <w:style w:type="paragraph" w:customStyle="1" w:styleId="CDB973805858479DB4561505FF7767F81">
    <w:name w:val="CDB973805858479DB4561505FF7767F81"/>
    <w:rsid w:val="009E59FA"/>
    <w:pPr>
      <w:spacing w:after="270"/>
    </w:pPr>
    <w:rPr>
      <w:rFonts w:eastAsiaTheme="minorHAnsi"/>
      <w:lang w:val="en-US" w:eastAsia="en-US"/>
    </w:rPr>
  </w:style>
  <w:style w:type="paragraph" w:customStyle="1" w:styleId="43CEA115562E4E48AD51D190900D458D1">
    <w:name w:val="43CEA115562E4E48AD51D190900D458D1"/>
    <w:rsid w:val="009E59FA"/>
    <w:pPr>
      <w:spacing w:after="270"/>
    </w:pPr>
    <w:rPr>
      <w:rFonts w:eastAsiaTheme="minorHAnsi"/>
      <w:lang w:val="en-US" w:eastAsia="en-US"/>
    </w:rPr>
  </w:style>
  <w:style w:type="paragraph" w:customStyle="1" w:styleId="B2C40997E5364D6F980D49B403A93EE51">
    <w:name w:val="B2C40997E5364D6F980D49B403A93EE51"/>
    <w:rsid w:val="009E59FA"/>
    <w:pPr>
      <w:spacing w:after="270"/>
    </w:pPr>
    <w:rPr>
      <w:rFonts w:eastAsiaTheme="minorHAnsi"/>
      <w:lang w:val="en-US" w:eastAsia="en-US"/>
    </w:rPr>
  </w:style>
  <w:style w:type="paragraph" w:customStyle="1" w:styleId="23BEE28DB18B466FA8A28408BA0F99071">
    <w:name w:val="23BEE28DB18B466FA8A28408BA0F99071"/>
    <w:rsid w:val="009E59FA"/>
    <w:pPr>
      <w:spacing w:after="270"/>
    </w:pPr>
    <w:rPr>
      <w:rFonts w:eastAsiaTheme="minorHAnsi"/>
      <w:lang w:val="en-US" w:eastAsia="en-US"/>
    </w:rPr>
  </w:style>
  <w:style w:type="paragraph" w:customStyle="1" w:styleId="44E6B09808EF4A46A3AFFB71AC11C9C81">
    <w:name w:val="44E6B09808EF4A46A3AFFB71AC11C9C81"/>
    <w:rsid w:val="009E59FA"/>
    <w:pPr>
      <w:spacing w:after="270"/>
    </w:pPr>
    <w:rPr>
      <w:rFonts w:eastAsiaTheme="minorHAnsi"/>
      <w:lang w:val="en-US" w:eastAsia="en-US"/>
    </w:rPr>
  </w:style>
  <w:style w:type="paragraph" w:customStyle="1" w:styleId="B45109218ACA43D4AA59A26D44A6219A1">
    <w:name w:val="B45109218ACA43D4AA59A26D44A6219A1"/>
    <w:rsid w:val="009E59FA"/>
    <w:pPr>
      <w:spacing w:after="270"/>
    </w:pPr>
    <w:rPr>
      <w:rFonts w:eastAsiaTheme="minorHAnsi"/>
      <w:lang w:val="en-US" w:eastAsia="en-US"/>
    </w:rPr>
  </w:style>
  <w:style w:type="paragraph" w:customStyle="1" w:styleId="12DB2C2C70EE48FA9094EE469C3A1F011">
    <w:name w:val="12DB2C2C70EE48FA9094EE469C3A1F011"/>
    <w:rsid w:val="009E59FA"/>
    <w:pPr>
      <w:spacing w:after="270"/>
    </w:pPr>
    <w:rPr>
      <w:rFonts w:eastAsiaTheme="minorHAnsi"/>
      <w:lang w:val="en-US" w:eastAsia="en-US"/>
    </w:rPr>
  </w:style>
  <w:style w:type="paragraph" w:customStyle="1" w:styleId="82F114EB37CE47C68D450F4D8A6FCFE51">
    <w:name w:val="82F114EB37CE47C68D450F4D8A6FCFE51"/>
    <w:rsid w:val="009E59FA"/>
    <w:pPr>
      <w:spacing w:after="270"/>
    </w:pPr>
    <w:rPr>
      <w:rFonts w:eastAsiaTheme="minorHAnsi"/>
      <w:lang w:val="en-US" w:eastAsia="en-US"/>
    </w:rPr>
  </w:style>
  <w:style w:type="paragraph" w:customStyle="1" w:styleId="E9C8D359D0134A40B6D3AE29ED5FF795">
    <w:name w:val="E9C8D359D0134A40B6D3AE29ED5FF795"/>
    <w:rsid w:val="009E59FA"/>
  </w:style>
  <w:style w:type="paragraph" w:customStyle="1" w:styleId="F5AAEAF889D149A0A9B94E4603CD0D712">
    <w:name w:val="F5AAEAF889D149A0A9B94E4603CD0D712"/>
    <w:rsid w:val="00344033"/>
    <w:pPr>
      <w:spacing w:after="270"/>
    </w:pPr>
    <w:rPr>
      <w:rFonts w:eastAsiaTheme="minorHAnsi"/>
      <w:lang w:val="en-US" w:eastAsia="en-US"/>
    </w:rPr>
  </w:style>
  <w:style w:type="paragraph" w:customStyle="1" w:styleId="50AE24C66EAA490996A5070FEEFDB3172">
    <w:name w:val="50AE24C66EAA490996A5070FEEFDB3172"/>
    <w:rsid w:val="00344033"/>
    <w:pPr>
      <w:spacing w:after="270"/>
    </w:pPr>
    <w:rPr>
      <w:rFonts w:eastAsiaTheme="minorHAnsi"/>
      <w:lang w:val="en-US" w:eastAsia="en-US"/>
    </w:rPr>
  </w:style>
  <w:style w:type="paragraph" w:customStyle="1" w:styleId="A826367653D1477284A82DF0752D75452">
    <w:name w:val="A826367653D1477284A82DF0752D75452"/>
    <w:rsid w:val="00344033"/>
    <w:pPr>
      <w:spacing w:after="270"/>
    </w:pPr>
    <w:rPr>
      <w:rFonts w:eastAsiaTheme="minorHAnsi"/>
      <w:lang w:val="en-US" w:eastAsia="en-US"/>
    </w:rPr>
  </w:style>
  <w:style w:type="paragraph" w:customStyle="1" w:styleId="123AA41B43894B11B88D36F09EE86F442">
    <w:name w:val="123AA41B43894B11B88D36F09EE86F442"/>
    <w:rsid w:val="00344033"/>
    <w:pPr>
      <w:spacing w:after="270"/>
    </w:pPr>
    <w:rPr>
      <w:rFonts w:eastAsiaTheme="minorHAnsi"/>
      <w:lang w:val="en-US" w:eastAsia="en-US"/>
    </w:rPr>
  </w:style>
  <w:style w:type="paragraph" w:customStyle="1" w:styleId="DCFCA44263D840A3911BB5BF29AE06982">
    <w:name w:val="DCFCA44263D840A3911BB5BF29AE06982"/>
    <w:rsid w:val="00344033"/>
    <w:pPr>
      <w:spacing w:after="270"/>
    </w:pPr>
    <w:rPr>
      <w:rFonts w:eastAsiaTheme="minorHAnsi"/>
      <w:lang w:val="en-US" w:eastAsia="en-US"/>
    </w:rPr>
  </w:style>
  <w:style w:type="paragraph" w:customStyle="1" w:styleId="9D56C72AB680482284ED3C3C59F39F5B2">
    <w:name w:val="9D56C72AB680482284ED3C3C59F39F5B2"/>
    <w:rsid w:val="00344033"/>
    <w:pPr>
      <w:spacing w:after="270"/>
    </w:pPr>
    <w:rPr>
      <w:rFonts w:eastAsiaTheme="minorHAnsi"/>
      <w:lang w:val="en-US" w:eastAsia="en-US"/>
    </w:rPr>
  </w:style>
  <w:style w:type="paragraph" w:customStyle="1" w:styleId="3483707409104D4C88EA329E48931A9A2">
    <w:name w:val="3483707409104D4C88EA329E48931A9A2"/>
    <w:rsid w:val="00344033"/>
    <w:pPr>
      <w:spacing w:after="270"/>
    </w:pPr>
    <w:rPr>
      <w:rFonts w:eastAsiaTheme="minorHAnsi"/>
      <w:lang w:val="en-US" w:eastAsia="en-US"/>
    </w:rPr>
  </w:style>
  <w:style w:type="paragraph" w:customStyle="1" w:styleId="4CEC96F28B894501A12EB017AAE8548F2">
    <w:name w:val="4CEC96F28B894501A12EB017AAE8548F2"/>
    <w:rsid w:val="00344033"/>
    <w:pPr>
      <w:spacing w:after="270"/>
    </w:pPr>
    <w:rPr>
      <w:rFonts w:eastAsiaTheme="minorHAnsi"/>
      <w:lang w:val="en-US" w:eastAsia="en-US"/>
    </w:rPr>
  </w:style>
  <w:style w:type="paragraph" w:customStyle="1" w:styleId="85FA39B1BB1340409E78C33CDF2BA9A52">
    <w:name w:val="85FA39B1BB1340409E78C33CDF2BA9A52"/>
    <w:rsid w:val="00344033"/>
    <w:pPr>
      <w:spacing w:after="270"/>
    </w:pPr>
    <w:rPr>
      <w:rFonts w:eastAsiaTheme="minorHAnsi"/>
      <w:lang w:val="en-US" w:eastAsia="en-US"/>
    </w:rPr>
  </w:style>
  <w:style w:type="paragraph" w:customStyle="1" w:styleId="B33DF9D4CE2140FABE2EB5BD4D5A7E822">
    <w:name w:val="B33DF9D4CE2140FABE2EB5BD4D5A7E822"/>
    <w:rsid w:val="00344033"/>
    <w:pPr>
      <w:spacing w:after="270"/>
    </w:pPr>
    <w:rPr>
      <w:rFonts w:eastAsiaTheme="minorHAnsi"/>
      <w:lang w:val="en-US" w:eastAsia="en-US"/>
    </w:rPr>
  </w:style>
  <w:style w:type="paragraph" w:customStyle="1" w:styleId="1830E19A3A8D4F7DA4DD95A83AD07A832">
    <w:name w:val="1830E19A3A8D4F7DA4DD95A83AD07A832"/>
    <w:rsid w:val="00344033"/>
    <w:pPr>
      <w:spacing w:after="270"/>
    </w:pPr>
    <w:rPr>
      <w:rFonts w:eastAsiaTheme="minorHAnsi"/>
      <w:lang w:val="en-US" w:eastAsia="en-US"/>
    </w:rPr>
  </w:style>
  <w:style w:type="paragraph" w:customStyle="1" w:styleId="BFF2AE5D70D744A995416B6B96CA356A2">
    <w:name w:val="BFF2AE5D70D744A995416B6B96CA356A2"/>
    <w:rsid w:val="00344033"/>
    <w:pPr>
      <w:spacing w:after="270"/>
    </w:pPr>
    <w:rPr>
      <w:rFonts w:eastAsiaTheme="minorHAnsi"/>
      <w:lang w:val="en-US" w:eastAsia="en-US"/>
    </w:rPr>
  </w:style>
  <w:style w:type="paragraph" w:customStyle="1" w:styleId="92B3BD898DD74685BE56614A3719C44B2">
    <w:name w:val="92B3BD898DD74685BE56614A3719C44B2"/>
    <w:rsid w:val="00344033"/>
    <w:pPr>
      <w:spacing w:after="270"/>
    </w:pPr>
    <w:rPr>
      <w:rFonts w:eastAsiaTheme="minorHAnsi"/>
      <w:lang w:val="en-US" w:eastAsia="en-US"/>
    </w:rPr>
  </w:style>
  <w:style w:type="paragraph" w:customStyle="1" w:styleId="155D21DF95FE49B3BEDC1300220759122">
    <w:name w:val="155D21DF95FE49B3BEDC1300220759122"/>
    <w:rsid w:val="00344033"/>
    <w:pPr>
      <w:spacing w:after="270"/>
    </w:pPr>
    <w:rPr>
      <w:rFonts w:eastAsiaTheme="minorHAnsi"/>
      <w:lang w:val="en-US" w:eastAsia="en-US"/>
    </w:rPr>
  </w:style>
  <w:style w:type="paragraph" w:customStyle="1" w:styleId="456F5383E6E440F0A1696A1301F697222">
    <w:name w:val="456F5383E6E440F0A1696A1301F697222"/>
    <w:rsid w:val="00344033"/>
    <w:pPr>
      <w:spacing w:after="270"/>
    </w:pPr>
    <w:rPr>
      <w:rFonts w:eastAsiaTheme="minorHAnsi"/>
      <w:lang w:val="en-US" w:eastAsia="en-US"/>
    </w:rPr>
  </w:style>
  <w:style w:type="paragraph" w:customStyle="1" w:styleId="C27677841F6745328DC73BCF48AFCB452">
    <w:name w:val="C27677841F6745328DC73BCF48AFCB452"/>
    <w:rsid w:val="00344033"/>
    <w:pPr>
      <w:spacing w:after="270"/>
    </w:pPr>
    <w:rPr>
      <w:rFonts w:eastAsiaTheme="minorHAnsi"/>
      <w:lang w:val="en-US" w:eastAsia="en-US"/>
    </w:rPr>
  </w:style>
  <w:style w:type="paragraph" w:customStyle="1" w:styleId="915D16F8EE9A4C8E92F7833B224434DA2">
    <w:name w:val="915D16F8EE9A4C8E92F7833B224434DA2"/>
    <w:rsid w:val="00344033"/>
    <w:pPr>
      <w:spacing w:after="270"/>
    </w:pPr>
    <w:rPr>
      <w:rFonts w:eastAsiaTheme="minorHAnsi"/>
      <w:lang w:val="en-US" w:eastAsia="en-US"/>
    </w:rPr>
  </w:style>
  <w:style w:type="paragraph" w:customStyle="1" w:styleId="BCA9805E9A7542D6AC0A763AD816B2142">
    <w:name w:val="BCA9805E9A7542D6AC0A763AD816B2142"/>
    <w:rsid w:val="00344033"/>
    <w:pPr>
      <w:spacing w:after="270"/>
    </w:pPr>
    <w:rPr>
      <w:rFonts w:eastAsiaTheme="minorHAnsi"/>
      <w:lang w:val="en-US" w:eastAsia="en-US"/>
    </w:rPr>
  </w:style>
  <w:style w:type="paragraph" w:customStyle="1" w:styleId="374AC3108FFC4B18B3E544C72980CC6F2">
    <w:name w:val="374AC3108FFC4B18B3E544C72980CC6F2"/>
    <w:rsid w:val="00344033"/>
    <w:pPr>
      <w:spacing w:after="270"/>
    </w:pPr>
    <w:rPr>
      <w:rFonts w:eastAsiaTheme="minorHAnsi"/>
      <w:lang w:val="en-US" w:eastAsia="en-US"/>
    </w:rPr>
  </w:style>
  <w:style w:type="paragraph" w:customStyle="1" w:styleId="62D214F273E74BAFA9B584908C2334D72">
    <w:name w:val="62D214F273E74BAFA9B584908C2334D72"/>
    <w:rsid w:val="00344033"/>
    <w:pPr>
      <w:spacing w:after="270"/>
    </w:pPr>
    <w:rPr>
      <w:rFonts w:eastAsiaTheme="minorHAnsi"/>
      <w:lang w:val="en-US" w:eastAsia="en-US"/>
    </w:rPr>
  </w:style>
  <w:style w:type="paragraph" w:customStyle="1" w:styleId="2F763E6F686D4EC28DAF3A0F7B03398A2">
    <w:name w:val="2F763E6F686D4EC28DAF3A0F7B03398A2"/>
    <w:rsid w:val="00344033"/>
    <w:pPr>
      <w:spacing w:after="270"/>
    </w:pPr>
    <w:rPr>
      <w:rFonts w:eastAsiaTheme="minorHAnsi"/>
      <w:lang w:val="en-US" w:eastAsia="en-US"/>
    </w:rPr>
  </w:style>
  <w:style w:type="paragraph" w:customStyle="1" w:styleId="138574D810294A8A8B59A138169EA8E32">
    <w:name w:val="138574D810294A8A8B59A138169EA8E32"/>
    <w:rsid w:val="00344033"/>
    <w:pPr>
      <w:spacing w:after="270"/>
    </w:pPr>
    <w:rPr>
      <w:rFonts w:eastAsiaTheme="minorHAnsi"/>
      <w:lang w:val="en-US" w:eastAsia="en-US"/>
    </w:rPr>
  </w:style>
  <w:style w:type="paragraph" w:customStyle="1" w:styleId="ED27EB6D953347F4A2DA39EB29B8EA172">
    <w:name w:val="ED27EB6D953347F4A2DA39EB29B8EA172"/>
    <w:rsid w:val="00344033"/>
    <w:pPr>
      <w:spacing w:after="270"/>
    </w:pPr>
    <w:rPr>
      <w:rFonts w:eastAsiaTheme="minorHAnsi"/>
      <w:lang w:val="en-US" w:eastAsia="en-US"/>
    </w:rPr>
  </w:style>
  <w:style w:type="paragraph" w:customStyle="1" w:styleId="E436DE2AED5049A1B649F6CEE6E5B5DF2">
    <w:name w:val="E436DE2AED5049A1B649F6CEE6E5B5DF2"/>
    <w:rsid w:val="00344033"/>
    <w:pPr>
      <w:spacing w:after="270"/>
    </w:pPr>
    <w:rPr>
      <w:rFonts w:eastAsiaTheme="minorHAnsi"/>
      <w:lang w:val="en-US" w:eastAsia="en-US"/>
    </w:rPr>
  </w:style>
  <w:style w:type="paragraph" w:customStyle="1" w:styleId="4E36F68C9CEF430F88C20B998B4BA19F2">
    <w:name w:val="4E36F68C9CEF430F88C20B998B4BA19F2"/>
    <w:rsid w:val="00344033"/>
    <w:pPr>
      <w:spacing w:after="270"/>
    </w:pPr>
    <w:rPr>
      <w:rFonts w:eastAsiaTheme="minorHAnsi"/>
      <w:lang w:val="en-US" w:eastAsia="en-US"/>
    </w:rPr>
  </w:style>
  <w:style w:type="paragraph" w:customStyle="1" w:styleId="64CA919EA0B441B59CF11303287C51C92">
    <w:name w:val="64CA919EA0B441B59CF11303287C51C92"/>
    <w:rsid w:val="00344033"/>
    <w:pPr>
      <w:spacing w:after="270"/>
    </w:pPr>
    <w:rPr>
      <w:rFonts w:eastAsiaTheme="minorHAnsi"/>
      <w:lang w:val="en-US" w:eastAsia="en-US"/>
    </w:rPr>
  </w:style>
  <w:style w:type="paragraph" w:customStyle="1" w:styleId="1591C833946A4184BFAB0484F51F38CF2">
    <w:name w:val="1591C833946A4184BFAB0484F51F38CF2"/>
    <w:rsid w:val="00344033"/>
    <w:pPr>
      <w:spacing w:after="270"/>
    </w:pPr>
    <w:rPr>
      <w:rFonts w:eastAsiaTheme="minorHAnsi"/>
      <w:lang w:val="en-US" w:eastAsia="en-US"/>
    </w:rPr>
  </w:style>
  <w:style w:type="paragraph" w:customStyle="1" w:styleId="57551C73E5554299A7E6CECAB0BE5D0F2">
    <w:name w:val="57551C73E5554299A7E6CECAB0BE5D0F2"/>
    <w:rsid w:val="00344033"/>
    <w:pPr>
      <w:spacing w:after="270"/>
    </w:pPr>
    <w:rPr>
      <w:rFonts w:eastAsiaTheme="minorHAnsi"/>
      <w:lang w:val="en-US" w:eastAsia="en-US"/>
    </w:rPr>
  </w:style>
  <w:style w:type="paragraph" w:customStyle="1" w:styleId="A2A020646AB543E2AC3B50854FBA028E2">
    <w:name w:val="A2A020646AB543E2AC3B50854FBA028E2"/>
    <w:rsid w:val="00344033"/>
    <w:pPr>
      <w:spacing w:after="270"/>
    </w:pPr>
    <w:rPr>
      <w:rFonts w:eastAsiaTheme="minorHAnsi"/>
      <w:lang w:val="en-US" w:eastAsia="en-US"/>
    </w:rPr>
  </w:style>
  <w:style w:type="paragraph" w:customStyle="1" w:styleId="A06B60DE1E964193A1A63F1AB3F5D1922">
    <w:name w:val="A06B60DE1E964193A1A63F1AB3F5D1922"/>
    <w:rsid w:val="00344033"/>
    <w:pPr>
      <w:spacing w:after="270"/>
    </w:pPr>
    <w:rPr>
      <w:rFonts w:eastAsiaTheme="minorHAnsi"/>
      <w:lang w:val="en-US" w:eastAsia="en-US"/>
    </w:rPr>
  </w:style>
  <w:style w:type="paragraph" w:customStyle="1" w:styleId="89641F69E85C4ED4A893DCDEAACD67292">
    <w:name w:val="89641F69E85C4ED4A893DCDEAACD67292"/>
    <w:rsid w:val="00344033"/>
    <w:pPr>
      <w:spacing w:after="270"/>
    </w:pPr>
    <w:rPr>
      <w:rFonts w:eastAsiaTheme="minorHAnsi"/>
      <w:lang w:val="en-US" w:eastAsia="en-US"/>
    </w:rPr>
  </w:style>
  <w:style w:type="paragraph" w:customStyle="1" w:styleId="95C553DD594B437793EE6499CD3BB6082">
    <w:name w:val="95C553DD594B437793EE6499CD3BB6082"/>
    <w:rsid w:val="00344033"/>
    <w:pPr>
      <w:spacing w:after="270"/>
    </w:pPr>
    <w:rPr>
      <w:rFonts w:eastAsiaTheme="minorHAnsi"/>
      <w:lang w:val="en-US" w:eastAsia="en-US"/>
    </w:rPr>
  </w:style>
  <w:style w:type="paragraph" w:customStyle="1" w:styleId="873020F369DC471697EAA639DA11F3D62">
    <w:name w:val="873020F369DC471697EAA639DA11F3D62"/>
    <w:rsid w:val="00344033"/>
    <w:pPr>
      <w:spacing w:after="270"/>
    </w:pPr>
    <w:rPr>
      <w:rFonts w:eastAsiaTheme="minorHAnsi"/>
      <w:lang w:val="en-US" w:eastAsia="en-US"/>
    </w:rPr>
  </w:style>
  <w:style w:type="paragraph" w:customStyle="1" w:styleId="88182C09D5314376A7EB93D608137EEA2">
    <w:name w:val="88182C09D5314376A7EB93D608137EEA2"/>
    <w:rsid w:val="00344033"/>
    <w:pPr>
      <w:spacing w:after="270"/>
    </w:pPr>
    <w:rPr>
      <w:rFonts w:eastAsiaTheme="minorHAnsi"/>
      <w:lang w:val="en-US" w:eastAsia="en-US"/>
    </w:rPr>
  </w:style>
  <w:style w:type="paragraph" w:customStyle="1" w:styleId="090ACD32EA9944C0AFA9C0ADAF90FC482">
    <w:name w:val="090ACD32EA9944C0AFA9C0ADAF90FC482"/>
    <w:rsid w:val="00344033"/>
    <w:pPr>
      <w:spacing w:after="270"/>
    </w:pPr>
    <w:rPr>
      <w:rFonts w:eastAsiaTheme="minorHAnsi"/>
      <w:lang w:val="en-US" w:eastAsia="en-US"/>
    </w:rPr>
  </w:style>
  <w:style w:type="paragraph" w:customStyle="1" w:styleId="59D51117CE8C4531AC56B7361D8E807B2">
    <w:name w:val="59D51117CE8C4531AC56B7361D8E807B2"/>
    <w:rsid w:val="00344033"/>
    <w:pPr>
      <w:spacing w:after="270"/>
    </w:pPr>
    <w:rPr>
      <w:rFonts w:eastAsiaTheme="minorHAnsi"/>
      <w:lang w:val="en-US" w:eastAsia="en-US"/>
    </w:rPr>
  </w:style>
  <w:style w:type="paragraph" w:customStyle="1" w:styleId="4D2A5EF82FA64C759924B77CA68507272">
    <w:name w:val="4D2A5EF82FA64C759924B77CA68507272"/>
    <w:rsid w:val="00344033"/>
    <w:pPr>
      <w:spacing w:after="270"/>
    </w:pPr>
    <w:rPr>
      <w:rFonts w:eastAsiaTheme="minorHAnsi"/>
      <w:lang w:val="en-US" w:eastAsia="en-US"/>
    </w:rPr>
  </w:style>
  <w:style w:type="paragraph" w:customStyle="1" w:styleId="CB5208EB118D42BF94B652CBAD50399E2">
    <w:name w:val="CB5208EB118D42BF94B652CBAD50399E2"/>
    <w:rsid w:val="00344033"/>
    <w:pPr>
      <w:spacing w:after="270"/>
    </w:pPr>
    <w:rPr>
      <w:rFonts w:eastAsiaTheme="minorHAnsi"/>
      <w:lang w:val="en-US" w:eastAsia="en-US"/>
    </w:rPr>
  </w:style>
  <w:style w:type="paragraph" w:customStyle="1" w:styleId="68333F1EDD84426FB5B5EE3F6D60DA222">
    <w:name w:val="68333F1EDD84426FB5B5EE3F6D60DA222"/>
    <w:rsid w:val="00344033"/>
    <w:pPr>
      <w:spacing w:after="270"/>
    </w:pPr>
    <w:rPr>
      <w:rFonts w:eastAsiaTheme="minorHAnsi"/>
      <w:lang w:val="en-US" w:eastAsia="en-US"/>
    </w:rPr>
  </w:style>
  <w:style w:type="paragraph" w:customStyle="1" w:styleId="DD1148A1B278464EB11F0AAB08FB99792">
    <w:name w:val="DD1148A1B278464EB11F0AAB08FB99792"/>
    <w:rsid w:val="00344033"/>
    <w:pPr>
      <w:spacing w:after="270"/>
    </w:pPr>
    <w:rPr>
      <w:rFonts w:eastAsiaTheme="minorHAnsi"/>
      <w:lang w:val="en-US" w:eastAsia="en-US"/>
    </w:rPr>
  </w:style>
  <w:style w:type="paragraph" w:customStyle="1" w:styleId="4FA9B9D8579D4E30BF659583BE84FB772">
    <w:name w:val="4FA9B9D8579D4E30BF659583BE84FB772"/>
    <w:rsid w:val="00344033"/>
    <w:pPr>
      <w:spacing w:after="270"/>
    </w:pPr>
    <w:rPr>
      <w:rFonts w:eastAsiaTheme="minorHAnsi"/>
      <w:lang w:val="en-US" w:eastAsia="en-US"/>
    </w:rPr>
  </w:style>
  <w:style w:type="paragraph" w:customStyle="1" w:styleId="E2976F41864A4BD693919CAE221578192">
    <w:name w:val="E2976F41864A4BD693919CAE221578192"/>
    <w:rsid w:val="00344033"/>
    <w:pPr>
      <w:spacing w:after="270"/>
    </w:pPr>
    <w:rPr>
      <w:rFonts w:eastAsiaTheme="minorHAnsi"/>
      <w:lang w:val="en-US" w:eastAsia="en-US"/>
    </w:rPr>
  </w:style>
  <w:style w:type="paragraph" w:customStyle="1" w:styleId="A9B2078B6698475A8DEA54F0AF2A9FA02">
    <w:name w:val="A9B2078B6698475A8DEA54F0AF2A9FA02"/>
    <w:rsid w:val="00344033"/>
    <w:pPr>
      <w:spacing w:after="270"/>
    </w:pPr>
    <w:rPr>
      <w:rFonts w:eastAsiaTheme="minorHAnsi"/>
      <w:lang w:val="en-US" w:eastAsia="en-US"/>
    </w:rPr>
  </w:style>
  <w:style w:type="paragraph" w:customStyle="1" w:styleId="BE24C1D383D647A0B66F059CAAF2AA572">
    <w:name w:val="BE24C1D383D647A0B66F059CAAF2AA572"/>
    <w:rsid w:val="00344033"/>
    <w:pPr>
      <w:spacing w:after="270"/>
    </w:pPr>
    <w:rPr>
      <w:rFonts w:eastAsiaTheme="minorHAnsi"/>
      <w:lang w:val="en-US" w:eastAsia="en-US"/>
    </w:rPr>
  </w:style>
  <w:style w:type="paragraph" w:customStyle="1" w:styleId="6DBFFC32A8DF4459B30550EA5692AA102">
    <w:name w:val="6DBFFC32A8DF4459B30550EA5692AA102"/>
    <w:rsid w:val="00344033"/>
    <w:pPr>
      <w:spacing w:after="270"/>
    </w:pPr>
    <w:rPr>
      <w:rFonts w:eastAsiaTheme="minorHAnsi"/>
      <w:lang w:val="en-US" w:eastAsia="en-US"/>
    </w:rPr>
  </w:style>
  <w:style w:type="paragraph" w:customStyle="1" w:styleId="11324393B341449B8D17B947B2D218A42">
    <w:name w:val="11324393B341449B8D17B947B2D218A42"/>
    <w:rsid w:val="00344033"/>
    <w:pPr>
      <w:spacing w:after="270"/>
    </w:pPr>
    <w:rPr>
      <w:rFonts w:eastAsiaTheme="minorHAnsi"/>
      <w:lang w:val="en-US" w:eastAsia="en-US"/>
    </w:rPr>
  </w:style>
  <w:style w:type="paragraph" w:customStyle="1" w:styleId="1F18B6ED031E4D9497732474875D2C4B2">
    <w:name w:val="1F18B6ED031E4D9497732474875D2C4B2"/>
    <w:rsid w:val="00344033"/>
    <w:pPr>
      <w:spacing w:after="270"/>
    </w:pPr>
    <w:rPr>
      <w:rFonts w:eastAsiaTheme="minorHAnsi"/>
      <w:lang w:val="en-US" w:eastAsia="en-US"/>
    </w:rPr>
  </w:style>
  <w:style w:type="paragraph" w:customStyle="1" w:styleId="59CF7D98E4074259A86D54343C989D0C2">
    <w:name w:val="59CF7D98E4074259A86D54343C989D0C2"/>
    <w:rsid w:val="00344033"/>
    <w:pPr>
      <w:spacing w:after="270"/>
    </w:pPr>
    <w:rPr>
      <w:rFonts w:eastAsiaTheme="minorHAnsi"/>
      <w:lang w:val="en-US" w:eastAsia="en-US"/>
    </w:rPr>
  </w:style>
  <w:style w:type="paragraph" w:customStyle="1" w:styleId="41381882463B4021AB9BDC41F7D7FFE02">
    <w:name w:val="41381882463B4021AB9BDC41F7D7FFE02"/>
    <w:rsid w:val="00344033"/>
    <w:pPr>
      <w:spacing w:after="270"/>
    </w:pPr>
    <w:rPr>
      <w:rFonts w:eastAsiaTheme="minorHAnsi"/>
      <w:lang w:val="en-US" w:eastAsia="en-US"/>
    </w:rPr>
  </w:style>
  <w:style w:type="paragraph" w:customStyle="1" w:styleId="8BEB8EE07B2A4D19A5A55ED7078C2E3E2">
    <w:name w:val="8BEB8EE07B2A4D19A5A55ED7078C2E3E2"/>
    <w:rsid w:val="00344033"/>
    <w:pPr>
      <w:spacing w:after="270"/>
    </w:pPr>
    <w:rPr>
      <w:rFonts w:eastAsiaTheme="minorHAnsi"/>
      <w:lang w:val="en-US" w:eastAsia="en-US"/>
    </w:rPr>
  </w:style>
  <w:style w:type="paragraph" w:customStyle="1" w:styleId="46F26DB8F9664116908115AC3BF74E092">
    <w:name w:val="46F26DB8F9664116908115AC3BF74E092"/>
    <w:rsid w:val="00344033"/>
    <w:pPr>
      <w:spacing w:after="270"/>
    </w:pPr>
    <w:rPr>
      <w:rFonts w:eastAsiaTheme="minorHAnsi"/>
      <w:lang w:val="en-US" w:eastAsia="en-US"/>
    </w:rPr>
  </w:style>
  <w:style w:type="paragraph" w:customStyle="1" w:styleId="CB20FC511A084897913C623F140A05A72">
    <w:name w:val="CB20FC511A084897913C623F140A05A72"/>
    <w:rsid w:val="00344033"/>
    <w:pPr>
      <w:spacing w:after="270"/>
    </w:pPr>
    <w:rPr>
      <w:rFonts w:eastAsiaTheme="minorHAnsi"/>
      <w:lang w:val="en-US" w:eastAsia="en-US"/>
    </w:rPr>
  </w:style>
  <w:style w:type="paragraph" w:customStyle="1" w:styleId="0D86ACFB96E64243A65CCCB8BDB9C2BD2">
    <w:name w:val="0D86ACFB96E64243A65CCCB8BDB9C2BD2"/>
    <w:rsid w:val="00344033"/>
    <w:pPr>
      <w:spacing w:after="270"/>
    </w:pPr>
    <w:rPr>
      <w:rFonts w:eastAsiaTheme="minorHAnsi"/>
      <w:lang w:val="en-US" w:eastAsia="en-US"/>
    </w:rPr>
  </w:style>
  <w:style w:type="paragraph" w:customStyle="1" w:styleId="91AED7B1A46C487796DDCC5C0918C9A62">
    <w:name w:val="91AED7B1A46C487796DDCC5C0918C9A62"/>
    <w:rsid w:val="00344033"/>
    <w:pPr>
      <w:spacing w:after="270"/>
    </w:pPr>
    <w:rPr>
      <w:rFonts w:eastAsiaTheme="minorHAnsi"/>
      <w:lang w:val="en-US" w:eastAsia="en-US"/>
    </w:rPr>
  </w:style>
  <w:style w:type="paragraph" w:customStyle="1" w:styleId="EE080150641F48CC84BD52AE198CCE2F2">
    <w:name w:val="EE080150641F48CC84BD52AE198CCE2F2"/>
    <w:rsid w:val="00344033"/>
    <w:pPr>
      <w:spacing w:after="270"/>
    </w:pPr>
    <w:rPr>
      <w:rFonts w:eastAsiaTheme="minorHAnsi"/>
      <w:lang w:val="en-US" w:eastAsia="en-US"/>
    </w:rPr>
  </w:style>
  <w:style w:type="paragraph" w:customStyle="1" w:styleId="D186FB337B2744F3BE4655E5001E64B42">
    <w:name w:val="D186FB337B2744F3BE4655E5001E64B42"/>
    <w:rsid w:val="00344033"/>
    <w:pPr>
      <w:spacing w:after="270"/>
    </w:pPr>
    <w:rPr>
      <w:rFonts w:eastAsiaTheme="minorHAnsi"/>
      <w:lang w:val="en-US" w:eastAsia="en-US"/>
    </w:rPr>
  </w:style>
  <w:style w:type="paragraph" w:customStyle="1" w:styleId="96C6466B5E324C24B378CFB62458049B2">
    <w:name w:val="96C6466B5E324C24B378CFB62458049B2"/>
    <w:rsid w:val="00344033"/>
    <w:pPr>
      <w:spacing w:after="270"/>
    </w:pPr>
    <w:rPr>
      <w:rFonts w:eastAsiaTheme="minorHAnsi"/>
      <w:lang w:val="en-US" w:eastAsia="en-US"/>
    </w:rPr>
  </w:style>
  <w:style w:type="paragraph" w:customStyle="1" w:styleId="76E4267677E24AA88AFF1D97572C5D6A2">
    <w:name w:val="76E4267677E24AA88AFF1D97572C5D6A2"/>
    <w:rsid w:val="00344033"/>
    <w:pPr>
      <w:spacing w:after="270"/>
    </w:pPr>
    <w:rPr>
      <w:rFonts w:eastAsiaTheme="minorHAnsi"/>
      <w:lang w:val="en-US" w:eastAsia="en-US"/>
    </w:rPr>
  </w:style>
  <w:style w:type="paragraph" w:customStyle="1" w:styleId="1DD6C70D155F494791A71C2DD3C918F02">
    <w:name w:val="1DD6C70D155F494791A71C2DD3C918F02"/>
    <w:rsid w:val="00344033"/>
    <w:pPr>
      <w:spacing w:after="270"/>
    </w:pPr>
    <w:rPr>
      <w:rFonts w:eastAsiaTheme="minorHAnsi"/>
      <w:lang w:val="en-US" w:eastAsia="en-US"/>
    </w:rPr>
  </w:style>
  <w:style w:type="paragraph" w:customStyle="1" w:styleId="7556B936225242DF81E82E6B420D9BDF2">
    <w:name w:val="7556B936225242DF81E82E6B420D9BDF2"/>
    <w:rsid w:val="00344033"/>
    <w:pPr>
      <w:spacing w:after="270"/>
    </w:pPr>
    <w:rPr>
      <w:rFonts w:eastAsiaTheme="minorHAnsi"/>
      <w:lang w:val="en-US" w:eastAsia="en-US"/>
    </w:rPr>
  </w:style>
  <w:style w:type="paragraph" w:customStyle="1" w:styleId="F658CA98F7084A96BEEE5A7FE339BE402">
    <w:name w:val="F658CA98F7084A96BEEE5A7FE339BE402"/>
    <w:rsid w:val="00344033"/>
    <w:pPr>
      <w:spacing w:after="270"/>
    </w:pPr>
    <w:rPr>
      <w:rFonts w:eastAsiaTheme="minorHAnsi"/>
      <w:lang w:val="en-US" w:eastAsia="en-US"/>
    </w:rPr>
  </w:style>
  <w:style w:type="paragraph" w:customStyle="1" w:styleId="56E9BCF5A67148959CBB3A3451BBA7322">
    <w:name w:val="56E9BCF5A67148959CBB3A3451BBA7322"/>
    <w:rsid w:val="00344033"/>
    <w:pPr>
      <w:spacing w:after="270"/>
    </w:pPr>
    <w:rPr>
      <w:rFonts w:eastAsiaTheme="minorHAnsi"/>
      <w:lang w:val="en-US" w:eastAsia="en-US"/>
    </w:rPr>
  </w:style>
  <w:style w:type="paragraph" w:customStyle="1" w:styleId="1D5A332F057F4F719AF826CD9B52D2572">
    <w:name w:val="1D5A332F057F4F719AF826CD9B52D2572"/>
    <w:rsid w:val="00344033"/>
    <w:pPr>
      <w:spacing w:after="270"/>
    </w:pPr>
    <w:rPr>
      <w:rFonts w:eastAsiaTheme="minorHAnsi"/>
      <w:lang w:val="en-US" w:eastAsia="en-US"/>
    </w:rPr>
  </w:style>
  <w:style w:type="paragraph" w:customStyle="1" w:styleId="C98B1AC9F20344079EA8FCD8BCE89BAE2">
    <w:name w:val="C98B1AC9F20344079EA8FCD8BCE89BAE2"/>
    <w:rsid w:val="00344033"/>
    <w:pPr>
      <w:spacing w:after="270"/>
    </w:pPr>
    <w:rPr>
      <w:rFonts w:eastAsiaTheme="minorHAnsi"/>
      <w:lang w:val="en-US" w:eastAsia="en-US"/>
    </w:rPr>
  </w:style>
  <w:style w:type="paragraph" w:customStyle="1" w:styleId="A297D889D3124F9A96BDD9ACA8BA54222">
    <w:name w:val="A297D889D3124F9A96BDD9ACA8BA54222"/>
    <w:rsid w:val="00344033"/>
    <w:pPr>
      <w:spacing w:after="270"/>
    </w:pPr>
    <w:rPr>
      <w:rFonts w:eastAsiaTheme="minorHAnsi"/>
      <w:lang w:val="en-US" w:eastAsia="en-US"/>
    </w:rPr>
  </w:style>
  <w:style w:type="paragraph" w:customStyle="1" w:styleId="475AD6E1ECF84E1A88F428536EEB819C2">
    <w:name w:val="475AD6E1ECF84E1A88F428536EEB819C2"/>
    <w:rsid w:val="00344033"/>
    <w:pPr>
      <w:spacing w:after="270"/>
    </w:pPr>
    <w:rPr>
      <w:rFonts w:eastAsiaTheme="minorHAnsi"/>
      <w:lang w:val="en-US" w:eastAsia="en-US"/>
    </w:rPr>
  </w:style>
  <w:style w:type="paragraph" w:customStyle="1" w:styleId="3228606C09394660A38CCA3B02EBA3922">
    <w:name w:val="3228606C09394660A38CCA3B02EBA3922"/>
    <w:rsid w:val="00344033"/>
    <w:pPr>
      <w:spacing w:after="270"/>
    </w:pPr>
    <w:rPr>
      <w:rFonts w:eastAsiaTheme="minorHAnsi"/>
      <w:lang w:val="en-US" w:eastAsia="en-US"/>
    </w:rPr>
  </w:style>
  <w:style w:type="paragraph" w:customStyle="1" w:styleId="0FE27E5373114F589DA98FF8D24BCA212">
    <w:name w:val="0FE27E5373114F589DA98FF8D24BCA212"/>
    <w:rsid w:val="00344033"/>
    <w:pPr>
      <w:spacing w:after="270"/>
    </w:pPr>
    <w:rPr>
      <w:rFonts w:eastAsiaTheme="minorHAnsi"/>
      <w:lang w:val="en-US" w:eastAsia="en-US"/>
    </w:rPr>
  </w:style>
  <w:style w:type="paragraph" w:customStyle="1" w:styleId="2EFAF4D472B54861A1D0DA19567AD8C42">
    <w:name w:val="2EFAF4D472B54861A1D0DA19567AD8C42"/>
    <w:rsid w:val="00344033"/>
    <w:pPr>
      <w:spacing w:after="270"/>
    </w:pPr>
    <w:rPr>
      <w:rFonts w:eastAsiaTheme="minorHAnsi"/>
      <w:lang w:val="en-US" w:eastAsia="en-US"/>
    </w:rPr>
  </w:style>
  <w:style w:type="paragraph" w:customStyle="1" w:styleId="5CCEA09C5719458EAB1A9FABCF18465A2">
    <w:name w:val="5CCEA09C5719458EAB1A9FABCF18465A2"/>
    <w:rsid w:val="00344033"/>
    <w:pPr>
      <w:spacing w:after="270"/>
    </w:pPr>
    <w:rPr>
      <w:rFonts w:eastAsiaTheme="minorHAnsi"/>
      <w:lang w:val="en-US" w:eastAsia="en-US"/>
    </w:rPr>
  </w:style>
  <w:style w:type="paragraph" w:customStyle="1" w:styleId="1C9A457E7DA34533826AE921481A45AF2">
    <w:name w:val="1C9A457E7DA34533826AE921481A45AF2"/>
    <w:rsid w:val="00344033"/>
    <w:pPr>
      <w:spacing w:after="270"/>
    </w:pPr>
    <w:rPr>
      <w:rFonts w:eastAsiaTheme="minorHAnsi"/>
      <w:lang w:val="en-US" w:eastAsia="en-US"/>
    </w:rPr>
  </w:style>
  <w:style w:type="paragraph" w:customStyle="1" w:styleId="4004DD5092504B2AA3FB461980E837E92">
    <w:name w:val="4004DD5092504B2AA3FB461980E837E92"/>
    <w:rsid w:val="00344033"/>
    <w:pPr>
      <w:spacing w:after="270"/>
    </w:pPr>
    <w:rPr>
      <w:rFonts w:eastAsiaTheme="minorHAnsi"/>
      <w:lang w:val="en-US" w:eastAsia="en-US"/>
    </w:rPr>
  </w:style>
  <w:style w:type="paragraph" w:customStyle="1" w:styleId="6BAC6EF7659949AC9435E976EA8818CF2">
    <w:name w:val="6BAC6EF7659949AC9435E976EA8818CF2"/>
    <w:rsid w:val="00344033"/>
    <w:pPr>
      <w:spacing w:after="270"/>
    </w:pPr>
    <w:rPr>
      <w:rFonts w:eastAsiaTheme="minorHAnsi"/>
      <w:lang w:val="en-US" w:eastAsia="en-US"/>
    </w:rPr>
  </w:style>
  <w:style w:type="paragraph" w:customStyle="1" w:styleId="21F4CA4CBDD84516B6D4F1BE002EDA462">
    <w:name w:val="21F4CA4CBDD84516B6D4F1BE002EDA462"/>
    <w:rsid w:val="00344033"/>
    <w:pPr>
      <w:spacing w:after="270"/>
    </w:pPr>
    <w:rPr>
      <w:rFonts w:eastAsiaTheme="minorHAnsi"/>
      <w:lang w:val="en-US" w:eastAsia="en-US"/>
    </w:rPr>
  </w:style>
  <w:style w:type="paragraph" w:customStyle="1" w:styleId="E67B2B3A7DB24707B02D39B8ADB4244F2">
    <w:name w:val="E67B2B3A7DB24707B02D39B8ADB4244F2"/>
    <w:rsid w:val="00344033"/>
    <w:pPr>
      <w:spacing w:after="270"/>
    </w:pPr>
    <w:rPr>
      <w:rFonts w:eastAsiaTheme="minorHAnsi"/>
      <w:lang w:val="en-US" w:eastAsia="en-US"/>
    </w:rPr>
  </w:style>
  <w:style w:type="paragraph" w:customStyle="1" w:styleId="A2DF245346964DCAA81CFDD66D3EF8832">
    <w:name w:val="A2DF245346964DCAA81CFDD66D3EF8832"/>
    <w:rsid w:val="00344033"/>
    <w:pPr>
      <w:spacing w:after="270"/>
    </w:pPr>
    <w:rPr>
      <w:rFonts w:eastAsiaTheme="minorHAnsi"/>
      <w:lang w:val="en-US" w:eastAsia="en-US"/>
    </w:rPr>
  </w:style>
  <w:style w:type="paragraph" w:customStyle="1" w:styleId="EA0EAC7BA64A4BD490E21F91AFC0D11D2">
    <w:name w:val="EA0EAC7BA64A4BD490E21F91AFC0D11D2"/>
    <w:rsid w:val="00344033"/>
    <w:pPr>
      <w:spacing w:after="270"/>
    </w:pPr>
    <w:rPr>
      <w:rFonts w:eastAsiaTheme="minorHAnsi"/>
      <w:lang w:val="en-US" w:eastAsia="en-US"/>
    </w:rPr>
  </w:style>
  <w:style w:type="paragraph" w:customStyle="1" w:styleId="88C5FFC97C4A4471B3BB827173D747672">
    <w:name w:val="88C5FFC97C4A4471B3BB827173D747672"/>
    <w:rsid w:val="00344033"/>
    <w:pPr>
      <w:spacing w:after="270"/>
    </w:pPr>
    <w:rPr>
      <w:rFonts w:eastAsiaTheme="minorHAnsi"/>
      <w:lang w:val="en-US" w:eastAsia="en-US"/>
    </w:rPr>
  </w:style>
  <w:style w:type="paragraph" w:customStyle="1" w:styleId="69F7C0DA48CE4C98A7138500412CB6272">
    <w:name w:val="69F7C0DA48CE4C98A7138500412CB6272"/>
    <w:rsid w:val="00344033"/>
    <w:pPr>
      <w:spacing w:after="270"/>
    </w:pPr>
    <w:rPr>
      <w:rFonts w:eastAsiaTheme="minorHAnsi"/>
      <w:lang w:val="en-US" w:eastAsia="en-US"/>
    </w:rPr>
  </w:style>
  <w:style w:type="paragraph" w:customStyle="1" w:styleId="B1611CB293164EF8B2D388489FF1C3292">
    <w:name w:val="B1611CB293164EF8B2D388489FF1C3292"/>
    <w:rsid w:val="00344033"/>
    <w:pPr>
      <w:spacing w:after="270"/>
    </w:pPr>
    <w:rPr>
      <w:rFonts w:eastAsiaTheme="minorHAnsi"/>
      <w:lang w:val="en-US" w:eastAsia="en-US"/>
    </w:rPr>
  </w:style>
  <w:style w:type="paragraph" w:customStyle="1" w:styleId="B79F80F58DE0425C998E4E10D7481EA92">
    <w:name w:val="B79F80F58DE0425C998E4E10D7481EA92"/>
    <w:rsid w:val="00344033"/>
    <w:pPr>
      <w:spacing w:after="270"/>
    </w:pPr>
    <w:rPr>
      <w:rFonts w:eastAsiaTheme="minorHAnsi"/>
      <w:lang w:val="en-US" w:eastAsia="en-US"/>
    </w:rPr>
  </w:style>
  <w:style w:type="paragraph" w:customStyle="1" w:styleId="AA5FB8AF0D8F403397C6ABE5951F915D2">
    <w:name w:val="AA5FB8AF0D8F403397C6ABE5951F915D2"/>
    <w:rsid w:val="00344033"/>
    <w:pPr>
      <w:spacing w:after="270"/>
    </w:pPr>
    <w:rPr>
      <w:rFonts w:eastAsiaTheme="minorHAnsi"/>
      <w:lang w:val="en-US" w:eastAsia="en-US"/>
    </w:rPr>
  </w:style>
  <w:style w:type="paragraph" w:customStyle="1" w:styleId="995ABDE3A6664C97B62FD50C036CF22F2">
    <w:name w:val="995ABDE3A6664C97B62FD50C036CF22F2"/>
    <w:rsid w:val="00344033"/>
    <w:pPr>
      <w:spacing w:after="270"/>
    </w:pPr>
    <w:rPr>
      <w:rFonts w:eastAsiaTheme="minorHAnsi"/>
      <w:lang w:val="en-US" w:eastAsia="en-US"/>
    </w:rPr>
  </w:style>
  <w:style w:type="paragraph" w:customStyle="1" w:styleId="57044A6C707F412BB5A7A65CB66BFF482">
    <w:name w:val="57044A6C707F412BB5A7A65CB66BFF482"/>
    <w:rsid w:val="00344033"/>
    <w:pPr>
      <w:spacing w:after="270"/>
    </w:pPr>
    <w:rPr>
      <w:rFonts w:eastAsiaTheme="minorHAnsi"/>
      <w:lang w:val="en-US" w:eastAsia="en-US"/>
    </w:rPr>
  </w:style>
  <w:style w:type="paragraph" w:customStyle="1" w:styleId="E9C8D359D0134A40B6D3AE29ED5FF7951">
    <w:name w:val="E9C8D359D0134A40B6D3AE29ED5FF7951"/>
    <w:rsid w:val="00344033"/>
    <w:pPr>
      <w:spacing w:after="270"/>
    </w:pPr>
    <w:rPr>
      <w:rFonts w:eastAsiaTheme="minorHAnsi"/>
      <w:lang w:val="en-US" w:eastAsia="en-US"/>
    </w:rPr>
  </w:style>
  <w:style w:type="paragraph" w:customStyle="1" w:styleId="85EEE391A38A4F18A8511CCFA3F2FBF12">
    <w:name w:val="85EEE391A38A4F18A8511CCFA3F2FBF12"/>
    <w:rsid w:val="00344033"/>
    <w:pPr>
      <w:spacing w:after="270"/>
    </w:pPr>
    <w:rPr>
      <w:rFonts w:eastAsiaTheme="minorHAnsi"/>
      <w:lang w:val="en-US" w:eastAsia="en-US"/>
    </w:rPr>
  </w:style>
  <w:style w:type="paragraph" w:customStyle="1" w:styleId="CEA96E50D8DE44C39526F2DB2190DD492">
    <w:name w:val="CEA96E50D8DE44C39526F2DB2190DD492"/>
    <w:rsid w:val="00344033"/>
    <w:pPr>
      <w:spacing w:after="270"/>
    </w:pPr>
    <w:rPr>
      <w:rFonts w:eastAsiaTheme="minorHAnsi"/>
      <w:lang w:val="en-US" w:eastAsia="en-US"/>
    </w:rPr>
  </w:style>
  <w:style w:type="paragraph" w:customStyle="1" w:styleId="16399B701D744AF6BC1DF1E510CD72C02">
    <w:name w:val="16399B701D744AF6BC1DF1E510CD72C02"/>
    <w:rsid w:val="00344033"/>
    <w:pPr>
      <w:spacing w:after="270"/>
    </w:pPr>
    <w:rPr>
      <w:rFonts w:eastAsiaTheme="minorHAnsi"/>
      <w:lang w:val="en-US" w:eastAsia="en-US"/>
    </w:rPr>
  </w:style>
  <w:style w:type="paragraph" w:customStyle="1" w:styleId="7651D7532F4742A79F7E93F2255E1FD32">
    <w:name w:val="7651D7532F4742A79F7E93F2255E1FD32"/>
    <w:rsid w:val="00344033"/>
    <w:pPr>
      <w:spacing w:after="270"/>
    </w:pPr>
    <w:rPr>
      <w:rFonts w:eastAsiaTheme="minorHAnsi"/>
      <w:lang w:val="en-US" w:eastAsia="en-US"/>
    </w:rPr>
  </w:style>
  <w:style w:type="paragraph" w:customStyle="1" w:styleId="B3137166856D4E4CB388E13960C205202">
    <w:name w:val="B3137166856D4E4CB388E13960C205202"/>
    <w:rsid w:val="00344033"/>
    <w:pPr>
      <w:spacing w:after="270"/>
    </w:pPr>
    <w:rPr>
      <w:rFonts w:eastAsiaTheme="minorHAnsi"/>
      <w:lang w:val="en-US" w:eastAsia="en-US"/>
    </w:rPr>
  </w:style>
  <w:style w:type="paragraph" w:customStyle="1" w:styleId="BD5D9C0BA0F749339902388E87C7CB1E2">
    <w:name w:val="BD5D9C0BA0F749339902388E87C7CB1E2"/>
    <w:rsid w:val="00344033"/>
    <w:pPr>
      <w:spacing w:after="270"/>
    </w:pPr>
    <w:rPr>
      <w:rFonts w:eastAsiaTheme="minorHAnsi"/>
      <w:lang w:val="en-US" w:eastAsia="en-US"/>
    </w:rPr>
  </w:style>
  <w:style w:type="paragraph" w:customStyle="1" w:styleId="323388C776E64690B182EB853D9B2B572">
    <w:name w:val="323388C776E64690B182EB853D9B2B572"/>
    <w:rsid w:val="00344033"/>
    <w:pPr>
      <w:spacing w:after="270"/>
    </w:pPr>
    <w:rPr>
      <w:rFonts w:eastAsiaTheme="minorHAnsi"/>
      <w:lang w:val="en-US" w:eastAsia="en-US"/>
    </w:rPr>
  </w:style>
  <w:style w:type="paragraph" w:customStyle="1" w:styleId="3D9562B597F14C07AA843DD87273454F2">
    <w:name w:val="3D9562B597F14C07AA843DD87273454F2"/>
    <w:rsid w:val="00344033"/>
    <w:pPr>
      <w:spacing w:after="270"/>
    </w:pPr>
    <w:rPr>
      <w:rFonts w:eastAsiaTheme="minorHAnsi"/>
      <w:lang w:val="en-US" w:eastAsia="en-US"/>
    </w:rPr>
  </w:style>
  <w:style w:type="paragraph" w:customStyle="1" w:styleId="E10408CFFABD4D869D2CF804E5CB48402">
    <w:name w:val="E10408CFFABD4D869D2CF804E5CB48402"/>
    <w:rsid w:val="00344033"/>
    <w:pPr>
      <w:spacing w:after="270"/>
    </w:pPr>
    <w:rPr>
      <w:rFonts w:eastAsiaTheme="minorHAnsi"/>
      <w:lang w:val="en-US" w:eastAsia="en-US"/>
    </w:rPr>
  </w:style>
  <w:style w:type="paragraph" w:customStyle="1" w:styleId="49825F5614D349EDB7AB6824C5A3C9442">
    <w:name w:val="49825F5614D349EDB7AB6824C5A3C9442"/>
    <w:rsid w:val="00344033"/>
    <w:pPr>
      <w:spacing w:after="270"/>
    </w:pPr>
    <w:rPr>
      <w:rFonts w:eastAsiaTheme="minorHAnsi"/>
      <w:lang w:val="en-US" w:eastAsia="en-US"/>
    </w:rPr>
  </w:style>
  <w:style w:type="paragraph" w:customStyle="1" w:styleId="E54F4B4CBC84403099EFA1722D01D6502">
    <w:name w:val="E54F4B4CBC84403099EFA1722D01D6502"/>
    <w:rsid w:val="00344033"/>
    <w:pPr>
      <w:spacing w:after="270"/>
    </w:pPr>
    <w:rPr>
      <w:rFonts w:eastAsiaTheme="minorHAnsi"/>
      <w:lang w:val="en-US" w:eastAsia="en-US"/>
    </w:rPr>
  </w:style>
  <w:style w:type="paragraph" w:customStyle="1" w:styleId="C0FA1CDB3B2542DE83FE037FC4E755892">
    <w:name w:val="C0FA1CDB3B2542DE83FE037FC4E755892"/>
    <w:rsid w:val="00344033"/>
    <w:pPr>
      <w:spacing w:after="270"/>
    </w:pPr>
    <w:rPr>
      <w:rFonts w:eastAsiaTheme="minorHAnsi"/>
      <w:lang w:val="en-US" w:eastAsia="en-US"/>
    </w:rPr>
  </w:style>
  <w:style w:type="paragraph" w:customStyle="1" w:styleId="83AE2B1C3A8749AE86D924370457AB832">
    <w:name w:val="83AE2B1C3A8749AE86D924370457AB832"/>
    <w:rsid w:val="00344033"/>
    <w:pPr>
      <w:spacing w:after="270"/>
    </w:pPr>
    <w:rPr>
      <w:rFonts w:eastAsiaTheme="minorHAnsi"/>
      <w:lang w:val="en-US" w:eastAsia="en-US"/>
    </w:rPr>
  </w:style>
  <w:style w:type="paragraph" w:customStyle="1" w:styleId="7B6B8675A75942198E3766098FB4A9222">
    <w:name w:val="7B6B8675A75942198E3766098FB4A9222"/>
    <w:rsid w:val="00344033"/>
    <w:pPr>
      <w:spacing w:after="270"/>
    </w:pPr>
    <w:rPr>
      <w:rFonts w:eastAsiaTheme="minorHAnsi"/>
      <w:lang w:val="en-US" w:eastAsia="en-US"/>
    </w:rPr>
  </w:style>
  <w:style w:type="paragraph" w:customStyle="1" w:styleId="6444D8EDF6B14F7AB8A66E5F487E89402">
    <w:name w:val="6444D8EDF6B14F7AB8A66E5F487E89402"/>
    <w:rsid w:val="00344033"/>
    <w:pPr>
      <w:spacing w:after="270"/>
    </w:pPr>
    <w:rPr>
      <w:rFonts w:eastAsiaTheme="minorHAnsi"/>
      <w:lang w:val="en-US" w:eastAsia="en-US"/>
    </w:rPr>
  </w:style>
  <w:style w:type="paragraph" w:customStyle="1" w:styleId="95543A227384426B84E59DDE3D389A6F2">
    <w:name w:val="95543A227384426B84E59DDE3D389A6F2"/>
    <w:rsid w:val="00344033"/>
    <w:pPr>
      <w:spacing w:after="270"/>
    </w:pPr>
    <w:rPr>
      <w:rFonts w:eastAsiaTheme="minorHAnsi"/>
      <w:lang w:val="en-US" w:eastAsia="en-US"/>
    </w:rPr>
  </w:style>
  <w:style w:type="paragraph" w:customStyle="1" w:styleId="B86CD43E3A714EBEA53F5507439B53E42">
    <w:name w:val="B86CD43E3A714EBEA53F5507439B53E42"/>
    <w:rsid w:val="00344033"/>
    <w:pPr>
      <w:spacing w:after="270"/>
    </w:pPr>
    <w:rPr>
      <w:rFonts w:eastAsiaTheme="minorHAnsi"/>
      <w:lang w:val="en-US" w:eastAsia="en-US"/>
    </w:rPr>
  </w:style>
  <w:style w:type="paragraph" w:customStyle="1" w:styleId="04E919483C3147EDA10F8E5A6AFE2A5D2">
    <w:name w:val="04E919483C3147EDA10F8E5A6AFE2A5D2"/>
    <w:rsid w:val="00344033"/>
    <w:pPr>
      <w:spacing w:after="270"/>
    </w:pPr>
    <w:rPr>
      <w:rFonts w:eastAsiaTheme="minorHAnsi"/>
      <w:lang w:val="en-US" w:eastAsia="en-US"/>
    </w:rPr>
  </w:style>
  <w:style w:type="paragraph" w:customStyle="1" w:styleId="89D5F39ACF0C453B9502948148E2BB272">
    <w:name w:val="89D5F39ACF0C453B9502948148E2BB272"/>
    <w:rsid w:val="00344033"/>
    <w:pPr>
      <w:spacing w:after="270"/>
    </w:pPr>
    <w:rPr>
      <w:rFonts w:eastAsiaTheme="minorHAnsi"/>
      <w:lang w:val="en-US" w:eastAsia="en-US"/>
    </w:rPr>
  </w:style>
  <w:style w:type="paragraph" w:customStyle="1" w:styleId="4E3C950BEE3C4A0F925E886E289BEE0F2">
    <w:name w:val="4E3C950BEE3C4A0F925E886E289BEE0F2"/>
    <w:rsid w:val="00344033"/>
    <w:pPr>
      <w:spacing w:after="270"/>
    </w:pPr>
    <w:rPr>
      <w:rFonts w:eastAsiaTheme="minorHAnsi"/>
      <w:lang w:val="en-US" w:eastAsia="en-US"/>
    </w:rPr>
  </w:style>
  <w:style w:type="paragraph" w:customStyle="1" w:styleId="E26BA60A9EBD4F0CA4EE02724E776D8E2">
    <w:name w:val="E26BA60A9EBD4F0CA4EE02724E776D8E2"/>
    <w:rsid w:val="00344033"/>
    <w:pPr>
      <w:spacing w:after="270"/>
    </w:pPr>
    <w:rPr>
      <w:rFonts w:eastAsiaTheme="minorHAnsi"/>
      <w:lang w:val="en-US" w:eastAsia="en-US"/>
    </w:rPr>
  </w:style>
  <w:style w:type="paragraph" w:customStyle="1" w:styleId="32081E781A714A6EB4A7D2DABC22FF2F2">
    <w:name w:val="32081E781A714A6EB4A7D2DABC22FF2F2"/>
    <w:rsid w:val="00344033"/>
    <w:pPr>
      <w:spacing w:after="270"/>
    </w:pPr>
    <w:rPr>
      <w:rFonts w:eastAsiaTheme="minorHAnsi"/>
      <w:lang w:val="en-US" w:eastAsia="en-US"/>
    </w:rPr>
  </w:style>
  <w:style w:type="paragraph" w:customStyle="1" w:styleId="5B5FBBF16F8A41D4B485013D4186E7892">
    <w:name w:val="5B5FBBF16F8A41D4B485013D4186E7892"/>
    <w:rsid w:val="00344033"/>
    <w:pPr>
      <w:spacing w:after="270"/>
    </w:pPr>
    <w:rPr>
      <w:rFonts w:eastAsiaTheme="minorHAnsi"/>
      <w:lang w:val="en-US" w:eastAsia="en-US"/>
    </w:rPr>
  </w:style>
  <w:style w:type="paragraph" w:customStyle="1" w:styleId="61D90EDC697943768B4CF364A3F718792">
    <w:name w:val="61D90EDC697943768B4CF364A3F718792"/>
    <w:rsid w:val="00344033"/>
    <w:pPr>
      <w:spacing w:after="270"/>
    </w:pPr>
    <w:rPr>
      <w:rFonts w:eastAsiaTheme="minorHAnsi"/>
      <w:lang w:val="en-US" w:eastAsia="en-US"/>
    </w:rPr>
  </w:style>
  <w:style w:type="paragraph" w:customStyle="1" w:styleId="44BF01C1A884450B8B859EC561BBF3072">
    <w:name w:val="44BF01C1A884450B8B859EC561BBF3072"/>
    <w:rsid w:val="00344033"/>
    <w:pPr>
      <w:spacing w:after="270"/>
    </w:pPr>
    <w:rPr>
      <w:rFonts w:eastAsiaTheme="minorHAnsi"/>
      <w:lang w:val="en-US" w:eastAsia="en-US"/>
    </w:rPr>
  </w:style>
  <w:style w:type="paragraph" w:customStyle="1" w:styleId="F09C3832A5234E77B114B113EC71A6822">
    <w:name w:val="F09C3832A5234E77B114B113EC71A6822"/>
    <w:rsid w:val="00344033"/>
    <w:pPr>
      <w:spacing w:after="270"/>
    </w:pPr>
    <w:rPr>
      <w:rFonts w:eastAsiaTheme="minorHAnsi"/>
      <w:lang w:val="en-US" w:eastAsia="en-US"/>
    </w:rPr>
  </w:style>
  <w:style w:type="paragraph" w:customStyle="1" w:styleId="3C4C74B81F494EDEB10153AF05A0EA4E2">
    <w:name w:val="3C4C74B81F494EDEB10153AF05A0EA4E2"/>
    <w:rsid w:val="00344033"/>
    <w:pPr>
      <w:spacing w:after="270"/>
    </w:pPr>
    <w:rPr>
      <w:rFonts w:eastAsiaTheme="minorHAnsi"/>
      <w:lang w:val="en-US" w:eastAsia="en-US"/>
    </w:rPr>
  </w:style>
  <w:style w:type="paragraph" w:customStyle="1" w:styleId="3BE9ADB1E52D4656A41C9A5E98AA7C272">
    <w:name w:val="3BE9ADB1E52D4656A41C9A5E98AA7C272"/>
    <w:rsid w:val="00344033"/>
    <w:pPr>
      <w:spacing w:after="270"/>
    </w:pPr>
    <w:rPr>
      <w:rFonts w:eastAsiaTheme="minorHAnsi"/>
      <w:lang w:val="en-US" w:eastAsia="en-US"/>
    </w:rPr>
  </w:style>
  <w:style w:type="paragraph" w:customStyle="1" w:styleId="B915C448EDC34F46BAB4806A3BDCC18D2">
    <w:name w:val="B915C448EDC34F46BAB4806A3BDCC18D2"/>
    <w:rsid w:val="00344033"/>
    <w:pPr>
      <w:spacing w:after="270"/>
    </w:pPr>
    <w:rPr>
      <w:rFonts w:eastAsiaTheme="minorHAnsi"/>
      <w:lang w:val="en-US" w:eastAsia="en-US"/>
    </w:rPr>
  </w:style>
  <w:style w:type="paragraph" w:customStyle="1" w:styleId="FC446851A863440FBA8757D82E8FC7E32">
    <w:name w:val="FC446851A863440FBA8757D82E8FC7E32"/>
    <w:rsid w:val="00344033"/>
    <w:pPr>
      <w:spacing w:after="270"/>
    </w:pPr>
    <w:rPr>
      <w:rFonts w:eastAsiaTheme="minorHAnsi"/>
      <w:lang w:val="en-US" w:eastAsia="en-US"/>
    </w:rPr>
  </w:style>
  <w:style w:type="paragraph" w:customStyle="1" w:styleId="98BFBF39B21E40C7A54C45EDBAEA4AD42">
    <w:name w:val="98BFBF39B21E40C7A54C45EDBAEA4AD42"/>
    <w:rsid w:val="00344033"/>
    <w:pPr>
      <w:spacing w:after="270"/>
    </w:pPr>
    <w:rPr>
      <w:rFonts w:eastAsiaTheme="minorHAnsi"/>
      <w:lang w:val="en-US" w:eastAsia="en-US"/>
    </w:rPr>
  </w:style>
  <w:style w:type="paragraph" w:customStyle="1" w:styleId="52085E78E3624DA7B4D6C75D1EEC454E2">
    <w:name w:val="52085E78E3624DA7B4D6C75D1EEC454E2"/>
    <w:rsid w:val="00344033"/>
    <w:pPr>
      <w:spacing w:after="270"/>
    </w:pPr>
    <w:rPr>
      <w:rFonts w:eastAsiaTheme="minorHAnsi"/>
      <w:lang w:val="en-US" w:eastAsia="en-US"/>
    </w:rPr>
  </w:style>
  <w:style w:type="paragraph" w:customStyle="1" w:styleId="8E0E62F3BF6A4BE5B5AF62FB3E145FEF2">
    <w:name w:val="8E0E62F3BF6A4BE5B5AF62FB3E145FEF2"/>
    <w:rsid w:val="00344033"/>
    <w:pPr>
      <w:spacing w:after="270"/>
    </w:pPr>
    <w:rPr>
      <w:rFonts w:eastAsiaTheme="minorHAnsi"/>
      <w:lang w:val="en-US" w:eastAsia="en-US"/>
    </w:rPr>
  </w:style>
  <w:style w:type="paragraph" w:customStyle="1" w:styleId="13DAB94408B54F70A57CD2EB37DA219B2">
    <w:name w:val="13DAB94408B54F70A57CD2EB37DA219B2"/>
    <w:rsid w:val="00344033"/>
    <w:pPr>
      <w:spacing w:after="270"/>
    </w:pPr>
    <w:rPr>
      <w:rFonts w:eastAsiaTheme="minorHAnsi"/>
      <w:lang w:val="en-US" w:eastAsia="en-US"/>
    </w:rPr>
  </w:style>
  <w:style w:type="paragraph" w:customStyle="1" w:styleId="9719EE83A1A840D4BA733475CEF52CB52">
    <w:name w:val="9719EE83A1A840D4BA733475CEF52CB52"/>
    <w:rsid w:val="00344033"/>
    <w:pPr>
      <w:spacing w:after="270"/>
    </w:pPr>
    <w:rPr>
      <w:rFonts w:eastAsiaTheme="minorHAnsi"/>
      <w:lang w:val="en-US" w:eastAsia="en-US"/>
    </w:rPr>
  </w:style>
  <w:style w:type="paragraph" w:customStyle="1" w:styleId="1A361F45555345B18B81F389A30F1C232">
    <w:name w:val="1A361F45555345B18B81F389A30F1C232"/>
    <w:rsid w:val="00344033"/>
    <w:pPr>
      <w:spacing w:after="270"/>
    </w:pPr>
    <w:rPr>
      <w:rFonts w:eastAsiaTheme="minorHAnsi"/>
      <w:lang w:val="en-US" w:eastAsia="en-US"/>
    </w:rPr>
  </w:style>
  <w:style w:type="paragraph" w:customStyle="1" w:styleId="57B3271778B3464A896B4801028EDCF12">
    <w:name w:val="57B3271778B3464A896B4801028EDCF12"/>
    <w:rsid w:val="00344033"/>
    <w:pPr>
      <w:spacing w:after="270"/>
    </w:pPr>
    <w:rPr>
      <w:rFonts w:eastAsiaTheme="minorHAnsi"/>
      <w:lang w:val="en-US" w:eastAsia="en-US"/>
    </w:rPr>
  </w:style>
  <w:style w:type="paragraph" w:customStyle="1" w:styleId="6FE48FC6786E40E182A243D0D4B6A5022">
    <w:name w:val="6FE48FC6786E40E182A243D0D4B6A5022"/>
    <w:rsid w:val="00344033"/>
    <w:pPr>
      <w:spacing w:after="270"/>
    </w:pPr>
    <w:rPr>
      <w:rFonts w:eastAsiaTheme="minorHAnsi"/>
      <w:lang w:val="en-US" w:eastAsia="en-US"/>
    </w:rPr>
  </w:style>
  <w:style w:type="paragraph" w:customStyle="1" w:styleId="79ED8CEAD8644B36AEE89FC75F1D41CE2">
    <w:name w:val="79ED8CEAD8644B36AEE89FC75F1D41CE2"/>
    <w:rsid w:val="00344033"/>
    <w:pPr>
      <w:spacing w:after="270"/>
    </w:pPr>
    <w:rPr>
      <w:rFonts w:eastAsiaTheme="minorHAnsi"/>
      <w:lang w:val="en-US" w:eastAsia="en-US"/>
    </w:rPr>
  </w:style>
  <w:style w:type="paragraph" w:customStyle="1" w:styleId="A6EE821A752746CC8E947E97DA0410802">
    <w:name w:val="A6EE821A752746CC8E947E97DA0410802"/>
    <w:rsid w:val="00344033"/>
    <w:pPr>
      <w:spacing w:after="270"/>
    </w:pPr>
    <w:rPr>
      <w:rFonts w:eastAsiaTheme="minorHAnsi"/>
      <w:lang w:val="en-US" w:eastAsia="en-US"/>
    </w:rPr>
  </w:style>
  <w:style w:type="paragraph" w:customStyle="1" w:styleId="AF10E6385A0649888DB445AB5504A2EC2">
    <w:name w:val="AF10E6385A0649888DB445AB5504A2EC2"/>
    <w:rsid w:val="00344033"/>
    <w:pPr>
      <w:spacing w:after="270"/>
    </w:pPr>
    <w:rPr>
      <w:rFonts w:eastAsiaTheme="minorHAnsi"/>
      <w:lang w:val="en-US" w:eastAsia="en-US"/>
    </w:rPr>
  </w:style>
  <w:style w:type="paragraph" w:customStyle="1" w:styleId="6A27EB9B66E34AE7AAE423FE0321E6BE2">
    <w:name w:val="6A27EB9B66E34AE7AAE423FE0321E6BE2"/>
    <w:rsid w:val="00344033"/>
    <w:pPr>
      <w:spacing w:after="270"/>
    </w:pPr>
    <w:rPr>
      <w:rFonts w:eastAsiaTheme="minorHAnsi"/>
      <w:lang w:val="en-US" w:eastAsia="en-US"/>
    </w:rPr>
  </w:style>
  <w:style w:type="paragraph" w:customStyle="1" w:styleId="3504626ADA10463B96CC22870D29ABCB2">
    <w:name w:val="3504626ADA10463B96CC22870D29ABCB2"/>
    <w:rsid w:val="00344033"/>
    <w:pPr>
      <w:spacing w:after="270"/>
    </w:pPr>
    <w:rPr>
      <w:rFonts w:eastAsiaTheme="minorHAnsi"/>
      <w:lang w:val="en-US" w:eastAsia="en-US"/>
    </w:rPr>
  </w:style>
  <w:style w:type="paragraph" w:customStyle="1" w:styleId="DAAF2E586D7B418F891128834D8197C22">
    <w:name w:val="DAAF2E586D7B418F891128834D8197C22"/>
    <w:rsid w:val="00344033"/>
    <w:pPr>
      <w:spacing w:after="270"/>
    </w:pPr>
    <w:rPr>
      <w:rFonts w:eastAsiaTheme="minorHAnsi"/>
      <w:lang w:val="en-US" w:eastAsia="en-US"/>
    </w:rPr>
  </w:style>
  <w:style w:type="paragraph" w:customStyle="1" w:styleId="A5E96F3A555D4202A1E943CF10744B7A2">
    <w:name w:val="A5E96F3A555D4202A1E943CF10744B7A2"/>
    <w:rsid w:val="00344033"/>
    <w:pPr>
      <w:spacing w:after="270"/>
    </w:pPr>
    <w:rPr>
      <w:rFonts w:eastAsiaTheme="minorHAnsi"/>
      <w:lang w:val="en-US" w:eastAsia="en-US"/>
    </w:rPr>
  </w:style>
  <w:style w:type="paragraph" w:customStyle="1" w:styleId="940BD53226F84FCFAB084CA19560AD5D2">
    <w:name w:val="940BD53226F84FCFAB084CA19560AD5D2"/>
    <w:rsid w:val="00344033"/>
    <w:pPr>
      <w:spacing w:after="270"/>
    </w:pPr>
    <w:rPr>
      <w:rFonts w:eastAsiaTheme="minorHAnsi"/>
      <w:lang w:val="en-US" w:eastAsia="en-US"/>
    </w:rPr>
  </w:style>
  <w:style w:type="paragraph" w:customStyle="1" w:styleId="630065ECBD4A43C98CFFD1DA9B04666C2">
    <w:name w:val="630065ECBD4A43C98CFFD1DA9B04666C2"/>
    <w:rsid w:val="00344033"/>
    <w:pPr>
      <w:spacing w:after="270"/>
    </w:pPr>
    <w:rPr>
      <w:rFonts w:eastAsiaTheme="minorHAnsi"/>
      <w:lang w:val="en-US" w:eastAsia="en-US"/>
    </w:rPr>
  </w:style>
  <w:style w:type="paragraph" w:customStyle="1" w:styleId="F4D9705FEB884B2E985AFB17AEA26ACC2">
    <w:name w:val="F4D9705FEB884B2E985AFB17AEA26ACC2"/>
    <w:rsid w:val="00344033"/>
    <w:pPr>
      <w:spacing w:after="270"/>
    </w:pPr>
    <w:rPr>
      <w:rFonts w:eastAsiaTheme="minorHAnsi"/>
      <w:lang w:val="en-US" w:eastAsia="en-US"/>
    </w:rPr>
  </w:style>
  <w:style w:type="paragraph" w:customStyle="1" w:styleId="9E92CEFB545A4D12A245AEF6947B29CC2">
    <w:name w:val="9E92CEFB545A4D12A245AEF6947B29CC2"/>
    <w:rsid w:val="00344033"/>
    <w:pPr>
      <w:spacing w:after="270"/>
    </w:pPr>
    <w:rPr>
      <w:rFonts w:eastAsiaTheme="minorHAnsi"/>
      <w:lang w:val="en-US" w:eastAsia="en-US"/>
    </w:rPr>
  </w:style>
  <w:style w:type="paragraph" w:customStyle="1" w:styleId="BDB6A02E24D348A483FEFA8EC749F7492">
    <w:name w:val="BDB6A02E24D348A483FEFA8EC749F7492"/>
    <w:rsid w:val="00344033"/>
    <w:pPr>
      <w:spacing w:after="270"/>
    </w:pPr>
    <w:rPr>
      <w:rFonts w:eastAsiaTheme="minorHAnsi"/>
      <w:lang w:val="en-US" w:eastAsia="en-US"/>
    </w:rPr>
  </w:style>
  <w:style w:type="paragraph" w:customStyle="1" w:styleId="E839D53D59D24A95BE8CF6B4AD7A90012">
    <w:name w:val="E839D53D59D24A95BE8CF6B4AD7A90012"/>
    <w:rsid w:val="00344033"/>
    <w:pPr>
      <w:spacing w:after="270"/>
    </w:pPr>
    <w:rPr>
      <w:rFonts w:eastAsiaTheme="minorHAnsi"/>
      <w:lang w:val="en-US" w:eastAsia="en-US"/>
    </w:rPr>
  </w:style>
  <w:style w:type="paragraph" w:customStyle="1" w:styleId="CDB973805858479DB4561505FF7767F82">
    <w:name w:val="CDB973805858479DB4561505FF7767F82"/>
    <w:rsid w:val="00344033"/>
    <w:pPr>
      <w:spacing w:after="270"/>
    </w:pPr>
    <w:rPr>
      <w:rFonts w:eastAsiaTheme="minorHAnsi"/>
      <w:lang w:val="en-US" w:eastAsia="en-US"/>
    </w:rPr>
  </w:style>
  <w:style w:type="paragraph" w:customStyle="1" w:styleId="43CEA115562E4E48AD51D190900D458D2">
    <w:name w:val="43CEA115562E4E48AD51D190900D458D2"/>
    <w:rsid w:val="00344033"/>
    <w:pPr>
      <w:spacing w:after="270"/>
    </w:pPr>
    <w:rPr>
      <w:rFonts w:eastAsiaTheme="minorHAnsi"/>
      <w:lang w:val="en-US" w:eastAsia="en-US"/>
    </w:rPr>
  </w:style>
  <w:style w:type="paragraph" w:customStyle="1" w:styleId="B2C40997E5364D6F980D49B403A93EE52">
    <w:name w:val="B2C40997E5364D6F980D49B403A93EE52"/>
    <w:rsid w:val="00344033"/>
    <w:pPr>
      <w:spacing w:after="270"/>
    </w:pPr>
    <w:rPr>
      <w:rFonts w:eastAsiaTheme="minorHAnsi"/>
      <w:lang w:val="en-US" w:eastAsia="en-US"/>
    </w:rPr>
  </w:style>
  <w:style w:type="paragraph" w:customStyle="1" w:styleId="23BEE28DB18B466FA8A28408BA0F99072">
    <w:name w:val="23BEE28DB18B466FA8A28408BA0F99072"/>
    <w:rsid w:val="00344033"/>
    <w:pPr>
      <w:spacing w:after="270"/>
    </w:pPr>
    <w:rPr>
      <w:rFonts w:eastAsiaTheme="minorHAnsi"/>
      <w:lang w:val="en-US" w:eastAsia="en-US"/>
    </w:rPr>
  </w:style>
  <w:style w:type="paragraph" w:customStyle="1" w:styleId="44E6B09808EF4A46A3AFFB71AC11C9C82">
    <w:name w:val="44E6B09808EF4A46A3AFFB71AC11C9C82"/>
    <w:rsid w:val="00344033"/>
    <w:pPr>
      <w:spacing w:after="270"/>
    </w:pPr>
    <w:rPr>
      <w:rFonts w:eastAsiaTheme="minorHAnsi"/>
      <w:lang w:val="en-US" w:eastAsia="en-US"/>
    </w:rPr>
  </w:style>
  <w:style w:type="paragraph" w:customStyle="1" w:styleId="B45109218ACA43D4AA59A26D44A6219A2">
    <w:name w:val="B45109218ACA43D4AA59A26D44A6219A2"/>
    <w:rsid w:val="00344033"/>
    <w:pPr>
      <w:spacing w:after="270"/>
    </w:pPr>
    <w:rPr>
      <w:rFonts w:eastAsiaTheme="minorHAnsi"/>
      <w:lang w:val="en-US" w:eastAsia="en-US"/>
    </w:rPr>
  </w:style>
  <w:style w:type="paragraph" w:customStyle="1" w:styleId="12DB2C2C70EE48FA9094EE469C3A1F012">
    <w:name w:val="12DB2C2C70EE48FA9094EE469C3A1F012"/>
    <w:rsid w:val="00344033"/>
    <w:pPr>
      <w:spacing w:after="270"/>
    </w:pPr>
    <w:rPr>
      <w:rFonts w:eastAsiaTheme="minorHAnsi"/>
      <w:lang w:val="en-US" w:eastAsia="en-US"/>
    </w:rPr>
  </w:style>
  <w:style w:type="paragraph" w:customStyle="1" w:styleId="82F114EB37CE47C68D450F4D8A6FCFE52">
    <w:name w:val="82F114EB37CE47C68D450F4D8A6FCFE52"/>
    <w:rsid w:val="00344033"/>
    <w:pPr>
      <w:spacing w:after="270"/>
    </w:pPr>
    <w:rPr>
      <w:rFonts w:eastAsiaTheme="minorHAnsi"/>
      <w:lang w:val="en-US" w:eastAsia="en-US"/>
    </w:rPr>
  </w:style>
  <w:style w:type="paragraph" w:customStyle="1" w:styleId="F5AAEAF889D149A0A9B94E4603CD0D713">
    <w:name w:val="F5AAEAF889D149A0A9B94E4603CD0D713"/>
    <w:rsid w:val="00344033"/>
    <w:pPr>
      <w:spacing w:after="270"/>
    </w:pPr>
    <w:rPr>
      <w:rFonts w:eastAsiaTheme="minorHAnsi"/>
      <w:lang w:val="en-US" w:eastAsia="en-US"/>
    </w:rPr>
  </w:style>
  <w:style w:type="paragraph" w:customStyle="1" w:styleId="50AE24C66EAA490996A5070FEEFDB3173">
    <w:name w:val="50AE24C66EAA490996A5070FEEFDB3173"/>
    <w:rsid w:val="00344033"/>
    <w:pPr>
      <w:spacing w:after="270"/>
    </w:pPr>
    <w:rPr>
      <w:rFonts w:eastAsiaTheme="minorHAnsi"/>
      <w:lang w:val="en-US" w:eastAsia="en-US"/>
    </w:rPr>
  </w:style>
  <w:style w:type="paragraph" w:customStyle="1" w:styleId="A826367653D1477284A82DF0752D75453">
    <w:name w:val="A826367653D1477284A82DF0752D75453"/>
    <w:rsid w:val="00344033"/>
    <w:pPr>
      <w:spacing w:after="270"/>
    </w:pPr>
    <w:rPr>
      <w:rFonts w:eastAsiaTheme="minorHAnsi"/>
      <w:lang w:val="en-US" w:eastAsia="en-US"/>
    </w:rPr>
  </w:style>
  <w:style w:type="paragraph" w:customStyle="1" w:styleId="123AA41B43894B11B88D36F09EE86F443">
    <w:name w:val="123AA41B43894B11B88D36F09EE86F443"/>
    <w:rsid w:val="00344033"/>
    <w:pPr>
      <w:spacing w:after="270"/>
    </w:pPr>
    <w:rPr>
      <w:rFonts w:eastAsiaTheme="minorHAnsi"/>
      <w:lang w:val="en-US" w:eastAsia="en-US"/>
    </w:rPr>
  </w:style>
  <w:style w:type="paragraph" w:customStyle="1" w:styleId="DCFCA44263D840A3911BB5BF29AE06983">
    <w:name w:val="DCFCA44263D840A3911BB5BF29AE06983"/>
    <w:rsid w:val="00344033"/>
    <w:pPr>
      <w:spacing w:after="270"/>
    </w:pPr>
    <w:rPr>
      <w:rFonts w:eastAsiaTheme="minorHAnsi"/>
      <w:lang w:val="en-US" w:eastAsia="en-US"/>
    </w:rPr>
  </w:style>
  <w:style w:type="paragraph" w:customStyle="1" w:styleId="9D56C72AB680482284ED3C3C59F39F5B3">
    <w:name w:val="9D56C72AB680482284ED3C3C59F39F5B3"/>
    <w:rsid w:val="00344033"/>
    <w:pPr>
      <w:spacing w:after="270"/>
    </w:pPr>
    <w:rPr>
      <w:rFonts w:eastAsiaTheme="minorHAnsi"/>
      <w:lang w:val="en-US" w:eastAsia="en-US"/>
    </w:rPr>
  </w:style>
  <w:style w:type="paragraph" w:customStyle="1" w:styleId="3483707409104D4C88EA329E48931A9A3">
    <w:name w:val="3483707409104D4C88EA329E48931A9A3"/>
    <w:rsid w:val="00344033"/>
    <w:pPr>
      <w:spacing w:after="270"/>
    </w:pPr>
    <w:rPr>
      <w:rFonts w:eastAsiaTheme="minorHAnsi"/>
      <w:lang w:val="en-US" w:eastAsia="en-US"/>
    </w:rPr>
  </w:style>
  <w:style w:type="paragraph" w:customStyle="1" w:styleId="65F284B6EC564A7B8FC6AC3367822489">
    <w:name w:val="65F284B6EC564A7B8FC6AC3367822489"/>
    <w:rsid w:val="00344033"/>
    <w:pPr>
      <w:spacing w:after="270"/>
    </w:pPr>
    <w:rPr>
      <w:rFonts w:eastAsiaTheme="minorHAnsi"/>
      <w:lang w:val="en-US" w:eastAsia="en-US"/>
    </w:rPr>
  </w:style>
  <w:style w:type="paragraph" w:customStyle="1" w:styleId="4CEC96F28B894501A12EB017AAE8548F3">
    <w:name w:val="4CEC96F28B894501A12EB017AAE8548F3"/>
    <w:rsid w:val="00344033"/>
    <w:pPr>
      <w:spacing w:after="270"/>
    </w:pPr>
    <w:rPr>
      <w:rFonts w:eastAsiaTheme="minorHAnsi"/>
      <w:lang w:val="en-US" w:eastAsia="en-US"/>
    </w:rPr>
  </w:style>
  <w:style w:type="paragraph" w:customStyle="1" w:styleId="85FA39B1BB1340409E78C33CDF2BA9A53">
    <w:name w:val="85FA39B1BB1340409E78C33CDF2BA9A53"/>
    <w:rsid w:val="00344033"/>
    <w:pPr>
      <w:spacing w:after="270"/>
    </w:pPr>
    <w:rPr>
      <w:rFonts w:eastAsiaTheme="minorHAnsi"/>
      <w:lang w:val="en-US" w:eastAsia="en-US"/>
    </w:rPr>
  </w:style>
  <w:style w:type="paragraph" w:customStyle="1" w:styleId="B33DF9D4CE2140FABE2EB5BD4D5A7E823">
    <w:name w:val="B33DF9D4CE2140FABE2EB5BD4D5A7E823"/>
    <w:rsid w:val="00344033"/>
    <w:pPr>
      <w:spacing w:after="270"/>
    </w:pPr>
    <w:rPr>
      <w:rFonts w:eastAsiaTheme="minorHAnsi"/>
      <w:lang w:val="en-US" w:eastAsia="en-US"/>
    </w:rPr>
  </w:style>
  <w:style w:type="paragraph" w:customStyle="1" w:styleId="1830E19A3A8D4F7DA4DD95A83AD07A833">
    <w:name w:val="1830E19A3A8D4F7DA4DD95A83AD07A833"/>
    <w:rsid w:val="00344033"/>
    <w:pPr>
      <w:spacing w:after="270"/>
    </w:pPr>
    <w:rPr>
      <w:rFonts w:eastAsiaTheme="minorHAnsi"/>
      <w:lang w:val="en-US" w:eastAsia="en-US"/>
    </w:rPr>
  </w:style>
  <w:style w:type="paragraph" w:customStyle="1" w:styleId="BFF2AE5D70D744A995416B6B96CA356A3">
    <w:name w:val="BFF2AE5D70D744A995416B6B96CA356A3"/>
    <w:rsid w:val="00344033"/>
    <w:pPr>
      <w:spacing w:after="270"/>
    </w:pPr>
    <w:rPr>
      <w:rFonts w:eastAsiaTheme="minorHAnsi"/>
      <w:lang w:val="en-US" w:eastAsia="en-US"/>
    </w:rPr>
  </w:style>
  <w:style w:type="paragraph" w:customStyle="1" w:styleId="92B3BD898DD74685BE56614A3719C44B3">
    <w:name w:val="92B3BD898DD74685BE56614A3719C44B3"/>
    <w:rsid w:val="00344033"/>
    <w:pPr>
      <w:spacing w:after="270"/>
    </w:pPr>
    <w:rPr>
      <w:rFonts w:eastAsiaTheme="minorHAnsi"/>
      <w:lang w:val="en-US" w:eastAsia="en-US"/>
    </w:rPr>
  </w:style>
  <w:style w:type="paragraph" w:customStyle="1" w:styleId="155D21DF95FE49B3BEDC1300220759123">
    <w:name w:val="155D21DF95FE49B3BEDC1300220759123"/>
    <w:rsid w:val="00344033"/>
    <w:pPr>
      <w:spacing w:after="270"/>
    </w:pPr>
    <w:rPr>
      <w:rFonts w:eastAsiaTheme="minorHAnsi"/>
      <w:lang w:val="en-US" w:eastAsia="en-US"/>
    </w:rPr>
  </w:style>
  <w:style w:type="paragraph" w:customStyle="1" w:styleId="456F5383E6E440F0A1696A1301F697223">
    <w:name w:val="456F5383E6E440F0A1696A1301F697223"/>
    <w:rsid w:val="00344033"/>
    <w:pPr>
      <w:spacing w:after="270"/>
    </w:pPr>
    <w:rPr>
      <w:rFonts w:eastAsiaTheme="minorHAnsi"/>
      <w:lang w:val="en-US" w:eastAsia="en-US"/>
    </w:rPr>
  </w:style>
  <w:style w:type="paragraph" w:customStyle="1" w:styleId="C27677841F6745328DC73BCF48AFCB453">
    <w:name w:val="C27677841F6745328DC73BCF48AFCB453"/>
    <w:rsid w:val="00344033"/>
    <w:pPr>
      <w:spacing w:after="270"/>
    </w:pPr>
    <w:rPr>
      <w:rFonts w:eastAsiaTheme="minorHAnsi"/>
      <w:lang w:val="en-US" w:eastAsia="en-US"/>
    </w:rPr>
  </w:style>
  <w:style w:type="paragraph" w:customStyle="1" w:styleId="915D16F8EE9A4C8E92F7833B224434DA3">
    <w:name w:val="915D16F8EE9A4C8E92F7833B224434DA3"/>
    <w:rsid w:val="00344033"/>
    <w:pPr>
      <w:spacing w:after="270"/>
    </w:pPr>
    <w:rPr>
      <w:rFonts w:eastAsiaTheme="minorHAnsi"/>
      <w:lang w:val="en-US" w:eastAsia="en-US"/>
    </w:rPr>
  </w:style>
  <w:style w:type="paragraph" w:customStyle="1" w:styleId="BCA9805E9A7542D6AC0A763AD816B2143">
    <w:name w:val="BCA9805E9A7542D6AC0A763AD816B2143"/>
    <w:rsid w:val="00344033"/>
    <w:pPr>
      <w:spacing w:after="270"/>
    </w:pPr>
    <w:rPr>
      <w:rFonts w:eastAsiaTheme="minorHAnsi"/>
      <w:lang w:val="en-US" w:eastAsia="en-US"/>
    </w:rPr>
  </w:style>
  <w:style w:type="paragraph" w:customStyle="1" w:styleId="374AC3108FFC4B18B3E544C72980CC6F3">
    <w:name w:val="374AC3108FFC4B18B3E544C72980CC6F3"/>
    <w:rsid w:val="00344033"/>
    <w:pPr>
      <w:spacing w:after="270"/>
    </w:pPr>
    <w:rPr>
      <w:rFonts w:eastAsiaTheme="minorHAnsi"/>
      <w:lang w:val="en-US" w:eastAsia="en-US"/>
    </w:rPr>
  </w:style>
  <w:style w:type="paragraph" w:customStyle="1" w:styleId="62D214F273E74BAFA9B584908C2334D73">
    <w:name w:val="62D214F273E74BAFA9B584908C2334D73"/>
    <w:rsid w:val="00344033"/>
    <w:pPr>
      <w:spacing w:after="270"/>
    </w:pPr>
    <w:rPr>
      <w:rFonts w:eastAsiaTheme="minorHAnsi"/>
      <w:lang w:val="en-US" w:eastAsia="en-US"/>
    </w:rPr>
  </w:style>
  <w:style w:type="paragraph" w:customStyle="1" w:styleId="2F763E6F686D4EC28DAF3A0F7B03398A3">
    <w:name w:val="2F763E6F686D4EC28DAF3A0F7B03398A3"/>
    <w:rsid w:val="00344033"/>
    <w:pPr>
      <w:spacing w:after="270"/>
    </w:pPr>
    <w:rPr>
      <w:rFonts w:eastAsiaTheme="minorHAnsi"/>
      <w:lang w:val="en-US" w:eastAsia="en-US"/>
    </w:rPr>
  </w:style>
  <w:style w:type="paragraph" w:customStyle="1" w:styleId="138574D810294A8A8B59A138169EA8E33">
    <w:name w:val="138574D810294A8A8B59A138169EA8E33"/>
    <w:rsid w:val="00344033"/>
    <w:pPr>
      <w:spacing w:after="270"/>
    </w:pPr>
    <w:rPr>
      <w:rFonts w:eastAsiaTheme="minorHAnsi"/>
      <w:lang w:val="en-US" w:eastAsia="en-US"/>
    </w:rPr>
  </w:style>
  <w:style w:type="paragraph" w:customStyle="1" w:styleId="ED27EB6D953347F4A2DA39EB29B8EA173">
    <w:name w:val="ED27EB6D953347F4A2DA39EB29B8EA173"/>
    <w:rsid w:val="00344033"/>
    <w:pPr>
      <w:spacing w:after="270"/>
    </w:pPr>
    <w:rPr>
      <w:rFonts w:eastAsiaTheme="minorHAnsi"/>
      <w:lang w:val="en-US" w:eastAsia="en-US"/>
    </w:rPr>
  </w:style>
  <w:style w:type="paragraph" w:customStyle="1" w:styleId="E436DE2AED5049A1B649F6CEE6E5B5DF3">
    <w:name w:val="E436DE2AED5049A1B649F6CEE6E5B5DF3"/>
    <w:rsid w:val="00344033"/>
    <w:pPr>
      <w:spacing w:after="270"/>
    </w:pPr>
    <w:rPr>
      <w:rFonts w:eastAsiaTheme="minorHAnsi"/>
      <w:lang w:val="en-US" w:eastAsia="en-US"/>
    </w:rPr>
  </w:style>
  <w:style w:type="paragraph" w:customStyle="1" w:styleId="4E36F68C9CEF430F88C20B998B4BA19F3">
    <w:name w:val="4E36F68C9CEF430F88C20B998B4BA19F3"/>
    <w:rsid w:val="00344033"/>
    <w:pPr>
      <w:spacing w:after="270"/>
    </w:pPr>
    <w:rPr>
      <w:rFonts w:eastAsiaTheme="minorHAnsi"/>
      <w:lang w:val="en-US" w:eastAsia="en-US"/>
    </w:rPr>
  </w:style>
  <w:style w:type="paragraph" w:customStyle="1" w:styleId="64CA919EA0B441B59CF11303287C51C93">
    <w:name w:val="64CA919EA0B441B59CF11303287C51C93"/>
    <w:rsid w:val="00344033"/>
    <w:pPr>
      <w:spacing w:after="270"/>
    </w:pPr>
    <w:rPr>
      <w:rFonts w:eastAsiaTheme="minorHAnsi"/>
      <w:lang w:val="en-US" w:eastAsia="en-US"/>
    </w:rPr>
  </w:style>
  <w:style w:type="paragraph" w:customStyle="1" w:styleId="1591C833946A4184BFAB0484F51F38CF3">
    <w:name w:val="1591C833946A4184BFAB0484F51F38CF3"/>
    <w:rsid w:val="00344033"/>
    <w:pPr>
      <w:spacing w:after="270"/>
    </w:pPr>
    <w:rPr>
      <w:rFonts w:eastAsiaTheme="minorHAnsi"/>
      <w:lang w:val="en-US" w:eastAsia="en-US"/>
    </w:rPr>
  </w:style>
  <w:style w:type="paragraph" w:customStyle="1" w:styleId="57551C73E5554299A7E6CECAB0BE5D0F3">
    <w:name w:val="57551C73E5554299A7E6CECAB0BE5D0F3"/>
    <w:rsid w:val="00344033"/>
    <w:pPr>
      <w:spacing w:after="270"/>
    </w:pPr>
    <w:rPr>
      <w:rFonts w:eastAsiaTheme="minorHAnsi"/>
      <w:lang w:val="en-US" w:eastAsia="en-US"/>
    </w:rPr>
  </w:style>
  <w:style w:type="paragraph" w:customStyle="1" w:styleId="A2A020646AB543E2AC3B50854FBA028E3">
    <w:name w:val="A2A020646AB543E2AC3B50854FBA028E3"/>
    <w:rsid w:val="00344033"/>
    <w:pPr>
      <w:spacing w:after="270"/>
    </w:pPr>
    <w:rPr>
      <w:rFonts w:eastAsiaTheme="minorHAnsi"/>
      <w:lang w:val="en-US" w:eastAsia="en-US"/>
    </w:rPr>
  </w:style>
  <w:style w:type="paragraph" w:customStyle="1" w:styleId="A06B60DE1E964193A1A63F1AB3F5D1923">
    <w:name w:val="A06B60DE1E964193A1A63F1AB3F5D1923"/>
    <w:rsid w:val="00344033"/>
    <w:pPr>
      <w:spacing w:after="270"/>
    </w:pPr>
    <w:rPr>
      <w:rFonts w:eastAsiaTheme="minorHAnsi"/>
      <w:lang w:val="en-US" w:eastAsia="en-US"/>
    </w:rPr>
  </w:style>
  <w:style w:type="paragraph" w:customStyle="1" w:styleId="89641F69E85C4ED4A893DCDEAACD67293">
    <w:name w:val="89641F69E85C4ED4A893DCDEAACD67293"/>
    <w:rsid w:val="00344033"/>
    <w:pPr>
      <w:spacing w:after="270"/>
    </w:pPr>
    <w:rPr>
      <w:rFonts w:eastAsiaTheme="minorHAnsi"/>
      <w:lang w:val="en-US" w:eastAsia="en-US"/>
    </w:rPr>
  </w:style>
  <w:style w:type="paragraph" w:customStyle="1" w:styleId="95C553DD594B437793EE6499CD3BB6083">
    <w:name w:val="95C553DD594B437793EE6499CD3BB6083"/>
    <w:rsid w:val="00344033"/>
    <w:pPr>
      <w:spacing w:after="270"/>
    </w:pPr>
    <w:rPr>
      <w:rFonts w:eastAsiaTheme="minorHAnsi"/>
      <w:lang w:val="en-US" w:eastAsia="en-US"/>
    </w:rPr>
  </w:style>
  <w:style w:type="paragraph" w:customStyle="1" w:styleId="873020F369DC471697EAA639DA11F3D63">
    <w:name w:val="873020F369DC471697EAA639DA11F3D63"/>
    <w:rsid w:val="00344033"/>
    <w:pPr>
      <w:spacing w:after="270"/>
    </w:pPr>
    <w:rPr>
      <w:rFonts w:eastAsiaTheme="minorHAnsi"/>
      <w:lang w:val="en-US" w:eastAsia="en-US"/>
    </w:rPr>
  </w:style>
  <w:style w:type="paragraph" w:customStyle="1" w:styleId="88182C09D5314376A7EB93D608137EEA3">
    <w:name w:val="88182C09D5314376A7EB93D608137EEA3"/>
    <w:rsid w:val="00344033"/>
    <w:pPr>
      <w:spacing w:after="270"/>
    </w:pPr>
    <w:rPr>
      <w:rFonts w:eastAsiaTheme="minorHAnsi"/>
      <w:lang w:val="en-US" w:eastAsia="en-US"/>
    </w:rPr>
  </w:style>
  <w:style w:type="paragraph" w:customStyle="1" w:styleId="090ACD32EA9944C0AFA9C0ADAF90FC483">
    <w:name w:val="090ACD32EA9944C0AFA9C0ADAF90FC483"/>
    <w:rsid w:val="00344033"/>
    <w:pPr>
      <w:spacing w:after="270"/>
    </w:pPr>
    <w:rPr>
      <w:rFonts w:eastAsiaTheme="minorHAnsi"/>
      <w:lang w:val="en-US" w:eastAsia="en-US"/>
    </w:rPr>
  </w:style>
  <w:style w:type="paragraph" w:customStyle="1" w:styleId="59D51117CE8C4531AC56B7361D8E807B3">
    <w:name w:val="59D51117CE8C4531AC56B7361D8E807B3"/>
    <w:rsid w:val="00344033"/>
    <w:pPr>
      <w:spacing w:after="270"/>
    </w:pPr>
    <w:rPr>
      <w:rFonts w:eastAsiaTheme="minorHAnsi"/>
      <w:lang w:val="en-US" w:eastAsia="en-US"/>
    </w:rPr>
  </w:style>
  <w:style w:type="paragraph" w:customStyle="1" w:styleId="4D2A5EF82FA64C759924B77CA68507273">
    <w:name w:val="4D2A5EF82FA64C759924B77CA68507273"/>
    <w:rsid w:val="00344033"/>
    <w:pPr>
      <w:spacing w:after="270"/>
    </w:pPr>
    <w:rPr>
      <w:rFonts w:eastAsiaTheme="minorHAnsi"/>
      <w:lang w:val="en-US" w:eastAsia="en-US"/>
    </w:rPr>
  </w:style>
  <w:style w:type="paragraph" w:customStyle="1" w:styleId="CB5208EB118D42BF94B652CBAD50399E3">
    <w:name w:val="CB5208EB118D42BF94B652CBAD50399E3"/>
    <w:rsid w:val="00344033"/>
    <w:pPr>
      <w:spacing w:after="270"/>
    </w:pPr>
    <w:rPr>
      <w:rFonts w:eastAsiaTheme="minorHAnsi"/>
      <w:lang w:val="en-US" w:eastAsia="en-US"/>
    </w:rPr>
  </w:style>
  <w:style w:type="paragraph" w:customStyle="1" w:styleId="68333F1EDD84426FB5B5EE3F6D60DA223">
    <w:name w:val="68333F1EDD84426FB5B5EE3F6D60DA223"/>
    <w:rsid w:val="00344033"/>
    <w:pPr>
      <w:spacing w:after="270"/>
    </w:pPr>
    <w:rPr>
      <w:rFonts w:eastAsiaTheme="minorHAnsi"/>
      <w:lang w:val="en-US" w:eastAsia="en-US"/>
    </w:rPr>
  </w:style>
  <w:style w:type="paragraph" w:customStyle="1" w:styleId="DD1148A1B278464EB11F0AAB08FB99793">
    <w:name w:val="DD1148A1B278464EB11F0AAB08FB99793"/>
    <w:rsid w:val="00344033"/>
    <w:pPr>
      <w:spacing w:after="270"/>
    </w:pPr>
    <w:rPr>
      <w:rFonts w:eastAsiaTheme="minorHAnsi"/>
      <w:lang w:val="en-US" w:eastAsia="en-US"/>
    </w:rPr>
  </w:style>
  <w:style w:type="paragraph" w:customStyle="1" w:styleId="4FA9B9D8579D4E30BF659583BE84FB773">
    <w:name w:val="4FA9B9D8579D4E30BF659583BE84FB773"/>
    <w:rsid w:val="00344033"/>
    <w:pPr>
      <w:spacing w:after="270"/>
    </w:pPr>
    <w:rPr>
      <w:rFonts w:eastAsiaTheme="minorHAnsi"/>
      <w:lang w:val="en-US" w:eastAsia="en-US"/>
    </w:rPr>
  </w:style>
  <w:style w:type="paragraph" w:customStyle="1" w:styleId="E2976F41864A4BD693919CAE221578193">
    <w:name w:val="E2976F41864A4BD693919CAE221578193"/>
    <w:rsid w:val="00344033"/>
    <w:pPr>
      <w:spacing w:after="270"/>
    </w:pPr>
    <w:rPr>
      <w:rFonts w:eastAsiaTheme="minorHAnsi"/>
      <w:lang w:val="en-US" w:eastAsia="en-US"/>
    </w:rPr>
  </w:style>
  <w:style w:type="paragraph" w:customStyle="1" w:styleId="A9B2078B6698475A8DEA54F0AF2A9FA03">
    <w:name w:val="A9B2078B6698475A8DEA54F0AF2A9FA03"/>
    <w:rsid w:val="00344033"/>
    <w:pPr>
      <w:spacing w:after="270"/>
    </w:pPr>
    <w:rPr>
      <w:rFonts w:eastAsiaTheme="minorHAnsi"/>
      <w:lang w:val="en-US" w:eastAsia="en-US"/>
    </w:rPr>
  </w:style>
  <w:style w:type="paragraph" w:customStyle="1" w:styleId="BE24C1D383D647A0B66F059CAAF2AA573">
    <w:name w:val="BE24C1D383D647A0B66F059CAAF2AA573"/>
    <w:rsid w:val="00344033"/>
    <w:pPr>
      <w:spacing w:after="270"/>
    </w:pPr>
    <w:rPr>
      <w:rFonts w:eastAsiaTheme="minorHAnsi"/>
      <w:lang w:val="en-US" w:eastAsia="en-US"/>
    </w:rPr>
  </w:style>
  <w:style w:type="paragraph" w:customStyle="1" w:styleId="6DBFFC32A8DF4459B30550EA5692AA103">
    <w:name w:val="6DBFFC32A8DF4459B30550EA5692AA103"/>
    <w:rsid w:val="00344033"/>
    <w:pPr>
      <w:spacing w:after="270"/>
    </w:pPr>
    <w:rPr>
      <w:rFonts w:eastAsiaTheme="minorHAnsi"/>
      <w:lang w:val="en-US" w:eastAsia="en-US"/>
    </w:rPr>
  </w:style>
  <w:style w:type="paragraph" w:customStyle="1" w:styleId="11324393B341449B8D17B947B2D218A43">
    <w:name w:val="11324393B341449B8D17B947B2D218A43"/>
    <w:rsid w:val="00344033"/>
    <w:pPr>
      <w:spacing w:after="270"/>
    </w:pPr>
    <w:rPr>
      <w:rFonts w:eastAsiaTheme="minorHAnsi"/>
      <w:lang w:val="en-US" w:eastAsia="en-US"/>
    </w:rPr>
  </w:style>
  <w:style w:type="paragraph" w:customStyle="1" w:styleId="1F18B6ED031E4D9497732474875D2C4B3">
    <w:name w:val="1F18B6ED031E4D9497732474875D2C4B3"/>
    <w:rsid w:val="00344033"/>
    <w:pPr>
      <w:spacing w:after="270"/>
    </w:pPr>
    <w:rPr>
      <w:rFonts w:eastAsiaTheme="minorHAnsi"/>
      <w:lang w:val="en-US" w:eastAsia="en-US"/>
    </w:rPr>
  </w:style>
  <w:style w:type="paragraph" w:customStyle="1" w:styleId="59CF7D98E4074259A86D54343C989D0C3">
    <w:name w:val="59CF7D98E4074259A86D54343C989D0C3"/>
    <w:rsid w:val="00344033"/>
    <w:pPr>
      <w:spacing w:after="270"/>
    </w:pPr>
    <w:rPr>
      <w:rFonts w:eastAsiaTheme="minorHAnsi"/>
      <w:lang w:val="en-US" w:eastAsia="en-US"/>
    </w:rPr>
  </w:style>
  <w:style w:type="paragraph" w:customStyle="1" w:styleId="41381882463B4021AB9BDC41F7D7FFE03">
    <w:name w:val="41381882463B4021AB9BDC41F7D7FFE03"/>
    <w:rsid w:val="00344033"/>
    <w:pPr>
      <w:spacing w:after="270"/>
    </w:pPr>
    <w:rPr>
      <w:rFonts w:eastAsiaTheme="minorHAnsi"/>
      <w:lang w:val="en-US" w:eastAsia="en-US"/>
    </w:rPr>
  </w:style>
  <w:style w:type="paragraph" w:customStyle="1" w:styleId="8BEB8EE07B2A4D19A5A55ED7078C2E3E3">
    <w:name w:val="8BEB8EE07B2A4D19A5A55ED7078C2E3E3"/>
    <w:rsid w:val="00344033"/>
    <w:pPr>
      <w:spacing w:after="270"/>
    </w:pPr>
    <w:rPr>
      <w:rFonts w:eastAsiaTheme="minorHAnsi"/>
      <w:lang w:val="en-US" w:eastAsia="en-US"/>
    </w:rPr>
  </w:style>
  <w:style w:type="paragraph" w:customStyle="1" w:styleId="46F26DB8F9664116908115AC3BF74E093">
    <w:name w:val="46F26DB8F9664116908115AC3BF74E093"/>
    <w:rsid w:val="00344033"/>
    <w:pPr>
      <w:spacing w:after="270"/>
    </w:pPr>
    <w:rPr>
      <w:rFonts w:eastAsiaTheme="minorHAnsi"/>
      <w:lang w:val="en-US" w:eastAsia="en-US"/>
    </w:rPr>
  </w:style>
  <w:style w:type="paragraph" w:customStyle="1" w:styleId="CB20FC511A084897913C623F140A05A73">
    <w:name w:val="CB20FC511A084897913C623F140A05A73"/>
    <w:rsid w:val="00344033"/>
    <w:pPr>
      <w:spacing w:after="270"/>
    </w:pPr>
    <w:rPr>
      <w:rFonts w:eastAsiaTheme="minorHAnsi"/>
      <w:lang w:val="en-US" w:eastAsia="en-US"/>
    </w:rPr>
  </w:style>
  <w:style w:type="paragraph" w:customStyle="1" w:styleId="0D86ACFB96E64243A65CCCB8BDB9C2BD3">
    <w:name w:val="0D86ACFB96E64243A65CCCB8BDB9C2BD3"/>
    <w:rsid w:val="00344033"/>
    <w:pPr>
      <w:spacing w:after="270"/>
    </w:pPr>
    <w:rPr>
      <w:rFonts w:eastAsiaTheme="minorHAnsi"/>
      <w:lang w:val="en-US" w:eastAsia="en-US"/>
    </w:rPr>
  </w:style>
  <w:style w:type="paragraph" w:customStyle="1" w:styleId="91AED7B1A46C487796DDCC5C0918C9A63">
    <w:name w:val="91AED7B1A46C487796DDCC5C0918C9A63"/>
    <w:rsid w:val="00344033"/>
    <w:pPr>
      <w:spacing w:after="270"/>
    </w:pPr>
    <w:rPr>
      <w:rFonts w:eastAsiaTheme="minorHAnsi"/>
      <w:lang w:val="en-US" w:eastAsia="en-US"/>
    </w:rPr>
  </w:style>
  <w:style w:type="paragraph" w:customStyle="1" w:styleId="EE080150641F48CC84BD52AE198CCE2F3">
    <w:name w:val="EE080150641F48CC84BD52AE198CCE2F3"/>
    <w:rsid w:val="00344033"/>
    <w:pPr>
      <w:spacing w:after="270"/>
    </w:pPr>
    <w:rPr>
      <w:rFonts w:eastAsiaTheme="minorHAnsi"/>
      <w:lang w:val="en-US" w:eastAsia="en-US"/>
    </w:rPr>
  </w:style>
  <w:style w:type="paragraph" w:customStyle="1" w:styleId="D186FB337B2744F3BE4655E5001E64B43">
    <w:name w:val="D186FB337B2744F3BE4655E5001E64B43"/>
    <w:rsid w:val="00344033"/>
    <w:pPr>
      <w:spacing w:after="270"/>
    </w:pPr>
    <w:rPr>
      <w:rFonts w:eastAsiaTheme="minorHAnsi"/>
      <w:lang w:val="en-US" w:eastAsia="en-US"/>
    </w:rPr>
  </w:style>
  <w:style w:type="paragraph" w:customStyle="1" w:styleId="96C6466B5E324C24B378CFB62458049B3">
    <w:name w:val="96C6466B5E324C24B378CFB62458049B3"/>
    <w:rsid w:val="00344033"/>
    <w:pPr>
      <w:spacing w:after="270"/>
    </w:pPr>
    <w:rPr>
      <w:rFonts w:eastAsiaTheme="minorHAnsi"/>
      <w:lang w:val="en-US" w:eastAsia="en-US"/>
    </w:rPr>
  </w:style>
  <w:style w:type="paragraph" w:customStyle="1" w:styleId="76E4267677E24AA88AFF1D97572C5D6A3">
    <w:name w:val="76E4267677E24AA88AFF1D97572C5D6A3"/>
    <w:rsid w:val="00344033"/>
    <w:pPr>
      <w:spacing w:after="270"/>
    </w:pPr>
    <w:rPr>
      <w:rFonts w:eastAsiaTheme="minorHAnsi"/>
      <w:lang w:val="en-US" w:eastAsia="en-US"/>
    </w:rPr>
  </w:style>
  <w:style w:type="paragraph" w:customStyle="1" w:styleId="1DD6C70D155F494791A71C2DD3C918F03">
    <w:name w:val="1DD6C70D155F494791A71C2DD3C918F03"/>
    <w:rsid w:val="00344033"/>
    <w:pPr>
      <w:spacing w:after="270"/>
    </w:pPr>
    <w:rPr>
      <w:rFonts w:eastAsiaTheme="minorHAnsi"/>
      <w:lang w:val="en-US" w:eastAsia="en-US"/>
    </w:rPr>
  </w:style>
  <w:style w:type="paragraph" w:customStyle="1" w:styleId="7556B936225242DF81E82E6B420D9BDF3">
    <w:name w:val="7556B936225242DF81E82E6B420D9BDF3"/>
    <w:rsid w:val="00344033"/>
    <w:pPr>
      <w:spacing w:after="270"/>
    </w:pPr>
    <w:rPr>
      <w:rFonts w:eastAsiaTheme="minorHAnsi"/>
      <w:lang w:val="en-US" w:eastAsia="en-US"/>
    </w:rPr>
  </w:style>
  <w:style w:type="paragraph" w:customStyle="1" w:styleId="F658CA98F7084A96BEEE5A7FE339BE403">
    <w:name w:val="F658CA98F7084A96BEEE5A7FE339BE403"/>
    <w:rsid w:val="00344033"/>
    <w:pPr>
      <w:spacing w:after="270"/>
    </w:pPr>
    <w:rPr>
      <w:rFonts w:eastAsiaTheme="minorHAnsi"/>
      <w:lang w:val="en-US" w:eastAsia="en-US"/>
    </w:rPr>
  </w:style>
  <w:style w:type="paragraph" w:customStyle="1" w:styleId="56E9BCF5A67148959CBB3A3451BBA7323">
    <w:name w:val="56E9BCF5A67148959CBB3A3451BBA7323"/>
    <w:rsid w:val="00344033"/>
    <w:pPr>
      <w:spacing w:after="270"/>
    </w:pPr>
    <w:rPr>
      <w:rFonts w:eastAsiaTheme="minorHAnsi"/>
      <w:lang w:val="en-US" w:eastAsia="en-US"/>
    </w:rPr>
  </w:style>
  <w:style w:type="paragraph" w:customStyle="1" w:styleId="1D5A332F057F4F719AF826CD9B52D2573">
    <w:name w:val="1D5A332F057F4F719AF826CD9B52D2573"/>
    <w:rsid w:val="00344033"/>
    <w:pPr>
      <w:spacing w:after="270"/>
    </w:pPr>
    <w:rPr>
      <w:rFonts w:eastAsiaTheme="minorHAnsi"/>
      <w:lang w:val="en-US" w:eastAsia="en-US"/>
    </w:rPr>
  </w:style>
  <w:style w:type="paragraph" w:customStyle="1" w:styleId="C98B1AC9F20344079EA8FCD8BCE89BAE3">
    <w:name w:val="C98B1AC9F20344079EA8FCD8BCE89BAE3"/>
    <w:rsid w:val="00344033"/>
    <w:pPr>
      <w:spacing w:after="270"/>
    </w:pPr>
    <w:rPr>
      <w:rFonts w:eastAsiaTheme="minorHAnsi"/>
      <w:lang w:val="en-US" w:eastAsia="en-US"/>
    </w:rPr>
  </w:style>
  <w:style w:type="paragraph" w:customStyle="1" w:styleId="A297D889D3124F9A96BDD9ACA8BA54223">
    <w:name w:val="A297D889D3124F9A96BDD9ACA8BA54223"/>
    <w:rsid w:val="00344033"/>
    <w:pPr>
      <w:spacing w:after="270"/>
    </w:pPr>
    <w:rPr>
      <w:rFonts w:eastAsiaTheme="minorHAnsi"/>
      <w:lang w:val="en-US" w:eastAsia="en-US"/>
    </w:rPr>
  </w:style>
  <w:style w:type="paragraph" w:customStyle="1" w:styleId="475AD6E1ECF84E1A88F428536EEB819C3">
    <w:name w:val="475AD6E1ECF84E1A88F428536EEB819C3"/>
    <w:rsid w:val="00344033"/>
    <w:pPr>
      <w:spacing w:after="270"/>
    </w:pPr>
    <w:rPr>
      <w:rFonts w:eastAsiaTheme="minorHAnsi"/>
      <w:lang w:val="en-US" w:eastAsia="en-US"/>
    </w:rPr>
  </w:style>
  <w:style w:type="paragraph" w:customStyle="1" w:styleId="3228606C09394660A38CCA3B02EBA3923">
    <w:name w:val="3228606C09394660A38CCA3B02EBA3923"/>
    <w:rsid w:val="00344033"/>
    <w:pPr>
      <w:spacing w:after="270"/>
    </w:pPr>
    <w:rPr>
      <w:rFonts w:eastAsiaTheme="minorHAnsi"/>
      <w:lang w:val="en-US" w:eastAsia="en-US"/>
    </w:rPr>
  </w:style>
  <w:style w:type="paragraph" w:customStyle="1" w:styleId="0FE27E5373114F589DA98FF8D24BCA213">
    <w:name w:val="0FE27E5373114F589DA98FF8D24BCA213"/>
    <w:rsid w:val="00344033"/>
    <w:pPr>
      <w:spacing w:after="270"/>
    </w:pPr>
    <w:rPr>
      <w:rFonts w:eastAsiaTheme="minorHAnsi"/>
      <w:lang w:val="en-US" w:eastAsia="en-US"/>
    </w:rPr>
  </w:style>
  <w:style w:type="paragraph" w:customStyle="1" w:styleId="2EFAF4D472B54861A1D0DA19567AD8C43">
    <w:name w:val="2EFAF4D472B54861A1D0DA19567AD8C43"/>
    <w:rsid w:val="00344033"/>
    <w:pPr>
      <w:spacing w:after="270"/>
    </w:pPr>
    <w:rPr>
      <w:rFonts w:eastAsiaTheme="minorHAnsi"/>
      <w:lang w:val="en-US" w:eastAsia="en-US"/>
    </w:rPr>
  </w:style>
  <w:style w:type="paragraph" w:customStyle="1" w:styleId="5CCEA09C5719458EAB1A9FABCF18465A3">
    <w:name w:val="5CCEA09C5719458EAB1A9FABCF18465A3"/>
    <w:rsid w:val="00344033"/>
    <w:pPr>
      <w:spacing w:after="270"/>
    </w:pPr>
    <w:rPr>
      <w:rFonts w:eastAsiaTheme="minorHAnsi"/>
      <w:lang w:val="en-US" w:eastAsia="en-US"/>
    </w:rPr>
  </w:style>
  <w:style w:type="paragraph" w:customStyle="1" w:styleId="1C9A457E7DA34533826AE921481A45AF3">
    <w:name w:val="1C9A457E7DA34533826AE921481A45AF3"/>
    <w:rsid w:val="00344033"/>
    <w:pPr>
      <w:spacing w:after="270"/>
    </w:pPr>
    <w:rPr>
      <w:rFonts w:eastAsiaTheme="minorHAnsi"/>
      <w:lang w:val="en-US" w:eastAsia="en-US"/>
    </w:rPr>
  </w:style>
  <w:style w:type="paragraph" w:customStyle="1" w:styleId="4004DD5092504B2AA3FB461980E837E93">
    <w:name w:val="4004DD5092504B2AA3FB461980E837E93"/>
    <w:rsid w:val="00344033"/>
    <w:pPr>
      <w:spacing w:after="270"/>
    </w:pPr>
    <w:rPr>
      <w:rFonts w:eastAsiaTheme="minorHAnsi"/>
      <w:lang w:val="en-US" w:eastAsia="en-US"/>
    </w:rPr>
  </w:style>
  <w:style w:type="paragraph" w:customStyle="1" w:styleId="6BAC6EF7659949AC9435E976EA8818CF3">
    <w:name w:val="6BAC6EF7659949AC9435E976EA8818CF3"/>
    <w:rsid w:val="00344033"/>
    <w:pPr>
      <w:spacing w:after="270"/>
    </w:pPr>
    <w:rPr>
      <w:rFonts w:eastAsiaTheme="minorHAnsi"/>
      <w:lang w:val="en-US" w:eastAsia="en-US"/>
    </w:rPr>
  </w:style>
  <w:style w:type="paragraph" w:customStyle="1" w:styleId="21F4CA4CBDD84516B6D4F1BE002EDA463">
    <w:name w:val="21F4CA4CBDD84516B6D4F1BE002EDA463"/>
    <w:rsid w:val="00344033"/>
    <w:pPr>
      <w:spacing w:after="270"/>
    </w:pPr>
    <w:rPr>
      <w:rFonts w:eastAsiaTheme="minorHAnsi"/>
      <w:lang w:val="en-US" w:eastAsia="en-US"/>
    </w:rPr>
  </w:style>
  <w:style w:type="paragraph" w:customStyle="1" w:styleId="E67B2B3A7DB24707B02D39B8ADB4244F3">
    <w:name w:val="E67B2B3A7DB24707B02D39B8ADB4244F3"/>
    <w:rsid w:val="00344033"/>
    <w:pPr>
      <w:spacing w:after="270"/>
    </w:pPr>
    <w:rPr>
      <w:rFonts w:eastAsiaTheme="minorHAnsi"/>
      <w:lang w:val="en-US" w:eastAsia="en-US"/>
    </w:rPr>
  </w:style>
  <w:style w:type="paragraph" w:customStyle="1" w:styleId="A2DF245346964DCAA81CFDD66D3EF8833">
    <w:name w:val="A2DF245346964DCAA81CFDD66D3EF8833"/>
    <w:rsid w:val="00344033"/>
    <w:pPr>
      <w:spacing w:after="270"/>
    </w:pPr>
    <w:rPr>
      <w:rFonts w:eastAsiaTheme="minorHAnsi"/>
      <w:lang w:val="en-US" w:eastAsia="en-US"/>
    </w:rPr>
  </w:style>
  <w:style w:type="paragraph" w:customStyle="1" w:styleId="EA0EAC7BA64A4BD490E21F91AFC0D11D3">
    <w:name w:val="EA0EAC7BA64A4BD490E21F91AFC0D11D3"/>
    <w:rsid w:val="00344033"/>
    <w:pPr>
      <w:spacing w:after="270"/>
    </w:pPr>
    <w:rPr>
      <w:rFonts w:eastAsiaTheme="minorHAnsi"/>
      <w:lang w:val="en-US" w:eastAsia="en-US"/>
    </w:rPr>
  </w:style>
  <w:style w:type="paragraph" w:customStyle="1" w:styleId="88C5FFC97C4A4471B3BB827173D747673">
    <w:name w:val="88C5FFC97C4A4471B3BB827173D747673"/>
    <w:rsid w:val="00344033"/>
    <w:pPr>
      <w:spacing w:after="270"/>
    </w:pPr>
    <w:rPr>
      <w:rFonts w:eastAsiaTheme="minorHAnsi"/>
      <w:lang w:val="en-US" w:eastAsia="en-US"/>
    </w:rPr>
  </w:style>
  <w:style w:type="paragraph" w:customStyle="1" w:styleId="69F7C0DA48CE4C98A7138500412CB6273">
    <w:name w:val="69F7C0DA48CE4C98A7138500412CB6273"/>
    <w:rsid w:val="00344033"/>
    <w:pPr>
      <w:spacing w:after="270"/>
    </w:pPr>
    <w:rPr>
      <w:rFonts w:eastAsiaTheme="minorHAnsi"/>
      <w:lang w:val="en-US" w:eastAsia="en-US"/>
    </w:rPr>
  </w:style>
  <w:style w:type="paragraph" w:customStyle="1" w:styleId="B1611CB293164EF8B2D388489FF1C3293">
    <w:name w:val="B1611CB293164EF8B2D388489FF1C3293"/>
    <w:rsid w:val="00344033"/>
    <w:pPr>
      <w:spacing w:after="270"/>
    </w:pPr>
    <w:rPr>
      <w:rFonts w:eastAsiaTheme="minorHAnsi"/>
      <w:lang w:val="en-US" w:eastAsia="en-US"/>
    </w:rPr>
  </w:style>
  <w:style w:type="paragraph" w:customStyle="1" w:styleId="B79F80F58DE0425C998E4E10D7481EA93">
    <w:name w:val="B79F80F58DE0425C998E4E10D7481EA93"/>
    <w:rsid w:val="00344033"/>
    <w:pPr>
      <w:spacing w:after="270"/>
    </w:pPr>
    <w:rPr>
      <w:rFonts w:eastAsiaTheme="minorHAnsi"/>
      <w:lang w:val="en-US" w:eastAsia="en-US"/>
    </w:rPr>
  </w:style>
  <w:style w:type="paragraph" w:customStyle="1" w:styleId="AA5FB8AF0D8F403397C6ABE5951F915D3">
    <w:name w:val="AA5FB8AF0D8F403397C6ABE5951F915D3"/>
    <w:rsid w:val="00344033"/>
    <w:pPr>
      <w:spacing w:after="270"/>
    </w:pPr>
    <w:rPr>
      <w:rFonts w:eastAsiaTheme="minorHAnsi"/>
      <w:lang w:val="en-US" w:eastAsia="en-US"/>
    </w:rPr>
  </w:style>
  <w:style w:type="paragraph" w:customStyle="1" w:styleId="995ABDE3A6664C97B62FD50C036CF22F3">
    <w:name w:val="995ABDE3A6664C97B62FD50C036CF22F3"/>
    <w:rsid w:val="00344033"/>
    <w:pPr>
      <w:spacing w:after="270"/>
    </w:pPr>
    <w:rPr>
      <w:rFonts w:eastAsiaTheme="minorHAnsi"/>
      <w:lang w:val="en-US" w:eastAsia="en-US"/>
    </w:rPr>
  </w:style>
  <w:style w:type="paragraph" w:customStyle="1" w:styleId="57044A6C707F412BB5A7A65CB66BFF483">
    <w:name w:val="57044A6C707F412BB5A7A65CB66BFF483"/>
    <w:rsid w:val="00344033"/>
    <w:pPr>
      <w:spacing w:after="270"/>
    </w:pPr>
    <w:rPr>
      <w:rFonts w:eastAsiaTheme="minorHAnsi"/>
      <w:lang w:val="en-US" w:eastAsia="en-US"/>
    </w:rPr>
  </w:style>
  <w:style w:type="paragraph" w:customStyle="1" w:styleId="E9C8D359D0134A40B6D3AE29ED5FF7952">
    <w:name w:val="E9C8D359D0134A40B6D3AE29ED5FF7952"/>
    <w:rsid w:val="00344033"/>
    <w:pPr>
      <w:spacing w:after="270"/>
    </w:pPr>
    <w:rPr>
      <w:rFonts w:eastAsiaTheme="minorHAnsi"/>
      <w:lang w:val="en-US" w:eastAsia="en-US"/>
    </w:rPr>
  </w:style>
  <w:style w:type="paragraph" w:customStyle="1" w:styleId="85EEE391A38A4F18A8511CCFA3F2FBF13">
    <w:name w:val="85EEE391A38A4F18A8511CCFA3F2FBF13"/>
    <w:rsid w:val="00344033"/>
    <w:pPr>
      <w:spacing w:after="270"/>
    </w:pPr>
    <w:rPr>
      <w:rFonts w:eastAsiaTheme="minorHAnsi"/>
      <w:lang w:val="en-US" w:eastAsia="en-US"/>
    </w:rPr>
  </w:style>
  <w:style w:type="paragraph" w:customStyle="1" w:styleId="CEA96E50D8DE44C39526F2DB2190DD493">
    <w:name w:val="CEA96E50D8DE44C39526F2DB2190DD493"/>
    <w:rsid w:val="00344033"/>
    <w:pPr>
      <w:spacing w:after="270"/>
    </w:pPr>
    <w:rPr>
      <w:rFonts w:eastAsiaTheme="minorHAnsi"/>
      <w:lang w:val="en-US" w:eastAsia="en-US"/>
    </w:rPr>
  </w:style>
  <w:style w:type="paragraph" w:customStyle="1" w:styleId="16399B701D744AF6BC1DF1E510CD72C03">
    <w:name w:val="16399B701D744AF6BC1DF1E510CD72C03"/>
    <w:rsid w:val="00344033"/>
    <w:pPr>
      <w:spacing w:after="270"/>
    </w:pPr>
    <w:rPr>
      <w:rFonts w:eastAsiaTheme="minorHAnsi"/>
      <w:lang w:val="en-US" w:eastAsia="en-US"/>
    </w:rPr>
  </w:style>
  <w:style w:type="paragraph" w:customStyle="1" w:styleId="7651D7532F4742A79F7E93F2255E1FD33">
    <w:name w:val="7651D7532F4742A79F7E93F2255E1FD33"/>
    <w:rsid w:val="00344033"/>
    <w:pPr>
      <w:spacing w:after="270"/>
    </w:pPr>
    <w:rPr>
      <w:rFonts w:eastAsiaTheme="minorHAnsi"/>
      <w:lang w:val="en-US" w:eastAsia="en-US"/>
    </w:rPr>
  </w:style>
  <w:style w:type="paragraph" w:customStyle="1" w:styleId="B3137166856D4E4CB388E13960C205203">
    <w:name w:val="B3137166856D4E4CB388E13960C205203"/>
    <w:rsid w:val="00344033"/>
    <w:pPr>
      <w:spacing w:after="270"/>
    </w:pPr>
    <w:rPr>
      <w:rFonts w:eastAsiaTheme="minorHAnsi"/>
      <w:lang w:val="en-US" w:eastAsia="en-US"/>
    </w:rPr>
  </w:style>
  <w:style w:type="paragraph" w:customStyle="1" w:styleId="BD5D9C0BA0F749339902388E87C7CB1E3">
    <w:name w:val="BD5D9C0BA0F749339902388E87C7CB1E3"/>
    <w:rsid w:val="00344033"/>
    <w:pPr>
      <w:spacing w:after="270"/>
    </w:pPr>
    <w:rPr>
      <w:rFonts w:eastAsiaTheme="minorHAnsi"/>
      <w:lang w:val="en-US" w:eastAsia="en-US"/>
    </w:rPr>
  </w:style>
  <w:style w:type="paragraph" w:customStyle="1" w:styleId="323388C776E64690B182EB853D9B2B573">
    <w:name w:val="323388C776E64690B182EB853D9B2B573"/>
    <w:rsid w:val="00344033"/>
    <w:pPr>
      <w:spacing w:after="270"/>
    </w:pPr>
    <w:rPr>
      <w:rFonts w:eastAsiaTheme="minorHAnsi"/>
      <w:lang w:val="en-US" w:eastAsia="en-US"/>
    </w:rPr>
  </w:style>
  <w:style w:type="paragraph" w:customStyle="1" w:styleId="3D9562B597F14C07AA843DD87273454F3">
    <w:name w:val="3D9562B597F14C07AA843DD87273454F3"/>
    <w:rsid w:val="00344033"/>
    <w:pPr>
      <w:spacing w:after="270"/>
    </w:pPr>
    <w:rPr>
      <w:rFonts w:eastAsiaTheme="minorHAnsi"/>
      <w:lang w:val="en-US" w:eastAsia="en-US"/>
    </w:rPr>
  </w:style>
  <w:style w:type="paragraph" w:customStyle="1" w:styleId="E10408CFFABD4D869D2CF804E5CB48403">
    <w:name w:val="E10408CFFABD4D869D2CF804E5CB48403"/>
    <w:rsid w:val="00344033"/>
    <w:pPr>
      <w:spacing w:after="270"/>
    </w:pPr>
    <w:rPr>
      <w:rFonts w:eastAsiaTheme="minorHAnsi"/>
      <w:lang w:val="en-US" w:eastAsia="en-US"/>
    </w:rPr>
  </w:style>
  <w:style w:type="paragraph" w:customStyle="1" w:styleId="49825F5614D349EDB7AB6824C5A3C9443">
    <w:name w:val="49825F5614D349EDB7AB6824C5A3C9443"/>
    <w:rsid w:val="00344033"/>
    <w:pPr>
      <w:spacing w:after="270"/>
    </w:pPr>
    <w:rPr>
      <w:rFonts w:eastAsiaTheme="minorHAnsi"/>
      <w:lang w:val="en-US" w:eastAsia="en-US"/>
    </w:rPr>
  </w:style>
  <w:style w:type="paragraph" w:customStyle="1" w:styleId="E54F4B4CBC84403099EFA1722D01D6503">
    <w:name w:val="E54F4B4CBC84403099EFA1722D01D6503"/>
    <w:rsid w:val="00344033"/>
    <w:pPr>
      <w:spacing w:after="270"/>
    </w:pPr>
    <w:rPr>
      <w:rFonts w:eastAsiaTheme="minorHAnsi"/>
      <w:lang w:val="en-US" w:eastAsia="en-US"/>
    </w:rPr>
  </w:style>
  <w:style w:type="paragraph" w:customStyle="1" w:styleId="C0FA1CDB3B2542DE83FE037FC4E755893">
    <w:name w:val="C0FA1CDB3B2542DE83FE037FC4E755893"/>
    <w:rsid w:val="00344033"/>
    <w:pPr>
      <w:spacing w:after="270"/>
    </w:pPr>
    <w:rPr>
      <w:rFonts w:eastAsiaTheme="minorHAnsi"/>
      <w:lang w:val="en-US" w:eastAsia="en-US"/>
    </w:rPr>
  </w:style>
  <w:style w:type="paragraph" w:customStyle="1" w:styleId="83AE2B1C3A8749AE86D924370457AB833">
    <w:name w:val="83AE2B1C3A8749AE86D924370457AB833"/>
    <w:rsid w:val="00344033"/>
    <w:pPr>
      <w:spacing w:after="270"/>
    </w:pPr>
    <w:rPr>
      <w:rFonts w:eastAsiaTheme="minorHAnsi"/>
      <w:lang w:val="en-US" w:eastAsia="en-US"/>
    </w:rPr>
  </w:style>
  <w:style w:type="paragraph" w:customStyle="1" w:styleId="7B6B8675A75942198E3766098FB4A9223">
    <w:name w:val="7B6B8675A75942198E3766098FB4A9223"/>
    <w:rsid w:val="00344033"/>
    <w:pPr>
      <w:spacing w:after="270"/>
    </w:pPr>
    <w:rPr>
      <w:rFonts w:eastAsiaTheme="minorHAnsi"/>
      <w:lang w:val="en-US" w:eastAsia="en-US"/>
    </w:rPr>
  </w:style>
  <w:style w:type="paragraph" w:customStyle="1" w:styleId="6444D8EDF6B14F7AB8A66E5F487E89403">
    <w:name w:val="6444D8EDF6B14F7AB8A66E5F487E89403"/>
    <w:rsid w:val="00344033"/>
    <w:pPr>
      <w:spacing w:after="270"/>
    </w:pPr>
    <w:rPr>
      <w:rFonts w:eastAsiaTheme="minorHAnsi"/>
      <w:lang w:val="en-US" w:eastAsia="en-US"/>
    </w:rPr>
  </w:style>
  <w:style w:type="paragraph" w:customStyle="1" w:styleId="95543A227384426B84E59DDE3D389A6F3">
    <w:name w:val="95543A227384426B84E59DDE3D389A6F3"/>
    <w:rsid w:val="00344033"/>
    <w:pPr>
      <w:spacing w:after="270"/>
    </w:pPr>
    <w:rPr>
      <w:rFonts w:eastAsiaTheme="minorHAnsi"/>
      <w:lang w:val="en-US" w:eastAsia="en-US"/>
    </w:rPr>
  </w:style>
  <w:style w:type="paragraph" w:customStyle="1" w:styleId="B86CD43E3A714EBEA53F5507439B53E43">
    <w:name w:val="B86CD43E3A714EBEA53F5507439B53E43"/>
    <w:rsid w:val="00344033"/>
    <w:pPr>
      <w:spacing w:after="270"/>
    </w:pPr>
    <w:rPr>
      <w:rFonts w:eastAsiaTheme="minorHAnsi"/>
      <w:lang w:val="en-US" w:eastAsia="en-US"/>
    </w:rPr>
  </w:style>
  <w:style w:type="paragraph" w:customStyle="1" w:styleId="04E919483C3147EDA10F8E5A6AFE2A5D3">
    <w:name w:val="04E919483C3147EDA10F8E5A6AFE2A5D3"/>
    <w:rsid w:val="00344033"/>
    <w:pPr>
      <w:spacing w:after="270"/>
    </w:pPr>
    <w:rPr>
      <w:rFonts w:eastAsiaTheme="minorHAnsi"/>
      <w:lang w:val="en-US" w:eastAsia="en-US"/>
    </w:rPr>
  </w:style>
  <w:style w:type="paragraph" w:customStyle="1" w:styleId="89D5F39ACF0C453B9502948148E2BB273">
    <w:name w:val="89D5F39ACF0C453B9502948148E2BB273"/>
    <w:rsid w:val="00344033"/>
    <w:pPr>
      <w:spacing w:after="270"/>
    </w:pPr>
    <w:rPr>
      <w:rFonts w:eastAsiaTheme="minorHAnsi"/>
      <w:lang w:val="en-US" w:eastAsia="en-US"/>
    </w:rPr>
  </w:style>
  <w:style w:type="paragraph" w:customStyle="1" w:styleId="4E3C950BEE3C4A0F925E886E289BEE0F3">
    <w:name w:val="4E3C950BEE3C4A0F925E886E289BEE0F3"/>
    <w:rsid w:val="00344033"/>
    <w:pPr>
      <w:spacing w:after="270"/>
    </w:pPr>
    <w:rPr>
      <w:rFonts w:eastAsiaTheme="minorHAnsi"/>
      <w:lang w:val="en-US" w:eastAsia="en-US"/>
    </w:rPr>
  </w:style>
  <w:style w:type="paragraph" w:customStyle="1" w:styleId="E26BA60A9EBD4F0CA4EE02724E776D8E3">
    <w:name w:val="E26BA60A9EBD4F0CA4EE02724E776D8E3"/>
    <w:rsid w:val="00344033"/>
    <w:pPr>
      <w:spacing w:after="270"/>
    </w:pPr>
    <w:rPr>
      <w:rFonts w:eastAsiaTheme="minorHAnsi"/>
      <w:lang w:val="en-US" w:eastAsia="en-US"/>
    </w:rPr>
  </w:style>
  <w:style w:type="paragraph" w:customStyle="1" w:styleId="32081E781A714A6EB4A7D2DABC22FF2F3">
    <w:name w:val="32081E781A714A6EB4A7D2DABC22FF2F3"/>
    <w:rsid w:val="00344033"/>
    <w:pPr>
      <w:spacing w:after="270"/>
    </w:pPr>
    <w:rPr>
      <w:rFonts w:eastAsiaTheme="minorHAnsi"/>
      <w:lang w:val="en-US" w:eastAsia="en-US"/>
    </w:rPr>
  </w:style>
  <w:style w:type="paragraph" w:customStyle="1" w:styleId="5B5FBBF16F8A41D4B485013D4186E7893">
    <w:name w:val="5B5FBBF16F8A41D4B485013D4186E7893"/>
    <w:rsid w:val="00344033"/>
    <w:pPr>
      <w:spacing w:after="270"/>
    </w:pPr>
    <w:rPr>
      <w:rFonts w:eastAsiaTheme="minorHAnsi"/>
      <w:lang w:val="en-US" w:eastAsia="en-US"/>
    </w:rPr>
  </w:style>
  <w:style w:type="paragraph" w:customStyle="1" w:styleId="61D90EDC697943768B4CF364A3F718793">
    <w:name w:val="61D90EDC697943768B4CF364A3F718793"/>
    <w:rsid w:val="00344033"/>
    <w:pPr>
      <w:spacing w:after="270"/>
    </w:pPr>
    <w:rPr>
      <w:rFonts w:eastAsiaTheme="minorHAnsi"/>
      <w:lang w:val="en-US" w:eastAsia="en-US"/>
    </w:rPr>
  </w:style>
  <w:style w:type="paragraph" w:customStyle="1" w:styleId="44BF01C1A884450B8B859EC561BBF3073">
    <w:name w:val="44BF01C1A884450B8B859EC561BBF3073"/>
    <w:rsid w:val="00344033"/>
    <w:pPr>
      <w:spacing w:after="270"/>
    </w:pPr>
    <w:rPr>
      <w:rFonts w:eastAsiaTheme="minorHAnsi"/>
      <w:lang w:val="en-US" w:eastAsia="en-US"/>
    </w:rPr>
  </w:style>
  <w:style w:type="paragraph" w:customStyle="1" w:styleId="F09C3832A5234E77B114B113EC71A6823">
    <w:name w:val="F09C3832A5234E77B114B113EC71A6823"/>
    <w:rsid w:val="00344033"/>
    <w:pPr>
      <w:spacing w:after="270"/>
    </w:pPr>
    <w:rPr>
      <w:rFonts w:eastAsiaTheme="minorHAnsi"/>
      <w:lang w:val="en-US" w:eastAsia="en-US"/>
    </w:rPr>
  </w:style>
  <w:style w:type="paragraph" w:customStyle="1" w:styleId="3C4C74B81F494EDEB10153AF05A0EA4E3">
    <w:name w:val="3C4C74B81F494EDEB10153AF05A0EA4E3"/>
    <w:rsid w:val="00344033"/>
    <w:pPr>
      <w:spacing w:after="270"/>
    </w:pPr>
    <w:rPr>
      <w:rFonts w:eastAsiaTheme="minorHAnsi"/>
      <w:lang w:val="en-US" w:eastAsia="en-US"/>
    </w:rPr>
  </w:style>
  <w:style w:type="paragraph" w:customStyle="1" w:styleId="3BE9ADB1E52D4656A41C9A5E98AA7C273">
    <w:name w:val="3BE9ADB1E52D4656A41C9A5E98AA7C273"/>
    <w:rsid w:val="00344033"/>
    <w:pPr>
      <w:spacing w:after="270"/>
    </w:pPr>
    <w:rPr>
      <w:rFonts w:eastAsiaTheme="minorHAnsi"/>
      <w:lang w:val="en-US" w:eastAsia="en-US"/>
    </w:rPr>
  </w:style>
  <w:style w:type="paragraph" w:customStyle="1" w:styleId="B915C448EDC34F46BAB4806A3BDCC18D3">
    <w:name w:val="B915C448EDC34F46BAB4806A3BDCC18D3"/>
    <w:rsid w:val="00344033"/>
    <w:pPr>
      <w:spacing w:after="270"/>
    </w:pPr>
    <w:rPr>
      <w:rFonts w:eastAsiaTheme="minorHAnsi"/>
      <w:lang w:val="en-US" w:eastAsia="en-US"/>
    </w:rPr>
  </w:style>
  <w:style w:type="paragraph" w:customStyle="1" w:styleId="FC446851A863440FBA8757D82E8FC7E33">
    <w:name w:val="FC446851A863440FBA8757D82E8FC7E33"/>
    <w:rsid w:val="00344033"/>
    <w:pPr>
      <w:spacing w:after="270"/>
    </w:pPr>
    <w:rPr>
      <w:rFonts w:eastAsiaTheme="minorHAnsi"/>
      <w:lang w:val="en-US" w:eastAsia="en-US"/>
    </w:rPr>
  </w:style>
  <w:style w:type="paragraph" w:customStyle="1" w:styleId="98BFBF39B21E40C7A54C45EDBAEA4AD43">
    <w:name w:val="98BFBF39B21E40C7A54C45EDBAEA4AD43"/>
    <w:rsid w:val="00344033"/>
    <w:pPr>
      <w:spacing w:after="270"/>
    </w:pPr>
    <w:rPr>
      <w:rFonts w:eastAsiaTheme="minorHAnsi"/>
      <w:lang w:val="en-US" w:eastAsia="en-US"/>
    </w:rPr>
  </w:style>
  <w:style w:type="paragraph" w:customStyle="1" w:styleId="52085E78E3624DA7B4D6C75D1EEC454E3">
    <w:name w:val="52085E78E3624DA7B4D6C75D1EEC454E3"/>
    <w:rsid w:val="00344033"/>
    <w:pPr>
      <w:spacing w:after="270"/>
    </w:pPr>
    <w:rPr>
      <w:rFonts w:eastAsiaTheme="minorHAnsi"/>
      <w:lang w:val="en-US" w:eastAsia="en-US"/>
    </w:rPr>
  </w:style>
  <w:style w:type="paragraph" w:customStyle="1" w:styleId="8E0E62F3BF6A4BE5B5AF62FB3E145FEF3">
    <w:name w:val="8E0E62F3BF6A4BE5B5AF62FB3E145FEF3"/>
    <w:rsid w:val="00344033"/>
    <w:pPr>
      <w:spacing w:after="270"/>
    </w:pPr>
    <w:rPr>
      <w:rFonts w:eastAsiaTheme="minorHAnsi"/>
      <w:lang w:val="en-US" w:eastAsia="en-US"/>
    </w:rPr>
  </w:style>
  <w:style w:type="paragraph" w:customStyle="1" w:styleId="13DAB94408B54F70A57CD2EB37DA219B3">
    <w:name w:val="13DAB94408B54F70A57CD2EB37DA219B3"/>
    <w:rsid w:val="00344033"/>
    <w:pPr>
      <w:spacing w:after="270"/>
    </w:pPr>
    <w:rPr>
      <w:rFonts w:eastAsiaTheme="minorHAnsi"/>
      <w:lang w:val="en-US" w:eastAsia="en-US"/>
    </w:rPr>
  </w:style>
  <w:style w:type="paragraph" w:customStyle="1" w:styleId="9719EE83A1A840D4BA733475CEF52CB53">
    <w:name w:val="9719EE83A1A840D4BA733475CEF52CB53"/>
    <w:rsid w:val="00344033"/>
    <w:pPr>
      <w:spacing w:after="270"/>
    </w:pPr>
    <w:rPr>
      <w:rFonts w:eastAsiaTheme="minorHAnsi"/>
      <w:lang w:val="en-US" w:eastAsia="en-US"/>
    </w:rPr>
  </w:style>
  <w:style w:type="paragraph" w:customStyle="1" w:styleId="1A361F45555345B18B81F389A30F1C233">
    <w:name w:val="1A361F45555345B18B81F389A30F1C233"/>
    <w:rsid w:val="00344033"/>
    <w:pPr>
      <w:spacing w:after="270"/>
    </w:pPr>
    <w:rPr>
      <w:rFonts w:eastAsiaTheme="minorHAnsi"/>
      <w:lang w:val="en-US" w:eastAsia="en-US"/>
    </w:rPr>
  </w:style>
  <w:style w:type="paragraph" w:customStyle="1" w:styleId="57B3271778B3464A896B4801028EDCF13">
    <w:name w:val="57B3271778B3464A896B4801028EDCF13"/>
    <w:rsid w:val="00344033"/>
    <w:pPr>
      <w:spacing w:after="270"/>
    </w:pPr>
    <w:rPr>
      <w:rFonts w:eastAsiaTheme="minorHAnsi"/>
      <w:lang w:val="en-US" w:eastAsia="en-US"/>
    </w:rPr>
  </w:style>
  <w:style w:type="paragraph" w:customStyle="1" w:styleId="6FE48FC6786E40E182A243D0D4B6A5023">
    <w:name w:val="6FE48FC6786E40E182A243D0D4B6A5023"/>
    <w:rsid w:val="00344033"/>
    <w:pPr>
      <w:spacing w:after="270"/>
    </w:pPr>
    <w:rPr>
      <w:rFonts w:eastAsiaTheme="minorHAnsi"/>
      <w:lang w:val="en-US" w:eastAsia="en-US"/>
    </w:rPr>
  </w:style>
  <w:style w:type="paragraph" w:customStyle="1" w:styleId="79ED8CEAD8644B36AEE89FC75F1D41CE3">
    <w:name w:val="79ED8CEAD8644B36AEE89FC75F1D41CE3"/>
    <w:rsid w:val="00344033"/>
    <w:pPr>
      <w:spacing w:after="270"/>
    </w:pPr>
    <w:rPr>
      <w:rFonts w:eastAsiaTheme="minorHAnsi"/>
      <w:lang w:val="en-US" w:eastAsia="en-US"/>
    </w:rPr>
  </w:style>
  <w:style w:type="paragraph" w:customStyle="1" w:styleId="A6EE821A752746CC8E947E97DA0410803">
    <w:name w:val="A6EE821A752746CC8E947E97DA0410803"/>
    <w:rsid w:val="00344033"/>
    <w:pPr>
      <w:spacing w:after="270"/>
    </w:pPr>
    <w:rPr>
      <w:rFonts w:eastAsiaTheme="minorHAnsi"/>
      <w:lang w:val="en-US" w:eastAsia="en-US"/>
    </w:rPr>
  </w:style>
  <w:style w:type="paragraph" w:customStyle="1" w:styleId="AF10E6385A0649888DB445AB5504A2EC3">
    <w:name w:val="AF10E6385A0649888DB445AB5504A2EC3"/>
    <w:rsid w:val="00344033"/>
    <w:pPr>
      <w:spacing w:after="270"/>
    </w:pPr>
    <w:rPr>
      <w:rFonts w:eastAsiaTheme="minorHAnsi"/>
      <w:lang w:val="en-US" w:eastAsia="en-US"/>
    </w:rPr>
  </w:style>
  <w:style w:type="paragraph" w:customStyle="1" w:styleId="6A27EB9B66E34AE7AAE423FE0321E6BE3">
    <w:name w:val="6A27EB9B66E34AE7AAE423FE0321E6BE3"/>
    <w:rsid w:val="00344033"/>
    <w:pPr>
      <w:spacing w:after="270"/>
    </w:pPr>
    <w:rPr>
      <w:rFonts w:eastAsiaTheme="minorHAnsi"/>
      <w:lang w:val="en-US" w:eastAsia="en-US"/>
    </w:rPr>
  </w:style>
  <w:style w:type="paragraph" w:customStyle="1" w:styleId="3504626ADA10463B96CC22870D29ABCB3">
    <w:name w:val="3504626ADA10463B96CC22870D29ABCB3"/>
    <w:rsid w:val="00344033"/>
    <w:pPr>
      <w:spacing w:after="270"/>
    </w:pPr>
    <w:rPr>
      <w:rFonts w:eastAsiaTheme="minorHAnsi"/>
      <w:lang w:val="en-US" w:eastAsia="en-US"/>
    </w:rPr>
  </w:style>
  <w:style w:type="paragraph" w:customStyle="1" w:styleId="DAAF2E586D7B418F891128834D8197C23">
    <w:name w:val="DAAF2E586D7B418F891128834D8197C23"/>
    <w:rsid w:val="00344033"/>
    <w:pPr>
      <w:spacing w:after="270"/>
    </w:pPr>
    <w:rPr>
      <w:rFonts w:eastAsiaTheme="minorHAnsi"/>
      <w:lang w:val="en-US" w:eastAsia="en-US"/>
    </w:rPr>
  </w:style>
  <w:style w:type="paragraph" w:customStyle="1" w:styleId="A5E96F3A555D4202A1E943CF10744B7A3">
    <w:name w:val="A5E96F3A555D4202A1E943CF10744B7A3"/>
    <w:rsid w:val="00344033"/>
    <w:pPr>
      <w:spacing w:after="270"/>
    </w:pPr>
    <w:rPr>
      <w:rFonts w:eastAsiaTheme="minorHAnsi"/>
      <w:lang w:val="en-US" w:eastAsia="en-US"/>
    </w:rPr>
  </w:style>
  <w:style w:type="paragraph" w:customStyle="1" w:styleId="940BD53226F84FCFAB084CA19560AD5D3">
    <w:name w:val="940BD53226F84FCFAB084CA19560AD5D3"/>
    <w:rsid w:val="00344033"/>
    <w:pPr>
      <w:spacing w:after="270"/>
    </w:pPr>
    <w:rPr>
      <w:rFonts w:eastAsiaTheme="minorHAnsi"/>
      <w:lang w:val="en-US" w:eastAsia="en-US"/>
    </w:rPr>
  </w:style>
  <w:style w:type="paragraph" w:customStyle="1" w:styleId="630065ECBD4A43C98CFFD1DA9B04666C3">
    <w:name w:val="630065ECBD4A43C98CFFD1DA9B04666C3"/>
    <w:rsid w:val="00344033"/>
    <w:pPr>
      <w:spacing w:after="270"/>
    </w:pPr>
    <w:rPr>
      <w:rFonts w:eastAsiaTheme="minorHAnsi"/>
      <w:lang w:val="en-US" w:eastAsia="en-US"/>
    </w:rPr>
  </w:style>
  <w:style w:type="paragraph" w:customStyle="1" w:styleId="F4D9705FEB884B2E985AFB17AEA26ACC3">
    <w:name w:val="F4D9705FEB884B2E985AFB17AEA26ACC3"/>
    <w:rsid w:val="00344033"/>
    <w:pPr>
      <w:spacing w:after="270"/>
    </w:pPr>
    <w:rPr>
      <w:rFonts w:eastAsiaTheme="minorHAnsi"/>
      <w:lang w:val="en-US" w:eastAsia="en-US"/>
    </w:rPr>
  </w:style>
  <w:style w:type="paragraph" w:customStyle="1" w:styleId="9E92CEFB545A4D12A245AEF6947B29CC3">
    <w:name w:val="9E92CEFB545A4D12A245AEF6947B29CC3"/>
    <w:rsid w:val="00344033"/>
    <w:pPr>
      <w:spacing w:after="270"/>
    </w:pPr>
    <w:rPr>
      <w:rFonts w:eastAsiaTheme="minorHAnsi"/>
      <w:lang w:val="en-US" w:eastAsia="en-US"/>
    </w:rPr>
  </w:style>
  <w:style w:type="paragraph" w:customStyle="1" w:styleId="BDB6A02E24D348A483FEFA8EC749F7493">
    <w:name w:val="BDB6A02E24D348A483FEFA8EC749F7493"/>
    <w:rsid w:val="00344033"/>
    <w:pPr>
      <w:spacing w:after="270"/>
    </w:pPr>
    <w:rPr>
      <w:rFonts w:eastAsiaTheme="minorHAnsi"/>
      <w:lang w:val="en-US" w:eastAsia="en-US"/>
    </w:rPr>
  </w:style>
  <w:style w:type="paragraph" w:customStyle="1" w:styleId="E839D53D59D24A95BE8CF6B4AD7A90013">
    <w:name w:val="E839D53D59D24A95BE8CF6B4AD7A90013"/>
    <w:rsid w:val="00344033"/>
    <w:pPr>
      <w:spacing w:after="270"/>
    </w:pPr>
    <w:rPr>
      <w:rFonts w:eastAsiaTheme="minorHAnsi"/>
      <w:lang w:val="en-US" w:eastAsia="en-US"/>
    </w:rPr>
  </w:style>
  <w:style w:type="paragraph" w:customStyle="1" w:styleId="CDB973805858479DB4561505FF7767F83">
    <w:name w:val="CDB973805858479DB4561505FF7767F83"/>
    <w:rsid w:val="00344033"/>
    <w:pPr>
      <w:spacing w:after="270"/>
    </w:pPr>
    <w:rPr>
      <w:rFonts w:eastAsiaTheme="minorHAnsi"/>
      <w:lang w:val="en-US" w:eastAsia="en-US"/>
    </w:rPr>
  </w:style>
  <w:style w:type="paragraph" w:customStyle="1" w:styleId="43CEA115562E4E48AD51D190900D458D3">
    <w:name w:val="43CEA115562E4E48AD51D190900D458D3"/>
    <w:rsid w:val="00344033"/>
    <w:pPr>
      <w:spacing w:after="270"/>
    </w:pPr>
    <w:rPr>
      <w:rFonts w:eastAsiaTheme="minorHAnsi"/>
      <w:lang w:val="en-US" w:eastAsia="en-US"/>
    </w:rPr>
  </w:style>
  <w:style w:type="paragraph" w:customStyle="1" w:styleId="B2C40997E5364D6F980D49B403A93EE53">
    <w:name w:val="B2C40997E5364D6F980D49B403A93EE53"/>
    <w:rsid w:val="00344033"/>
    <w:pPr>
      <w:spacing w:after="270"/>
    </w:pPr>
    <w:rPr>
      <w:rFonts w:eastAsiaTheme="minorHAnsi"/>
      <w:lang w:val="en-US" w:eastAsia="en-US"/>
    </w:rPr>
  </w:style>
  <w:style w:type="paragraph" w:customStyle="1" w:styleId="23BEE28DB18B466FA8A28408BA0F99073">
    <w:name w:val="23BEE28DB18B466FA8A28408BA0F99073"/>
    <w:rsid w:val="00344033"/>
    <w:pPr>
      <w:spacing w:after="270"/>
    </w:pPr>
    <w:rPr>
      <w:rFonts w:eastAsiaTheme="minorHAnsi"/>
      <w:lang w:val="en-US" w:eastAsia="en-US"/>
    </w:rPr>
  </w:style>
  <w:style w:type="paragraph" w:customStyle="1" w:styleId="44E6B09808EF4A46A3AFFB71AC11C9C83">
    <w:name w:val="44E6B09808EF4A46A3AFFB71AC11C9C83"/>
    <w:rsid w:val="00344033"/>
    <w:pPr>
      <w:spacing w:after="270"/>
    </w:pPr>
    <w:rPr>
      <w:rFonts w:eastAsiaTheme="minorHAnsi"/>
      <w:lang w:val="en-US" w:eastAsia="en-US"/>
    </w:rPr>
  </w:style>
  <w:style w:type="paragraph" w:customStyle="1" w:styleId="B45109218ACA43D4AA59A26D44A6219A3">
    <w:name w:val="B45109218ACA43D4AA59A26D44A6219A3"/>
    <w:rsid w:val="00344033"/>
    <w:pPr>
      <w:spacing w:after="270"/>
    </w:pPr>
    <w:rPr>
      <w:rFonts w:eastAsiaTheme="minorHAnsi"/>
      <w:lang w:val="en-US" w:eastAsia="en-US"/>
    </w:rPr>
  </w:style>
  <w:style w:type="paragraph" w:customStyle="1" w:styleId="12DB2C2C70EE48FA9094EE469C3A1F013">
    <w:name w:val="12DB2C2C70EE48FA9094EE469C3A1F013"/>
    <w:rsid w:val="00344033"/>
    <w:pPr>
      <w:spacing w:after="270"/>
    </w:pPr>
    <w:rPr>
      <w:rFonts w:eastAsiaTheme="minorHAnsi"/>
      <w:lang w:val="en-US" w:eastAsia="en-US"/>
    </w:rPr>
  </w:style>
  <w:style w:type="paragraph" w:customStyle="1" w:styleId="82F114EB37CE47C68D450F4D8A6FCFE53">
    <w:name w:val="82F114EB37CE47C68D450F4D8A6FCFE53"/>
    <w:rsid w:val="00344033"/>
    <w:pPr>
      <w:spacing w:after="270"/>
    </w:pPr>
    <w:rPr>
      <w:rFonts w:eastAsiaTheme="minorHAnsi"/>
      <w:lang w:val="en-US" w:eastAsia="en-US"/>
    </w:rPr>
  </w:style>
  <w:style w:type="paragraph" w:customStyle="1" w:styleId="F5AAEAF889D149A0A9B94E4603CD0D714">
    <w:name w:val="F5AAEAF889D149A0A9B94E4603CD0D714"/>
    <w:rsid w:val="00344033"/>
    <w:pPr>
      <w:spacing w:after="270"/>
    </w:pPr>
    <w:rPr>
      <w:rFonts w:eastAsiaTheme="minorHAnsi"/>
      <w:lang w:val="en-US" w:eastAsia="en-US"/>
    </w:rPr>
  </w:style>
  <w:style w:type="paragraph" w:customStyle="1" w:styleId="50AE24C66EAA490996A5070FEEFDB3174">
    <w:name w:val="50AE24C66EAA490996A5070FEEFDB3174"/>
    <w:rsid w:val="00344033"/>
    <w:pPr>
      <w:spacing w:after="270"/>
    </w:pPr>
    <w:rPr>
      <w:rFonts w:eastAsiaTheme="minorHAnsi"/>
      <w:lang w:val="en-US" w:eastAsia="en-US"/>
    </w:rPr>
  </w:style>
  <w:style w:type="paragraph" w:customStyle="1" w:styleId="A826367653D1477284A82DF0752D75454">
    <w:name w:val="A826367653D1477284A82DF0752D75454"/>
    <w:rsid w:val="00344033"/>
    <w:pPr>
      <w:spacing w:after="270"/>
    </w:pPr>
    <w:rPr>
      <w:rFonts w:eastAsiaTheme="minorHAnsi"/>
      <w:lang w:val="en-US" w:eastAsia="en-US"/>
    </w:rPr>
  </w:style>
  <w:style w:type="paragraph" w:customStyle="1" w:styleId="123AA41B43894B11B88D36F09EE86F444">
    <w:name w:val="123AA41B43894B11B88D36F09EE86F444"/>
    <w:rsid w:val="00344033"/>
    <w:pPr>
      <w:spacing w:after="270"/>
    </w:pPr>
    <w:rPr>
      <w:rFonts w:eastAsiaTheme="minorHAnsi"/>
      <w:lang w:val="en-US" w:eastAsia="en-US"/>
    </w:rPr>
  </w:style>
  <w:style w:type="paragraph" w:customStyle="1" w:styleId="DCFCA44263D840A3911BB5BF29AE06984">
    <w:name w:val="DCFCA44263D840A3911BB5BF29AE06984"/>
    <w:rsid w:val="00344033"/>
    <w:pPr>
      <w:spacing w:after="270"/>
    </w:pPr>
    <w:rPr>
      <w:rFonts w:eastAsiaTheme="minorHAnsi"/>
      <w:lang w:val="en-US" w:eastAsia="en-US"/>
    </w:rPr>
  </w:style>
  <w:style w:type="paragraph" w:customStyle="1" w:styleId="9D56C72AB680482284ED3C3C59F39F5B4">
    <w:name w:val="9D56C72AB680482284ED3C3C59F39F5B4"/>
    <w:rsid w:val="00344033"/>
    <w:pPr>
      <w:spacing w:after="270"/>
    </w:pPr>
    <w:rPr>
      <w:rFonts w:eastAsiaTheme="minorHAnsi"/>
      <w:lang w:val="en-US" w:eastAsia="en-US"/>
    </w:rPr>
  </w:style>
  <w:style w:type="paragraph" w:customStyle="1" w:styleId="3483707409104D4C88EA329E48931A9A4">
    <w:name w:val="3483707409104D4C88EA329E48931A9A4"/>
    <w:rsid w:val="00344033"/>
    <w:pPr>
      <w:spacing w:after="270"/>
    </w:pPr>
    <w:rPr>
      <w:rFonts w:eastAsiaTheme="minorHAnsi"/>
      <w:lang w:val="en-US" w:eastAsia="en-US"/>
    </w:rPr>
  </w:style>
  <w:style w:type="paragraph" w:customStyle="1" w:styleId="65F284B6EC564A7B8FC6AC33678224891">
    <w:name w:val="65F284B6EC564A7B8FC6AC33678224891"/>
    <w:rsid w:val="00344033"/>
    <w:pPr>
      <w:spacing w:after="270"/>
    </w:pPr>
    <w:rPr>
      <w:rFonts w:eastAsiaTheme="minorHAnsi"/>
      <w:lang w:val="en-US" w:eastAsia="en-US"/>
    </w:rPr>
  </w:style>
  <w:style w:type="paragraph" w:customStyle="1" w:styleId="4CEC96F28B894501A12EB017AAE8548F4">
    <w:name w:val="4CEC96F28B894501A12EB017AAE8548F4"/>
    <w:rsid w:val="00344033"/>
    <w:pPr>
      <w:spacing w:after="270"/>
    </w:pPr>
    <w:rPr>
      <w:rFonts w:eastAsiaTheme="minorHAnsi"/>
      <w:lang w:val="en-US" w:eastAsia="en-US"/>
    </w:rPr>
  </w:style>
  <w:style w:type="paragraph" w:customStyle="1" w:styleId="85FA39B1BB1340409E78C33CDF2BA9A54">
    <w:name w:val="85FA39B1BB1340409E78C33CDF2BA9A54"/>
    <w:rsid w:val="00344033"/>
    <w:pPr>
      <w:spacing w:after="270"/>
    </w:pPr>
    <w:rPr>
      <w:rFonts w:eastAsiaTheme="minorHAnsi"/>
      <w:lang w:val="en-US" w:eastAsia="en-US"/>
    </w:rPr>
  </w:style>
  <w:style w:type="paragraph" w:customStyle="1" w:styleId="B33DF9D4CE2140FABE2EB5BD4D5A7E824">
    <w:name w:val="B33DF9D4CE2140FABE2EB5BD4D5A7E824"/>
    <w:rsid w:val="00344033"/>
    <w:pPr>
      <w:spacing w:after="270"/>
    </w:pPr>
    <w:rPr>
      <w:rFonts w:eastAsiaTheme="minorHAnsi"/>
      <w:lang w:val="en-US" w:eastAsia="en-US"/>
    </w:rPr>
  </w:style>
  <w:style w:type="paragraph" w:customStyle="1" w:styleId="1830E19A3A8D4F7DA4DD95A83AD07A834">
    <w:name w:val="1830E19A3A8D4F7DA4DD95A83AD07A834"/>
    <w:rsid w:val="00344033"/>
    <w:pPr>
      <w:spacing w:after="270"/>
    </w:pPr>
    <w:rPr>
      <w:rFonts w:eastAsiaTheme="minorHAnsi"/>
      <w:lang w:val="en-US" w:eastAsia="en-US"/>
    </w:rPr>
  </w:style>
  <w:style w:type="paragraph" w:customStyle="1" w:styleId="BFF2AE5D70D744A995416B6B96CA356A4">
    <w:name w:val="BFF2AE5D70D744A995416B6B96CA356A4"/>
    <w:rsid w:val="00344033"/>
    <w:pPr>
      <w:spacing w:after="270"/>
    </w:pPr>
    <w:rPr>
      <w:rFonts w:eastAsiaTheme="minorHAnsi"/>
      <w:lang w:val="en-US" w:eastAsia="en-US"/>
    </w:rPr>
  </w:style>
  <w:style w:type="paragraph" w:customStyle="1" w:styleId="92B3BD898DD74685BE56614A3719C44B4">
    <w:name w:val="92B3BD898DD74685BE56614A3719C44B4"/>
    <w:rsid w:val="00344033"/>
    <w:pPr>
      <w:spacing w:after="270"/>
    </w:pPr>
    <w:rPr>
      <w:rFonts w:eastAsiaTheme="minorHAnsi"/>
      <w:lang w:val="en-US" w:eastAsia="en-US"/>
    </w:rPr>
  </w:style>
  <w:style w:type="paragraph" w:customStyle="1" w:styleId="155D21DF95FE49B3BEDC1300220759124">
    <w:name w:val="155D21DF95FE49B3BEDC1300220759124"/>
    <w:rsid w:val="00344033"/>
    <w:pPr>
      <w:spacing w:after="270"/>
    </w:pPr>
    <w:rPr>
      <w:rFonts w:eastAsiaTheme="minorHAnsi"/>
      <w:lang w:val="en-US" w:eastAsia="en-US"/>
    </w:rPr>
  </w:style>
  <w:style w:type="paragraph" w:customStyle="1" w:styleId="456F5383E6E440F0A1696A1301F697224">
    <w:name w:val="456F5383E6E440F0A1696A1301F697224"/>
    <w:rsid w:val="00344033"/>
    <w:pPr>
      <w:spacing w:after="270"/>
    </w:pPr>
    <w:rPr>
      <w:rFonts w:eastAsiaTheme="minorHAnsi"/>
      <w:lang w:val="en-US" w:eastAsia="en-US"/>
    </w:rPr>
  </w:style>
  <w:style w:type="paragraph" w:customStyle="1" w:styleId="C27677841F6745328DC73BCF48AFCB454">
    <w:name w:val="C27677841F6745328DC73BCF48AFCB454"/>
    <w:rsid w:val="00344033"/>
    <w:pPr>
      <w:spacing w:after="270"/>
    </w:pPr>
    <w:rPr>
      <w:rFonts w:eastAsiaTheme="minorHAnsi"/>
      <w:lang w:val="en-US" w:eastAsia="en-US"/>
    </w:rPr>
  </w:style>
  <w:style w:type="paragraph" w:customStyle="1" w:styleId="915D16F8EE9A4C8E92F7833B224434DA4">
    <w:name w:val="915D16F8EE9A4C8E92F7833B224434DA4"/>
    <w:rsid w:val="00344033"/>
    <w:pPr>
      <w:spacing w:after="270"/>
    </w:pPr>
    <w:rPr>
      <w:rFonts w:eastAsiaTheme="minorHAnsi"/>
      <w:lang w:val="en-US" w:eastAsia="en-US"/>
    </w:rPr>
  </w:style>
  <w:style w:type="paragraph" w:customStyle="1" w:styleId="BCA9805E9A7542D6AC0A763AD816B2144">
    <w:name w:val="BCA9805E9A7542D6AC0A763AD816B2144"/>
    <w:rsid w:val="00344033"/>
    <w:pPr>
      <w:spacing w:after="270"/>
    </w:pPr>
    <w:rPr>
      <w:rFonts w:eastAsiaTheme="minorHAnsi"/>
      <w:lang w:val="en-US" w:eastAsia="en-US"/>
    </w:rPr>
  </w:style>
  <w:style w:type="paragraph" w:customStyle="1" w:styleId="374AC3108FFC4B18B3E544C72980CC6F4">
    <w:name w:val="374AC3108FFC4B18B3E544C72980CC6F4"/>
    <w:rsid w:val="00344033"/>
    <w:pPr>
      <w:spacing w:after="270"/>
    </w:pPr>
    <w:rPr>
      <w:rFonts w:eastAsiaTheme="minorHAnsi"/>
      <w:lang w:val="en-US" w:eastAsia="en-US"/>
    </w:rPr>
  </w:style>
  <w:style w:type="paragraph" w:customStyle="1" w:styleId="62D214F273E74BAFA9B584908C2334D74">
    <w:name w:val="62D214F273E74BAFA9B584908C2334D74"/>
    <w:rsid w:val="00344033"/>
    <w:pPr>
      <w:spacing w:after="270"/>
    </w:pPr>
    <w:rPr>
      <w:rFonts w:eastAsiaTheme="minorHAnsi"/>
      <w:lang w:val="en-US" w:eastAsia="en-US"/>
    </w:rPr>
  </w:style>
  <w:style w:type="paragraph" w:customStyle="1" w:styleId="2F763E6F686D4EC28DAF3A0F7B03398A4">
    <w:name w:val="2F763E6F686D4EC28DAF3A0F7B03398A4"/>
    <w:rsid w:val="00344033"/>
    <w:pPr>
      <w:spacing w:after="270"/>
    </w:pPr>
    <w:rPr>
      <w:rFonts w:eastAsiaTheme="minorHAnsi"/>
      <w:lang w:val="en-US" w:eastAsia="en-US"/>
    </w:rPr>
  </w:style>
  <w:style w:type="paragraph" w:customStyle="1" w:styleId="138574D810294A8A8B59A138169EA8E34">
    <w:name w:val="138574D810294A8A8B59A138169EA8E34"/>
    <w:rsid w:val="00344033"/>
    <w:pPr>
      <w:spacing w:after="270"/>
    </w:pPr>
    <w:rPr>
      <w:rFonts w:eastAsiaTheme="minorHAnsi"/>
      <w:lang w:val="en-US" w:eastAsia="en-US"/>
    </w:rPr>
  </w:style>
  <w:style w:type="paragraph" w:customStyle="1" w:styleId="ED27EB6D953347F4A2DA39EB29B8EA174">
    <w:name w:val="ED27EB6D953347F4A2DA39EB29B8EA174"/>
    <w:rsid w:val="00344033"/>
    <w:pPr>
      <w:spacing w:after="270"/>
    </w:pPr>
    <w:rPr>
      <w:rFonts w:eastAsiaTheme="minorHAnsi"/>
      <w:lang w:val="en-US" w:eastAsia="en-US"/>
    </w:rPr>
  </w:style>
  <w:style w:type="paragraph" w:customStyle="1" w:styleId="E436DE2AED5049A1B649F6CEE6E5B5DF4">
    <w:name w:val="E436DE2AED5049A1B649F6CEE6E5B5DF4"/>
    <w:rsid w:val="00344033"/>
    <w:pPr>
      <w:spacing w:after="270"/>
    </w:pPr>
    <w:rPr>
      <w:rFonts w:eastAsiaTheme="minorHAnsi"/>
      <w:lang w:val="en-US" w:eastAsia="en-US"/>
    </w:rPr>
  </w:style>
  <w:style w:type="paragraph" w:customStyle="1" w:styleId="4E36F68C9CEF430F88C20B998B4BA19F4">
    <w:name w:val="4E36F68C9CEF430F88C20B998B4BA19F4"/>
    <w:rsid w:val="00344033"/>
    <w:pPr>
      <w:spacing w:after="270"/>
    </w:pPr>
    <w:rPr>
      <w:rFonts w:eastAsiaTheme="minorHAnsi"/>
      <w:lang w:val="en-US" w:eastAsia="en-US"/>
    </w:rPr>
  </w:style>
  <w:style w:type="paragraph" w:customStyle="1" w:styleId="64CA919EA0B441B59CF11303287C51C94">
    <w:name w:val="64CA919EA0B441B59CF11303287C51C94"/>
    <w:rsid w:val="00344033"/>
    <w:pPr>
      <w:spacing w:after="270"/>
    </w:pPr>
    <w:rPr>
      <w:rFonts w:eastAsiaTheme="minorHAnsi"/>
      <w:lang w:val="en-US" w:eastAsia="en-US"/>
    </w:rPr>
  </w:style>
  <w:style w:type="paragraph" w:customStyle="1" w:styleId="1591C833946A4184BFAB0484F51F38CF4">
    <w:name w:val="1591C833946A4184BFAB0484F51F38CF4"/>
    <w:rsid w:val="00344033"/>
    <w:pPr>
      <w:spacing w:after="270"/>
    </w:pPr>
    <w:rPr>
      <w:rFonts w:eastAsiaTheme="minorHAnsi"/>
      <w:lang w:val="en-US" w:eastAsia="en-US"/>
    </w:rPr>
  </w:style>
  <w:style w:type="paragraph" w:customStyle="1" w:styleId="57551C73E5554299A7E6CECAB0BE5D0F4">
    <w:name w:val="57551C73E5554299A7E6CECAB0BE5D0F4"/>
    <w:rsid w:val="00344033"/>
    <w:pPr>
      <w:spacing w:after="270"/>
    </w:pPr>
    <w:rPr>
      <w:rFonts w:eastAsiaTheme="minorHAnsi"/>
      <w:lang w:val="en-US" w:eastAsia="en-US"/>
    </w:rPr>
  </w:style>
  <w:style w:type="paragraph" w:customStyle="1" w:styleId="A2A020646AB543E2AC3B50854FBA028E4">
    <w:name w:val="A2A020646AB543E2AC3B50854FBA028E4"/>
    <w:rsid w:val="00344033"/>
    <w:pPr>
      <w:spacing w:after="270"/>
    </w:pPr>
    <w:rPr>
      <w:rFonts w:eastAsiaTheme="minorHAnsi"/>
      <w:lang w:val="en-US" w:eastAsia="en-US"/>
    </w:rPr>
  </w:style>
  <w:style w:type="paragraph" w:customStyle="1" w:styleId="A06B60DE1E964193A1A63F1AB3F5D1924">
    <w:name w:val="A06B60DE1E964193A1A63F1AB3F5D1924"/>
    <w:rsid w:val="00344033"/>
    <w:pPr>
      <w:spacing w:after="270"/>
    </w:pPr>
    <w:rPr>
      <w:rFonts w:eastAsiaTheme="minorHAnsi"/>
      <w:lang w:val="en-US" w:eastAsia="en-US"/>
    </w:rPr>
  </w:style>
  <w:style w:type="paragraph" w:customStyle="1" w:styleId="89641F69E85C4ED4A893DCDEAACD67294">
    <w:name w:val="89641F69E85C4ED4A893DCDEAACD67294"/>
    <w:rsid w:val="00344033"/>
    <w:pPr>
      <w:spacing w:after="270"/>
    </w:pPr>
    <w:rPr>
      <w:rFonts w:eastAsiaTheme="minorHAnsi"/>
      <w:lang w:val="en-US" w:eastAsia="en-US"/>
    </w:rPr>
  </w:style>
  <w:style w:type="paragraph" w:customStyle="1" w:styleId="95C553DD594B437793EE6499CD3BB6084">
    <w:name w:val="95C553DD594B437793EE6499CD3BB6084"/>
    <w:rsid w:val="00344033"/>
    <w:pPr>
      <w:spacing w:after="270"/>
    </w:pPr>
    <w:rPr>
      <w:rFonts w:eastAsiaTheme="minorHAnsi"/>
      <w:lang w:val="en-US" w:eastAsia="en-US"/>
    </w:rPr>
  </w:style>
  <w:style w:type="paragraph" w:customStyle="1" w:styleId="873020F369DC471697EAA639DA11F3D64">
    <w:name w:val="873020F369DC471697EAA639DA11F3D64"/>
    <w:rsid w:val="00344033"/>
    <w:pPr>
      <w:spacing w:after="270"/>
    </w:pPr>
    <w:rPr>
      <w:rFonts w:eastAsiaTheme="minorHAnsi"/>
      <w:lang w:val="en-US" w:eastAsia="en-US"/>
    </w:rPr>
  </w:style>
  <w:style w:type="paragraph" w:customStyle="1" w:styleId="88182C09D5314376A7EB93D608137EEA4">
    <w:name w:val="88182C09D5314376A7EB93D608137EEA4"/>
    <w:rsid w:val="00344033"/>
    <w:pPr>
      <w:spacing w:after="270"/>
    </w:pPr>
    <w:rPr>
      <w:rFonts w:eastAsiaTheme="minorHAnsi"/>
      <w:lang w:val="en-US" w:eastAsia="en-US"/>
    </w:rPr>
  </w:style>
  <w:style w:type="paragraph" w:customStyle="1" w:styleId="090ACD32EA9944C0AFA9C0ADAF90FC484">
    <w:name w:val="090ACD32EA9944C0AFA9C0ADAF90FC484"/>
    <w:rsid w:val="00344033"/>
    <w:pPr>
      <w:spacing w:after="270"/>
    </w:pPr>
    <w:rPr>
      <w:rFonts w:eastAsiaTheme="minorHAnsi"/>
      <w:lang w:val="en-US" w:eastAsia="en-US"/>
    </w:rPr>
  </w:style>
  <w:style w:type="paragraph" w:customStyle="1" w:styleId="59D51117CE8C4531AC56B7361D8E807B4">
    <w:name w:val="59D51117CE8C4531AC56B7361D8E807B4"/>
    <w:rsid w:val="00344033"/>
    <w:pPr>
      <w:spacing w:after="270"/>
    </w:pPr>
    <w:rPr>
      <w:rFonts w:eastAsiaTheme="minorHAnsi"/>
      <w:lang w:val="en-US" w:eastAsia="en-US"/>
    </w:rPr>
  </w:style>
  <w:style w:type="paragraph" w:customStyle="1" w:styleId="4D2A5EF82FA64C759924B77CA68507274">
    <w:name w:val="4D2A5EF82FA64C759924B77CA68507274"/>
    <w:rsid w:val="00344033"/>
    <w:pPr>
      <w:spacing w:after="270"/>
    </w:pPr>
    <w:rPr>
      <w:rFonts w:eastAsiaTheme="minorHAnsi"/>
      <w:lang w:val="en-US" w:eastAsia="en-US"/>
    </w:rPr>
  </w:style>
  <w:style w:type="paragraph" w:customStyle="1" w:styleId="CB5208EB118D42BF94B652CBAD50399E4">
    <w:name w:val="CB5208EB118D42BF94B652CBAD50399E4"/>
    <w:rsid w:val="00344033"/>
    <w:pPr>
      <w:spacing w:after="270"/>
    </w:pPr>
    <w:rPr>
      <w:rFonts w:eastAsiaTheme="minorHAnsi"/>
      <w:lang w:val="en-US" w:eastAsia="en-US"/>
    </w:rPr>
  </w:style>
  <w:style w:type="paragraph" w:customStyle="1" w:styleId="68333F1EDD84426FB5B5EE3F6D60DA224">
    <w:name w:val="68333F1EDD84426FB5B5EE3F6D60DA224"/>
    <w:rsid w:val="00344033"/>
    <w:pPr>
      <w:spacing w:after="270"/>
    </w:pPr>
    <w:rPr>
      <w:rFonts w:eastAsiaTheme="minorHAnsi"/>
      <w:lang w:val="en-US" w:eastAsia="en-US"/>
    </w:rPr>
  </w:style>
  <w:style w:type="paragraph" w:customStyle="1" w:styleId="DD1148A1B278464EB11F0AAB08FB99794">
    <w:name w:val="DD1148A1B278464EB11F0AAB08FB99794"/>
    <w:rsid w:val="00344033"/>
    <w:pPr>
      <w:spacing w:after="270"/>
    </w:pPr>
    <w:rPr>
      <w:rFonts w:eastAsiaTheme="minorHAnsi"/>
      <w:lang w:val="en-US" w:eastAsia="en-US"/>
    </w:rPr>
  </w:style>
  <w:style w:type="paragraph" w:customStyle="1" w:styleId="4FA9B9D8579D4E30BF659583BE84FB774">
    <w:name w:val="4FA9B9D8579D4E30BF659583BE84FB774"/>
    <w:rsid w:val="00344033"/>
    <w:pPr>
      <w:spacing w:after="270"/>
    </w:pPr>
    <w:rPr>
      <w:rFonts w:eastAsiaTheme="minorHAnsi"/>
      <w:lang w:val="en-US" w:eastAsia="en-US"/>
    </w:rPr>
  </w:style>
  <w:style w:type="paragraph" w:customStyle="1" w:styleId="E2976F41864A4BD693919CAE221578194">
    <w:name w:val="E2976F41864A4BD693919CAE221578194"/>
    <w:rsid w:val="00344033"/>
    <w:pPr>
      <w:spacing w:after="270"/>
    </w:pPr>
    <w:rPr>
      <w:rFonts w:eastAsiaTheme="minorHAnsi"/>
      <w:lang w:val="en-US" w:eastAsia="en-US"/>
    </w:rPr>
  </w:style>
  <w:style w:type="paragraph" w:customStyle="1" w:styleId="A9B2078B6698475A8DEA54F0AF2A9FA04">
    <w:name w:val="A9B2078B6698475A8DEA54F0AF2A9FA04"/>
    <w:rsid w:val="00344033"/>
    <w:pPr>
      <w:spacing w:after="270"/>
    </w:pPr>
    <w:rPr>
      <w:rFonts w:eastAsiaTheme="minorHAnsi"/>
      <w:lang w:val="en-US" w:eastAsia="en-US"/>
    </w:rPr>
  </w:style>
  <w:style w:type="paragraph" w:customStyle="1" w:styleId="BE24C1D383D647A0B66F059CAAF2AA574">
    <w:name w:val="BE24C1D383D647A0B66F059CAAF2AA574"/>
    <w:rsid w:val="00344033"/>
    <w:pPr>
      <w:spacing w:after="270"/>
    </w:pPr>
    <w:rPr>
      <w:rFonts w:eastAsiaTheme="minorHAnsi"/>
      <w:lang w:val="en-US" w:eastAsia="en-US"/>
    </w:rPr>
  </w:style>
  <w:style w:type="paragraph" w:customStyle="1" w:styleId="6DBFFC32A8DF4459B30550EA5692AA104">
    <w:name w:val="6DBFFC32A8DF4459B30550EA5692AA104"/>
    <w:rsid w:val="00344033"/>
    <w:pPr>
      <w:spacing w:after="270"/>
    </w:pPr>
    <w:rPr>
      <w:rFonts w:eastAsiaTheme="minorHAnsi"/>
      <w:lang w:val="en-US" w:eastAsia="en-US"/>
    </w:rPr>
  </w:style>
  <w:style w:type="paragraph" w:customStyle="1" w:styleId="11324393B341449B8D17B947B2D218A44">
    <w:name w:val="11324393B341449B8D17B947B2D218A44"/>
    <w:rsid w:val="00344033"/>
    <w:pPr>
      <w:spacing w:after="270"/>
    </w:pPr>
    <w:rPr>
      <w:rFonts w:eastAsiaTheme="minorHAnsi"/>
      <w:lang w:val="en-US" w:eastAsia="en-US"/>
    </w:rPr>
  </w:style>
  <w:style w:type="paragraph" w:customStyle="1" w:styleId="1F18B6ED031E4D9497732474875D2C4B4">
    <w:name w:val="1F18B6ED031E4D9497732474875D2C4B4"/>
    <w:rsid w:val="00344033"/>
    <w:pPr>
      <w:spacing w:after="270"/>
    </w:pPr>
    <w:rPr>
      <w:rFonts w:eastAsiaTheme="minorHAnsi"/>
      <w:lang w:val="en-US" w:eastAsia="en-US"/>
    </w:rPr>
  </w:style>
  <w:style w:type="paragraph" w:customStyle="1" w:styleId="59CF7D98E4074259A86D54343C989D0C4">
    <w:name w:val="59CF7D98E4074259A86D54343C989D0C4"/>
    <w:rsid w:val="00344033"/>
    <w:pPr>
      <w:spacing w:after="270"/>
    </w:pPr>
    <w:rPr>
      <w:rFonts w:eastAsiaTheme="minorHAnsi"/>
      <w:lang w:val="en-US" w:eastAsia="en-US"/>
    </w:rPr>
  </w:style>
  <w:style w:type="paragraph" w:customStyle="1" w:styleId="41381882463B4021AB9BDC41F7D7FFE04">
    <w:name w:val="41381882463B4021AB9BDC41F7D7FFE04"/>
    <w:rsid w:val="00344033"/>
    <w:pPr>
      <w:spacing w:after="270"/>
    </w:pPr>
    <w:rPr>
      <w:rFonts w:eastAsiaTheme="minorHAnsi"/>
      <w:lang w:val="en-US" w:eastAsia="en-US"/>
    </w:rPr>
  </w:style>
  <w:style w:type="paragraph" w:customStyle="1" w:styleId="8BEB8EE07B2A4D19A5A55ED7078C2E3E4">
    <w:name w:val="8BEB8EE07B2A4D19A5A55ED7078C2E3E4"/>
    <w:rsid w:val="00344033"/>
    <w:pPr>
      <w:spacing w:after="270"/>
    </w:pPr>
    <w:rPr>
      <w:rFonts w:eastAsiaTheme="minorHAnsi"/>
      <w:lang w:val="en-US" w:eastAsia="en-US"/>
    </w:rPr>
  </w:style>
  <w:style w:type="paragraph" w:customStyle="1" w:styleId="46F26DB8F9664116908115AC3BF74E094">
    <w:name w:val="46F26DB8F9664116908115AC3BF74E094"/>
    <w:rsid w:val="00344033"/>
    <w:pPr>
      <w:spacing w:after="270"/>
    </w:pPr>
    <w:rPr>
      <w:rFonts w:eastAsiaTheme="minorHAnsi"/>
      <w:lang w:val="en-US" w:eastAsia="en-US"/>
    </w:rPr>
  </w:style>
  <w:style w:type="paragraph" w:customStyle="1" w:styleId="CB20FC511A084897913C623F140A05A74">
    <w:name w:val="CB20FC511A084897913C623F140A05A74"/>
    <w:rsid w:val="00344033"/>
    <w:pPr>
      <w:spacing w:after="270"/>
    </w:pPr>
    <w:rPr>
      <w:rFonts w:eastAsiaTheme="minorHAnsi"/>
      <w:lang w:val="en-US" w:eastAsia="en-US"/>
    </w:rPr>
  </w:style>
  <w:style w:type="paragraph" w:customStyle="1" w:styleId="0D86ACFB96E64243A65CCCB8BDB9C2BD4">
    <w:name w:val="0D86ACFB96E64243A65CCCB8BDB9C2BD4"/>
    <w:rsid w:val="00344033"/>
    <w:pPr>
      <w:spacing w:after="270"/>
    </w:pPr>
    <w:rPr>
      <w:rFonts w:eastAsiaTheme="minorHAnsi"/>
      <w:lang w:val="en-US" w:eastAsia="en-US"/>
    </w:rPr>
  </w:style>
  <w:style w:type="paragraph" w:customStyle="1" w:styleId="91AED7B1A46C487796DDCC5C0918C9A64">
    <w:name w:val="91AED7B1A46C487796DDCC5C0918C9A64"/>
    <w:rsid w:val="00344033"/>
    <w:pPr>
      <w:spacing w:after="270"/>
    </w:pPr>
    <w:rPr>
      <w:rFonts w:eastAsiaTheme="minorHAnsi"/>
      <w:lang w:val="en-US" w:eastAsia="en-US"/>
    </w:rPr>
  </w:style>
  <w:style w:type="paragraph" w:customStyle="1" w:styleId="EE080150641F48CC84BD52AE198CCE2F4">
    <w:name w:val="EE080150641F48CC84BD52AE198CCE2F4"/>
    <w:rsid w:val="00344033"/>
    <w:pPr>
      <w:spacing w:after="270"/>
    </w:pPr>
    <w:rPr>
      <w:rFonts w:eastAsiaTheme="minorHAnsi"/>
      <w:lang w:val="en-US" w:eastAsia="en-US"/>
    </w:rPr>
  </w:style>
  <w:style w:type="paragraph" w:customStyle="1" w:styleId="D186FB337B2744F3BE4655E5001E64B44">
    <w:name w:val="D186FB337B2744F3BE4655E5001E64B44"/>
    <w:rsid w:val="00344033"/>
    <w:pPr>
      <w:spacing w:after="270"/>
    </w:pPr>
    <w:rPr>
      <w:rFonts w:eastAsiaTheme="minorHAnsi"/>
      <w:lang w:val="en-US" w:eastAsia="en-US"/>
    </w:rPr>
  </w:style>
  <w:style w:type="paragraph" w:customStyle="1" w:styleId="96C6466B5E324C24B378CFB62458049B4">
    <w:name w:val="96C6466B5E324C24B378CFB62458049B4"/>
    <w:rsid w:val="00344033"/>
    <w:pPr>
      <w:spacing w:after="270"/>
    </w:pPr>
    <w:rPr>
      <w:rFonts w:eastAsiaTheme="minorHAnsi"/>
      <w:lang w:val="en-US" w:eastAsia="en-US"/>
    </w:rPr>
  </w:style>
  <w:style w:type="paragraph" w:customStyle="1" w:styleId="76E4267677E24AA88AFF1D97572C5D6A4">
    <w:name w:val="76E4267677E24AA88AFF1D97572C5D6A4"/>
    <w:rsid w:val="00344033"/>
    <w:pPr>
      <w:spacing w:after="270"/>
    </w:pPr>
    <w:rPr>
      <w:rFonts w:eastAsiaTheme="minorHAnsi"/>
      <w:lang w:val="en-US" w:eastAsia="en-US"/>
    </w:rPr>
  </w:style>
  <w:style w:type="paragraph" w:customStyle="1" w:styleId="1DD6C70D155F494791A71C2DD3C918F04">
    <w:name w:val="1DD6C70D155F494791A71C2DD3C918F04"/>
    <w:rsid w:val="00344033"/>
    <w:pPr>
      <w:spacing w:after="270"/>
    </w:pPr>
    <w:rPr>
      <w:rFonts w:eastAsiaTheme="minorHAnsi"/>
      <w:lang w:val="en-US" w:eastAsia="en-US"/>
    </w:rPr>
  </w:style>
  <w:style w:type="paragraph" w:customStyle="1" w:styleId="7556B936225242DF81E82E6B420D9BDF4">
    <w:name w:val="7556B936225242DF81E82E6B420D9BDF4"/>
    <w:rsid w:val="00344033"/>
    <w:pPr>
      <w:spacing w:after="270"/>
    </w:pPr>
    <w:rPr>
      <w:rFonts w:eastAsiaTheme="minorHAnsi"/>
      <w:lang w:val="en-US" w:eastAsia="en-US"/>
    </w:rPr>
  </w:style>
  <w:style w:type="paragraph" w:customStyle="1" w:styleId="F658CA98F7084A96BEEE5A7FE339BE404">
    <w:name w:val="F658CA98F7084A96BEEE5A7FE339BE404"/>
    <w:rsid w:val="00344033"/>
    <w:pPr>
      <w:spacing w:after="270"/>
    </w:pPr>
    <w:rPr>
      <w:rFonts w:eastAsiaTheme="minorHAnsi"/>
      <w:lang w:val="en-US" w:eastAsia="en-US"/>
    </w:rPr>
  </w:style>
  <w:style w:type="paragraph" w:customStyle="1" w:styleId="56E9BCF5A67148959CBB3A3451BBA7324">
    <w:name w:val="56E9BCF5A67148959CBB3A3451BBA7324"/>
    <w:rsid w:val="00344033"/>
    <w:pPr>
      <w:spacing w:after="270"/>
    </w:pPr>
    <w:rPr>
      <w:rFonts w:eastAsiaTheme="minorHAnsi"/>
      <w:lang w:val="en-US" w:eastAsia="en-US"/>
    </w:rPr>
  </w:style>
  <w:style w:type="paragraph" w:customStyle="1" w:styleId="1D5A332F057F4F719AF826CD9B52D2574">
    <w:name w:val="1D5A332F057F4F719AF826CD9B52D2574"/>
    <w:rsid w:val="00344033"/>
    <w:pPr>
      <w:spacing w:after="270"/>
    </w:pPr>
    <w:rPr>
      <w:rFonts w:eastAsiaTheme="minorHAnsi"/>
      <w:lang w:val="en-US" w:eastAsia="en-US"/>
    </w:rPr>
  </w:style>
  <w:style w:type="paragraph" w:customStyle="1" w:styleId="C98B1AC9F20344079EA8FCD8BCE89BAE4">
    <w:name w:val="C98B1AC9F20344079EA8FCD8BCE89BAE4"/>
    <w:rsid w:val="00344033"/>
    <w:pPr>
      <w:spacing w:after="270"/>
    </w:pPr>
    <w:rPr>
      <w:rFonts w:eastAsiaTheme="minorHAnsi"/>
      <w:lang w:val="en-US" w:eastAsia="en-US"/>
    </w:rPr>
  </w:style>
  <w:style w:type="paragraph" w:customStyle="1" w:styleId="A297D889D3124F9A96BDD9ACA8BA54224">
    <w:name w:val="A297D889D3124F9A96BDD9ACA8BA54224"/>
    <w:rsid w:val="00344033"/>
    <w:pPr>
      <w:spacing w:after="270"/>
    </w:pPr>
    <w:rPr>
      <w:rFonts w:eastAsiaTheme="minorHAnsi"/>
      <w:lang w:val="en-US" w:eastAsia="en-US"/>
    </w:rPr>
  </w:style>
  <w:style w:type="paragraph" w:customStyle="1" w:styleId="475AD6E1ECF84E1A88F428536EEB819C4">
    <w:name w:val="475AD6E1ECF84E1A88F428536EEB819C4"/>
    <w:rsid w:val="00344033"/>
    <w:pPr>
      <w:spacing w:after="270"/>
    </w:pPr>
    <w:rPr>
      <w:rFonts w:eastAsiaTheme="minorHAnsi"/>
      <w:lang w:val="en-US" w:eastAsia="en-US"/>
    </w:rPr>
  </w:style>
  <w:style w:type="paragraph" w:customStyle="1" w:styleId="3228606C09394660A38CCA3B02EBA3924">
    <w:name w:val="3228606C09394660A38CCA3B02EBA3924"/>
    <w:rsid w:val="00344033"/>
    <w:pPr>
      <w:spacing w:after="270"/>
    </w:pPr>
    <w:rPr>
      <w:rFonts w:eastAsiaTheme="minorHAnsi"/>
      <w:lang w:val="en-US" w:eastAsia="en-US"/>
    </w:rPr>
  </w:style>
  <w:style w:type="paragraph" w:customStyle="1" w:styleId="0FE27E5373114F589DA98FF8D24BCA214">
    <w:name w:val="0FE27E5373114F589DA98FF8D24BCA214"/>
    <w:rsid w:val="00344033"/>
    <w:pPr>
      <w:spacing w:after="270"/>
    </w:pPr>
    <w:rPr>
      <w:rFonts w:eastAsiaTheme="minorHAnsi"/>
      <w:lang w:val="en-US" w:eastAsia="en-US"/>
    </w:rPr>
  </w:style>
  <w:style w:type="paragraph" w:customStyle="1" w:styleId="2EFAF4D472B54861A1D0DA19567AD8C44">
    <w:name w:val="2EFAF4D472B54861A1D0DA19567AD8C44"/>
    <w:rsid w:val="00344033"/>
    <w:pPr>
      <w:spacing w:after="270"/>
    </w:pPr>
    <w:rPr>
      <w:rFonts w:eastAsiaTheme="minorHAnsi"/>
      <w:lang w:val="en-US" w:eastAsia="en-US"/>
    </w:rPr>
  </w:style>
  <w:style w:type="paragraph" w:customStyle="1" w:styleId="5CCEA09C5719458EAB1A9FABCF18465A4">
    <w:name w:val="5CCEA09C5719458EAB1A9FABCF18465A4"/>
    <w:rsid w:val="00344033"/>
    <w:pPr>
      <w:spacing w:after="270"/>
    </w:pPr>
    <w:rPr>
      <w:rFonts w:eastAsiaTheme="minorHAnsi"/>
      <w:lang w:val="en-US" w:eastAsia="en-US"/>
    </w:rPr>
  </w:style>
  <w:style w:type="paragraph" w:customStyle="1" w:styleId="1C9A457E7DA34533826AE921481A45AF4">
    <w:name w:val="1C9A457E7DA34533826AE921481A45AF4"/>
    <w:rsid w:val="00344033"/>
    <w:pPr>
      <w:spacing w:after="270"/>
    </w:pPr>
    <w:rPr>
      <w:rFonts w:eastAsiaTheme="minorHAnsi"/>
      <w:lang w:val="en-US" w:eastAsia="en-US"/>
    </w:rPr>
  </w:style>
  <w:style w:type="paragraph" w:customStyle="1" w:styleId="4004DD5092504B2AA3FB461980E837E94">
    <w:name w:val="4004DD5092504B2AA3FB461980E837E94"/>
    <w:rsid w:val="00344033"/>
    <w:pPr>
      <w:spacing w:after="270"/>
    </w:pPr>
    <w:rPr>
      <w:rFonts w:eastAsiaTheme="minorHAnsi"/>
      <w:lang w:val="en-US" w:eastAsia="en-US"/>
    </w:rPr>
  </w:style>
  <w:style w:type="paragraph" w:customStyle="1" w:styleId="6BAC6EF7659949AC9435E976EA8818CF4">
    <w:name w:val="6BAC6EF7659949AC9435E976EA8818CF4"/>
    <w:rsid w:val="00344033"/>
    <w:pPr>
      <w:spacing w:after="270"/>
    </w:pPr>
    <w:rPr>
      <w:rFonts w:eastAsiaTheme="minorHAnsi"/>
      <w:lang w:val="en-US" w:eastAsia="en-US"/>
    </w:rPr>
  </w:style>
  <w:style w:type="paragraph" w:customStyle="1" w:styleId="21F4CA4CBDD84516B6D4F1BE002EDA464">
    <w:name w:val="21F4CA4CBDD84516B6D4F1BE002EDA464"/>
    <w:rsid w:val="00344033"/>
    <w:pPr>
      <w:spacing w:after="270"/>
    </w:pPr>
    <w:rPr>
      <w:rFonts w:eastAsiaTheme="minorHAnsi"/>
      <w:lang w:val="en-US" w:eastAsia="en-US"/>
    </w:rPr>
  </w:style>
  <w:style w:type="paragraph" w:customStyle="1" w:styleId="E67B2B3A7DB24707B02D39B8ADB4244F4">
    <w:name w:val="E67B2B3A7DB24707B02D39B8ADB4244F4"/>
    <w:rsid w:val="00344033"/>
    <w:pPr>
      <w:spacing w:after="270"/>
    </w:pPr>
    <w:rPr>
      <w:rFonts w:eastAsiaTheme="minorHAnsi"/>
      <w:lang w:val="en-US" w:eastAsia="en-US"/>
    </w:rPr>
  </w:style>
  <w:style w:type="paragraph" w:customStyle="1" w:styleId="A2DF245346964DCAA81CFDD66D3EF8834">
    <w:name w:val="A2DF245346964DCAA81CFDD66D3EF8834"/>
    <w:rsid w:val="00344033"/>
    <w:pPr>
      <w:spacing w:after="270"/>
    </w:pPr>
    <w:rPr>
      <w:rFonts w:eastAsiaTheme="minorHAnsi"/>
      <w:lang w:val="en-US" w:eastAsia="en-US"/>
    </w:rPr>
  </w:style>
  <w:style w:type="paragraph" w:customStyle="1" w:styleId="EA0EAC7BA64A4BD490E21F91AFC0D11D4">
    <w:name w:val="EA0EAC7BA64A4BD490E21F91AFC0D11D4"/>
    <w:rsid w:val="00344033"/>
    <w:pPr>
      <w:spacing w:after="270"/>
    </w:pPr>
    <w:rPr>
      <w:rFonts w:eastAsiaTheme="minorHAnsi"/>
      <w:lang w:val="en-US" w:eastAsia="en-US"/>
    </w:rPr>
  </w:style>
  <w:style w:type="paragraph" w:customStyle="1" w:styleId="88C5FFC97C4A4471B3BB827173D747674">
    <w:name w:val="88C5FFC97C4A4471B3BB827173D747674"/>
    <w:rsid w:val="00344033"/>
    <w:pPr>
      <w:spacing w:after="270"/>
    </w:pPr>
    <w:rPr>
      <w:rFonts w:eastAsiaTheme="minorHAnsi"/>
      <w:lang w:val="en-US" w:eastAsia="en-US"/>
    </w:rPr>
  </w:style>
  <w:style w:type="paragraph" w:customStyle="1" w:styleId="69F7C0DA48CE4C98A7138500412CB6274">
    <w:name w:val="69F7C0DA48CE4C98A7138500412CB6274"/>
    <w:rsid w:val="00344033"/>
    <w:pPr>
      <w:spacing w:after="270"/>
    </w:pPr>
    <w:rPr>
      <w:rFonts w:eastAsiaTheme="minorHAnsi"/>
      <w:lang w:val="en-US" w:eastAsia="en-US"/>
    </w:rPr>
  </w:style>
  <w:style w:type="paragraph" w:customStyle="1" w:styleId="B1611CB293164EF8B2D388489FF1C3294">
    <w:name w:val="B1611CB293164EF8B2D388489FF1C3294"/>
    <w:rsid w:val="00344033"/>
    <w:pPr>
      <w:spacing w:after="270"/>
    </w:pPr>
    <w:rPr>
      <w:rFonts w:eastAsiaTheme="minorHAnsi"/>
      <w:lang w:val="en-US" w:eastAsia="en-US"/>
    </w:rPr>
  </w:style>
  <w:style w:type="paragraph" w:customStyle="1" w:styleId="B79F80F58DE0425C998E4E10D7481EA94">
    <w:name w:val="B79F80F58DE0425C998E4E10D7481EA94"/>
    <w:rsid w:val="00344033"/>
    <w:pPr>
      <w:spacing w:after="270"/>
    </w:pPr>
    <w:rPr>
      <w:rFonts w:eastAsiaTheme="minorHAnsi"/>
      <w:lang w:val="en-US" w:eastAsia="en-US"/>
    </w:rPr>
  </w:style>
  <w:style w:type="paragraph" w:customStyle="1" w:styleId="AA5FB8AF0D8F403397C6ABE5951F915D4">
    <w:name w:val="AA5FB8AF0D8F403397C6ABE5951F915D4"/>
    <w:rsid w:val="00344033"/>
    <w:pPr>
      <w:spacing w:after="270"/>
    </w:pPr>
    <w:rPr>
      <w:rFonts w:eastAsiaTheme="minorHAnsi"/>
      <w:lang w:val="en-US" w:eastAsia="en-US"/>
    </w:rPr>
  </w:style>
  <w:style w:type="paragraph" w:customStyle="1" w:styleId="995ABDE3A6664C97B62FD50C036CF22F4">
    <w:name w:val="995ABDE3A6664C97B62FD50C036CF22F4"/>
    <w:rsid w:val="00344033"/>
    <w:pPr>
      <w:spacing w:after="270"/>
    </w:pPr>
    <w:rPr>
      <w:rFonts w:eastAsiaTheme="minorHAnsi"/>
      <w:lang w:val="en-US" w:eastAsia="en-US"/>
    </w:rPr>
  </w:style>
  <w:style w:type="paragraph" w:customStyle="1" w:styleId="57044A6C707F412BB5A7A65CB66BFF484">
    <w:name w:val="57044A6C707F412BB5A7A65CB66BFF484"/>
    <w:rsid w:val="00344033"/>
    <w:pPr>
      <w:spacing w:after="270"/>
    </w:pPr>
    <w:rPr>
      <w:rFonts w:eastAsiaTheme="minorHAnsi"/>
      <w:lang w:val="en-US" w:eastAsia="en-US"/>
    </w:rPr>
  </w:style>
  <w:style w:type="paragraph" w:customStyle="1" w:styleId="E9C8D359D0134A40B6D3AE29ED5FF7953">
    <w:name w:val="E9C8D359D0134A40B6D3AE29ED5FF7953"/>
    <w:rsid w:val="00344033"/>
    <w:pPr>
      <w:spacing w:after="270"/>
    </w:pPr>
    <w:rPr>
      <w:rFonts w:eastAsiaTheme="minorHAnsi"/>
      <w:lang w:val="en-US" w:eastAsia="en-US"/>
    </w:rPr>
  </w:style>
  <w:style w:type="paragraph" w:customStyle="1" w:styleId="85EEE391A38A4F18A8511CCFA3F2FBF14">
    <w:name w:val="85EEE391A38A4F18A8511CCFA3F2FBF14"/>
    <w:rsid w:val="00344033"/>
    <w:pPr>
      <w:spacing w:after="270"/>
    </w:pPr>
    <w:rPr>
      <w:rFonts w:eastAsiaTheme="minorHAnsi"/>
      <w:lang w:val="en-US" w:eastAsia="en-US"/>
    </w:rPr>
  </w:style>
  <w:style w:type="paragraph" w:customStyle="1" w:styleId="CEA96E50D8DE44C39526F2DB2190DD494">
    <w:name w:val="CEA96E50D8DE44C39526F2DB2190DD494"/>
    <w:rsid w:val="00344033"/>
    <w:pPr>
      <w:spacing w:after="270"/>
    </w:pPr>
    <w:rPr>
      <w:rFonts w:eastAsiaTheme="minorHAnsi"/>
      <w:lang w:val="en-US" w:eastAsia="en-US"/>
    </w:rPr>
  </w:style>
  <w:style w:type="paragraph" w:customStyle="1" w:styleId="16399B701D744AF6BC1DF1E510CD72C04">
    <w:name w:val="16399B701D744AF6BC1DF1E510CD72C04"/>
    <w:rsid w:val="00344033"/>
    <w:pPr>
      <w:spacing w:after="270"/>
    </w:pPr>
    <w:rPr>
      <w:rFonts w:eastAsiaTheme="minorHAnsi"/>
      <w:lang w:val="en-US" w:eastAsia="en-US"/>
    </w:rPr>
  </w:style>
  <w:style w:type="paragraph" w:customStyle="1" w:styleId="7651D7532F4742A79F7E93F2255E1FD34">
    <w:name w:val="7651D7532F4742A79F7E93F2255E1FD34"/>
    <w:rsid w:val="00344033"/>
    <w:pPr>
      <w:spacing w:after="270"/>
    </w:pPr>
    <w:rPr>
      <w:rFonts w:eastAsiaTheme="minorHAnsi"/>
      <w:lang w:val="en-US" w:eastAsia="en-US"/>
    </w:rPr>
  </w:style>
  <w:style w:type="paragraph" w:customStyle="1" w:styleId="B3137166856D4E4CB388E13960C205204">
    <w:name w:val="B3137166856D4E4CB388E13960C205204"/>
    <w:rsid w:val="00344033"/>
    <w:pPr>
      <w:spacing w:after="270"/>
    </w:pPr>
    <w:rPr>
      <w:rFonts w:eastAsiaTheme="minorHAnsi"/>
      <w:lang w:val="en-US" w:eastAsia="en-US"/>
    </w:rPr>
  </w:style>
  <w:style w:type="paragraph" w:customStyle="1" w:styleId="BD5D9C0BA0F749339902388E87C7CB1E4">
    <w:name w:val="BD5D9C0BA0F749339902388E87C7CB1E4"/>
    <w:rsid w:val="00344033"/>
    <w:pPr>
      <w:spacing w:after="270"/>
    </w:pPr>
    <w:rPr>
      <w:rFonts w:eastAsiaTheme="minorHAnsi"/>
      <w:lang w:val="en-US" w:eastAsia="en-US"/>
    </w:rPr>
  </w:style>
  <w:style w:type="paragraph" w:customStyle="1" w:styleId="323388C776E64690B182EB853D9B2B574">
    <w:name w:val="323388C776E64690B182EB853D9B2B574"/>
    <w:rsid w:val="00344033"/>
    <w:pPr>
      <w:spacing w:after="270"/>
    </w:pPr>
    <w:rPr>
      <w:rFonts w:eastAsiaTheme="minorHAnsi"/>
      <w:lang w:val="en-US" w:eastAsia="en-US"/>
    </w:rPr>
  </w:style>
  <w:style w:type="paragraph" w:customStyle="1" w:styleId="3D9562B597F14C07AA843DD87273454F4">
    <w:name w:val="3D9562B597F14C07AA843DD87273454F4"/>
    <w:rsid w:val="00344033"/>
    <w:pPr>
      <w:spacing w:after="270"/>
    </w:pPr>
    <w:rPr>
      <w:rFonts w:eastAsiaTheme="minorHAnsi"/>
      <w:lang w:val="en-US" w:eastAsia="en-US"/>
    </w:rPr>
  </w:style>
  <w:style w:type="paragraph" w:customStyle="1" w:styleId="E10408CFFABD4D869D2CF804E5CB48404">
    <w:name w:val="E10408CFFABD4D869D2CF804E5CB48404"/>
    <w:rsid w:val="00344033"/>
    <w:pPr>
      <w:spacing w:after="270"/>
    </w:pPr>
    <w:rPr>
      <w:rFonts w:eastAsiaTheme="minorHAnsi"/>
      <w:lang w:val="en-US" w:eastAsia="en-US"/>
    </w:rPr>
  </w:style>
  <w:style w:type="paragraph" w:customStyle="1" w:styleId="49825F5614D349EDB7AB6824C5A3C9444">
    <w:name w:val="49825F5614D349EDB7AB6824C5A3C9444"/>
    <w:rsid w:val="00344033"/>
    <w:pPr>
      <w:spacing w:after="270"/>
    </w:pPr>
    <w:rPr>
      <w:rFonts w:eastAsiaTheme="minorHAnsi"/>
      <w:lang w:val="en-US" w:eastAsia="en-US"/>
    </w:rPr>
  </w:style>
  <w:style w:type="paragraph" w:customStyle="1" w:styleId="E54F4B4CBC84403099EFA1722D01D6504">
    <w:name w:val="E54F4B4CBC84403099EFA1722D01D6504"/>
    <w:rsid w:val="00344033"/>
    <w:pPr>
      <w:spacing w:after="270"/>
    </w:pPr>
    <w:rPr>
      <w:rFonts w:eastAsiaTheme="minorHAnsi"/>
      <w:lang w:val="en-US" w:eastAsia="en-US"/>
    </w:rPr>
  </w:style>
  <w:style w:type="paragraph" w:customStyle="1" w:styleId="C0FA1CDB3B2542DE83FE037FC4E755894">
    <w:name w:val="C0FA1CDB3B2542DE83FE037FC4E755894"/>
    <w:rsid w:val="00344033"/>
    <w:pPr>
      <w:spacing w:after="270"/>
    </w:pPr>
    <w:rPr>
      <w:rFonts w:eastAsiaTheme="minorHAnsi"/>
      <w:lang w:val="en-US" w:eastAsia="en-US"/>
    </w:rPr>
  </w:style>
  <w:style w:type="paragraph" w:customStyle="1" w:styleId="83AE2B1C3A8749AE86D924370457AB834">
    <w:name w:val="83AE2B1C3A8749AE86D924370457AB834"/>
    <w:rsid w:val="00344033"/>
    <w:pPr>
      <w:spacing w:after="270"/>
    </w:pPr>
    <w:rPr>
      <w:rFonts w:eastAsiaTheme="minorHAnsi"/>
      <w:lang w:val="en-US" w:eastAsia="en-US"/>
    </w:rPr>
  </w:style>
  <w:style w:type="paragraph" w:customStyle="1" w:styleId="7B6B8675A75942198E3766098FB4A9224">
    <w:name w:val="7B6B8675A75942198E3766098FB4A9224"/>
    <w:rsid w:val="00344033"/>
    <w:pPr>
      <w:spacing w:after="270"/>
    </w:pPr>
    <w:rPr>
      <w:rFonts w:eastAsiaTheme="minorHAnsi"/>
      <w:lang w:val="en-US" w:eastAsia="en-US"/>
    </w:rPr>
  </w:style>
  <w:style w:type="paragraph" w:customStyle="1" w:styleId="6444D8EDF6B14F7AB8A66E5F487E89404">
    <w:name w:val="6444D8EDF6B14F7AB8A66E5F487E89404"/>
    <w:rsid w:val="00344033"/>
    <w:pPr>
      <w:spacing w:after="270"/>
    </w:pPr>
    <w:rPr>
      <w:rFonts w:eastAsiaTheme="minorHAnsi"/>
      <w:lang w:val="en-US" w:eastAsia="en-US"/>
    </w:rPr>
  </w:style>
  <w:style w:type="paragraph" w:customStyle="1" w:styleId="95543A227384426B84E59DDE3D389A6F4">
    <w:name w:val="95543A227384426B84E59DDE3D389A6F4"/>
    <w:rsid w:val="00344033"/>
    <w:pPr>
      <w:spacing w:after="270"/>
    </w:pPr>
    <w:rPr>
      <w:rFonts w:eastAsiaTheme="minorHAnsi"/>
      <w:lang w:val="en-US" w:eastAsia="en-US"/>
    </w:rPr>
  </w:style>
  <w:style w:type="paragraph" w:customStyle="1" w:styleId="B86CD43E3A714EBEA53F5507439B53E44">
    <w:name w:val="B86CD43E3A714EBEA53F5507439B53E44"/>
    <w:rsid w:val="00344033"/>
    <w:pPr>
      <w:spacing w:after="270"/>
    </w:pPr>
    <w:rPr>
      <w:rFonts w:eastAsiaTheme="minorHAnsi"/>
      <w:lang w:val="en-US" w:eastAsia="en-US"/>
    </w:rPr>
  </w:style>
  <w:style w:type="paragraph" w:customStyle="1" w:styleId="04E919483C3147EDA10F8E5A6AFE2A5D4">
    <w:name w:val="04E919483C3147EDA10F8E5A6AFE2A5D4"/>
    <w:rsid w:val="00344033"/>
    <w:pPr>
      <w:spacing w:after="270"/>
    </w:pPr>
    <w:rPr>
      <w:rFonts w:eastAsiaTheme="minorHAnsi"/>
      <w:lang w:val="en-US" w:eastAsia="en-US"/>
    </w:rPr>
  </w:style>
  <w:style w:type="paragraph" w:customStyle="1" w:styleId="89D5F39ACF0C453B9502948148E2BB274">
    <w:name w:val="89D5F39ACF0C453B9502948148E2BB274"/>
    <w:rsid w:val="00344033"/>
    <w:pPr>
      <w:spacing w:after="270"/>
    </w:pPr>
    <w:rPr>
      <w:rFonts w:eastAsiaTheme="minorHAnsi"/>
      <w:lang w:val="en-US" w:eastAsia="en-US"/>
    </w:rPr>
  </w:style>
  <w:style w:type="paragraph" w:customStyle="1" w:styleId="4E3C950BEE3C4A0F925E886E289BEE0F4">
    <w:name w:val="4E3C950BEE3C4A0F925E886E289BEE0F4"/>
    <w:rsid w:val="00344033"/>
    <w:pPr>
      <w:spacing w:after="270"/>
    </w:pPr>
    <w:rPr>
      <w:rFonts w:eastAsiaTheme="minorHAnsi"/>
      <w:lang w:val="en-US" w:eastAsia="en-US"/>
    </w:rPr>
  </w:style>
  <w:style w:type="paragraph" w:customStyle="1" w:styleId="E26BA60A9EBD4F0CA4EE02724E776D8E4">
    <w:name w:val="E26BA60A9EBD4F0CA4EE02724E776D8E4"/>
    <w:rsid w:val="00344033"/>
    <w:pPr>
      <w:spacing w:after="270"/>
    </w:pPr>
    <w:rPr>
      <w:rFonts w:eastAsiaTheme="minorHAnsi"/>
      <w:lang w:val="en-US" w:eastAsia="en-US"/>
    </w:rPr>
  </w:style>
  <w:style w:type="paragraph" w:customStyle="1" w:styleId="32081E781A714A6EB4A7D2DABC22FF2F4">
    <w:name w:val="32081E781A714A6EB4A7D2DABC22FF2F4"/>
    <w:rsid w:val="00344033"/>
    <w:pPr>
      <w:spacing w:after="270"/>
    </w:pPr>
    <w:rPr>
      <w:rFonts w:eastAsiaTheme="minorHAnsi"/>
      <w:lang w:val="en-US" w:eastAsia="en-US"/>
    </w:rPr>
  </w:style>
  <w:style w:type="paragraph" w:customStyle="1" w:styleId="5B5FBBF16F8A41D4B485013D4186E7894">
    <w:name w:val="5B5FBBF16F8A41D4B485013D4186E7894"/>
    <w:rsid w:val="00344033"/>
    <w:pPr>
      <w:spacing w:after="270"/>
    </w:pPr>
    <w:rPr>
      <w:rFonts w:eastAsiaTheme="minorHAnsi"/>
      <w:lang w:val="en-US" w:eastAsia="en-US"/>
    </w:rPr>
  </w:style>
  <w:style w:type="paragraph" w:customStyle="1" w:styleId="61D90EDC697943768B4CF364A3F718794">
    <w:name w:val="61D90EDC697943768B4CF364A3F718794"/>
    <w:rsid w:val="00344033"/>
    <w:pPr>
      <w:spacing w:after="270"/>
    </w:pPr>
    <w:rPr>
      <w:rFonts w:eastAsiaTheme="minorHAnsi"/>
      <w:lang w:val="en-US" w:eastAsia="en-US"/>
    </w:rPr>
  </w:style>
  <w:style w:type="paragraph" w:customStyle="1" w:styleId="44BF01C1A884450B8B859EC561BBF3074">
    <w:name w:val="44BF01C1A884450B8B859EC561BBF3074"/>
    <w:rsid w:val="00344033"/>
    <w:pPr>
      <w:spacing w:after="270"/>
    </w:pPr>
    <w:rPr>
      <w:rFonts w:eastAsiaTheme="minorHAnsi"/>
      <w:lang w:val="en-US" w:eastAsia="en-US"/>
    </w:rPr>
  </w:style>
  <w:style w:type="paragraph" w:customStyle="1" w:styleId="F09C3832A5234E77B114B113EC71A6824">
    <w:name w:val="F09C3832A5234E77B114B113EC71A6824"/>
    <w:rsid w:val="00344033"/>
    <w:pPr>
      <w:spacing w:after="270"/>
    </w:pPr>
    <w:rPr>
      <w:rFonts w:eastAsiaTheme="minorHAnsi"/>
      <w:lang w:val="en-US" w:eastAsia="en-US"/>
    </w:rPr>
  </w:style>
  <w:style w:type="paragraph" w:customStyle="1" w:styleId="3C4C74B81F494EDEB10153AF05A0EA4E4">
    <w:name w:val="3C4C74B81F494EDEB10153AF05A0EA4E4"/>
    <w:rsid w:val="00344033"/>
    <w:pPr>
      <w:spacing w:after="270"/>
    </w:pPr>
    <w:rPr>
      <w:rFonts w:eastAsiaTheme="minorHAnsi"/>
      <w:lang w:val="en-US" w:eastAsia="en-US"/>
    </w:rPr>
  </w:style>
  <w:style w:type="paragraph" w:customStyle="1" w:styleId="3BE9ADB1E52D4656A41C9A5E98AA7C274">
    <w:name w:val="3BE9ADB1E52D4656A41C9A5E98AA7C274"/>
    <w:rsid w:val="00344033"/>
    <w:pPr>
      <w:spacing w:after="270"/>
    </w:pPr>
    <w:rPr>
      <w:rFonts w:eastAsiaTheme="minorHAnsi"/>
      <w:lang w:val="en-US" w:eastAsia="en-US"/>
    </w:rPr>
  </w:style>
  <w:style w:type="paragraph" w:customStyle="1" w:styleId="B915C448EDC34F46BAB4806A3BDCC18D4">
    <w:name w:val="B915C448EDC34F46BAB4806A3BDCC18D4"/>
    <w:rsid w:val="00344033"/>
    <w:pPr>
      <w:spacing w:after="270"/>
    </w:pPr>
    <w:rPr>
      <w:rFonts w:eastAsiaTheme="minorHAnsi"/>
      <w:lang w:val="en-US" w:eastAsia="en-US"/>
    </w:rPr>
  </w:style>
  <w:style w:type="paragraph" w:customStyle="1" w:styleId="FC446851A863440FBA8757D82E8FC7E34">
    <w:name w:val="FC446851A863440FBA8757D82E8FC7E34"/>
    <w:rsid w:val="00344033"/>
    <w:pPr>
      <w:spacing w:after="270"/>
    </w:pPr>
    <w:rPr>
      <w:rFonts w:eastAsiaTheme="minorHAnsi"/>
      <w:lang w:val="en-US" w:eastAsia="en-US"/>
    </w:rPr>
  </w:style>
  <w:style w:type="paragraph" w:customStyle="1" w:styleId="98BFBF39B21E40C7A54C45EDBAEA4AD44">
    <w:name w:val="98BFBF39B21E40C7A54C45EDBAEA4AD44"/>
    <w:rsid w:val="00344033"/>
    <w:pPr>
      <w:spacing w:after="270"/>
    </w:pPr>
    <w:rPr>
      <w:rFonts w:eastAsiaTheme="minorHAnsi"/>
      <w:lang w:val="en-US" w:eastAsia="en-US"/>
    </w:rPr>
  </w:style>
  <w:style w:type="paragraph" w:customStyle="1" w:styleId="52085E78E3624DA7B4D6C75D1EEC454E4">
    <w:name w:val="52085E78E3624DA7B4D6C75D1EEC454E4"/>
    <w:rsid w:val="00344033"/>
    <w:pPr>
      <w:spacing w:after="270"/>
    </w:pPr>
    <w:rPr>
      <w:rFonts w:eastAsiaTheme="minorHAnsi"/>
      <w:lang w:val="en-US" w:eastAsia="en-US"/>
    </w:rPr>
  </w:style>
  <w:style w:type="paragraph" w:customStyle="1" w:styleId="8E0E62F3BF6A4BE5B5AF62FB3E145FEF4">
    <w:name w:val="8E0E62F3BF6A4BE5B5AF62FB3E145FEF4"/>
    <w:rsid w:val="00344033"/>
    <w:pPr>
      <w:spacing w:after="270"/>
    </w:pPr>
    <w:rPr>
      <w:rFonts w:eastAsiaTheme="minorHAnsi"/>
      <w:lang w:val="en-US" w:eastAsia="en-US"/>
    </w:rPr>
  </w:style>
  <w:style w:type="paragraph" w:customStyle="1" w:styleId="13DAB94408B54F70A57CD2EB37DA219B4">
    <w:name w:val="13DAB94408B54F70A57CD2EB37DA219B4"/>
    <w:rsid w:val="00344033"/>
    <w:pPr>
      <w:spacing w:after="270"/>
    </w:pPr>
    <w:rPr>
      <w:rFonts w:eastAsiaTheme="minorHAnsi"/>
      <w:lang w:val="en-US" w:eastAsia="en-US"/>
    </w:rPr>
  </w:style>
  <w:style w:type="paragraph" w:customStyle="1" w:styleId="9719EE83A1A840D4BA733475CEF52CB54">
    <w:name w:val="9719EE83A1A840D4BA733475CEF52CB54"/>
    <w:rsid w:val="00344033"/>
    <w:pPr>
      <w:spacing w:after="270"/>
    </w:pPr>
    <w:rPr>
      <w:rFonts w:eastAsiaTheme="minorHAnsi"/>
      <w:lang w:val="en-US" w:eastAsia="en-US"/>
    </w:rPr>
  </w:style>
  <w:style w:type="paragraph" w:customStyle="1" w:styleId="1A361F45555345B18B81F389A30F1C234">
    <w:name w:val="1A361F45555345B18B81F389A30F1C234"/>
    <w:rsid w:val="00344033"/>
    <w:pPr>
      <w:spacing w:after="270"/>
    </w:pPr>
    <w:rPr>
      <w:rFonts w:eastAsiaTheme="minorHAnsi"/>
      <w:lang w:val="en-US" w:eastAsia="en-US"/>
    </w:rPr>
  </w:style>
  <w:style w:type="paragraph" w:customStyle="1" w:styleId="57B3271778B3464A896B4801028EDCF14">
    <w:name w:val="57B3271778B3464A896B4801028EDCF14"/>
    <w:rsid w:val="00344033"/>
    <w:pPr>
      <w:spacing w:after="270"/>
    </w:pPr>
    <w:rPr>
      <w:rFonts w:eastAsiaTheme="minorHAnsi"/>
      <w:lang w:val="en-US" w:eastAsia="en-US"/>
    </w:rPr>
  </w:style>
  <w:style w:type="paragraph" w:customStyle="1" w:styleId="6FE48FC6786E40E182A243D0D4B6A5024">
    <w:name w:val="6FE48FC6786E40E182A243D0D4B6A5024"/>
    <w:rsid w:val="00344033"/>
    <w:pPr>
      <w:spacing w:after="270"/>
    </w:pPr>
    <w:rPr>
      <w:rFonts w:eastAsiaTheme="minorHAnsi"/>
      <w:lang w:val="en-US" w:eastAsia="en-US"/>
    </w:rPr>
  </w:style>
  <w:style w:type="paragraph" w:customStyle="1" w:styleId="79ED8CEAD8644B36AEE89FC75F1D41CE4">
    <w:name w:val="79ED8CEAD8644B36AEE89FC75F1D41CE4"/>
    <w:rsid w:val="00344033"/>
    <w:pPr>
      <w:spacing w:after="270"/>
    </w:pPr>
    <w:rPr>
      <w:rFonts w:eastAsiaTheme="minorHAnsi"/>
      <w:lang w:val="en-US" w:eastAsia="en-US"/>
    </w:rPr>
  </w:style>
  <w:style w:type="paragraph" w:customStyle="1" w:styleId="A6EE821A752746CC8E947E97DA0410804">
    <w:name w:val="A6EE821A752746CC8E947E97DA0410804"/>
    <w:rsid w:val="00344033"/>
    <w:pPr>
      <w:spacing w:after="270"/>
    </w:pPr>
    <w:rPr>
      <w:rFonts w:eastAsiaTheme="minorHAnsi"/>
      <w:lang w:val="en-US" w:eastAsia="en-US"/>
    </w:rPr>
  </w:style>
  <w:style w:type="paragraph" w:customStyle="1" w:styleId="AF10E6385A0649888DB445AB5504A2EC4">
    <w:name w:val="AF10E6385A0649888DB445AB5504A2EC4"/>
    <w:rsid w:val="00344033"/>
    <w:pPr>
      <w:spacing w:after="270"/>
    </w:pPr>
    <w:rPr>
      <w:rFonts w:eastAsiaTheme="minorHAnsi"/>
      <w:lang w:val="en-US" w:eastAsia="en-US"/>
    </w:rPr>
  </w:style>
  <w:style w:type="paragraph" w:customStyle="1" w:styleId="6A27EB9B66E34AE7AAE423FE0321E6BE4">
    <w:name w:val="6A27EB9B66E34AE7AAE423FE0321E6BE4"/>
    <w:rsid w:val="00344033"/>
    <w:pPr>
      <w:spacing w:after="270"/>
    </w:pPr>
    <w:rPr>
      <w:rFonts w:eastAsiaTheme="minorHAnsi"/>
      <w:lang w:val="en-US" w:eastAsia="en-US"/>
    </w:rPr>
  </w:style>
  <w:style w:type="paragraph" w:customStyle="1" w:styleId="3504626ADA10463B96CC22870D29ABCB4">
    <w:name w:val="3504626ADA10463B96CC22870D29ABCB4"/>
    <w:rsid w:val="00344033"/>
    <w:pPr>
      <w:spacing w:after="270"/>
    </w:pPr>
    <w:rPr>
      <w:rFonts w:eastAsiaTheme="minorHAnsi"/>
      <w:lang w:val="en-US" w:eastAsia="en-US"/>
    </w:rPr>
  </w:style>
  <w:style w:type="paragraph" w:customStyle="1" w:styleId="DAAF2E586D7B418F891128834D8197C24">
    <w:name w:val="DAAF2E586D7B418F891128834D8197C24"/>
    <w:rsid w:val="00344033"/>
    <w:pPr>
      <w:spacing w:after="270"/>
    </w:pPr>
    <w:rPr>
      <w:rFonts w:eastAsiaTheme="minorHAnsi"/>
      <w:lang w:val="en-US" w:eastAsia="en-US"/>
    </w:rPr>
  </w:style>
  <w:style w:type="paragraph" w:customStyle="1" w:styleId="A5E96F3A555D4202A1E943CF10744B7A4">
    <w:name w:val="A5E96F3A555D4202A1E943CF10744B7A4"/>
    <w:rsid w:val="00344033"/>
    <w:pPr>
      <w:spacing w:after="270"/>
    </w:pPr>
    <w:rPr>
      <w:rFonts w:eastAsiaTheme="minorHAnsi"/>
      <w:lang w:val="en-US" w:eastAsia="en-US"/>
    </w:rPr>
  </w:style>
  <w:style w:type="paragraph" w:customStyle="1" w:styleId="940BD53226F84FCFAB084CA19560AD5D4">
    <w:name w:val="940BD53226F84FCFAB084CA19560AD5D4"/>
    <w:rsid w:val="00344033"/>
    <w:pPr>
      <w:spacing w:after="270"/>
    </w:pPr>
    <w:rPr>
      <w:rFonts w:eastAsiaTheme="minorHAnsi"/>
      <w:lang w:val="en-US" w:eastAsia="en-US"/>
    </w:rPr>
  </w:style>
  <w:style w:type="paragraph" w:customStyle="1" w:styleId="630065ECBD4A43C98CFFD1DA9B04666C4">
    <w:name w:val="630065ECBD4A43C98CFFD1DA9B04666C4"/>
    <w:rsid w:val="00344033"/>
    <w:pPr>
      <w:spacing w:after="270"/>
    </w:pPr>
    <w:rPr>
      <w:rFonts w:eastAsiaTheme="minorHAnsi"/>
      <w:lang w:val="en-US" w:eastAsia="en-US"/>
    </w:rPr>
  </w:style>
  <w:style w:type="paragraph" w:customStyle="1" w:styleId="F4D9705FEB884B2E985AFB17AEA26ACC4">
    <w:name w:val="F4D9705FEB884B2E985AFB17AEA26ACC4"/>
    <w:rsid w:val="00344033"/>
    <w:pPr>
      <w:spacing w:after="270"/>
    </w:pPr>
    <w:rPr>
      <w:rFonts w:eastAsiaTheme="minorHAnsi"/>
      <w:lang w:val="en-US" w:eastAsia="en-US"/>
    </w:rPr>
  </w:style>
  <w:style w:type="paragraph" w:customStyle="1" w:styleId="9E92CEFB545A4D12A245AEF6947B29CC4">
    <w:name w:val="9E92CEFB545A4D12A245AEF6947B29CC4"/>
    <w:rsid w:val="00344033"/>
    <w:pPr>
      <w:spacing w:after="270"/>
    </w:pPr>
    <w:rPr>
      <w:rFonts w:eastAsiaTheme="minorHAnsi"/>
      <w:lang w:val="en-US" w:eastAsia="en-US"/>
    </w:rPr>
  </w:style>
  <w:style w:type="paragraph" w:customStyle="1" w:styleId="BDB6A02E24D348A483FEFA8EC749F7494">
    <w:name w:val="BDB6A02E24D348A483FEFA8EC749F7494"/>
    <w:rsid w:val="00344033"/>
    <w:pPr>
      <w:spacing w:after="270"/>
    </w:pPr>
    <w:rPr>
      <w:rFonts w:eastAsiaTheme="minorHAnsi"/>
      <w:lang w:val="en-US" w:eastAsia="en-US"/>
    </w:rPr>
  </w:style>
  <w:style w:type="paragraph" w:customStyle="1" w:styleId="E839D53D59D24A95BE8CF6B4AD7A90014">
    <w:name w:val="E839D53D59D24A95BE8CF6B4AD7A90014"/>
    <w:rsid w:val="00344033"/>
    <w:pPr>
      <w:spacing w:after="270"/>
    </w:pPr>
    <w:rPr>
      <w:rFonts w:eastAsiaTheme="minorHAnsi"/>
      <w:lang w:val="en-US" w:eastAsia="en-US"/>
    </w:rPr>
  </w:style>
  <w:style w:type="paragraph" w:customStyle="1" w:styleId="CDB973805858479DB4561505FF7767F84">
    <w:name w:val="CDB973805858479DB4561505FF7767F84"/>
    <w:rsid w:val="00344033"/>
    <w:pPr>
      <w:spacing w:after="270"/>
    </w:pPr>
    <w:rPr>
      <w:rFonts w:eastAsiaTheme="minorHAnsi"/>
      <w:lang w:val="en-US" w:eastAsia="en-US"/>
    </w:rPr>
  </w:style>
  <w:style w:type="paragraph" w:customStyle="1" w:styleId="43CEA115562E4E48AD51D190900D458D4">
    <w:name w:val="43CEA115562E4E48AD51D190900D458D4"/>
    <w:rsid w:val="00344033"/>
    <w:pPr>
      <w:spacing w:after="270"/>
    </w:pPr>
    <w:rPr>
      <w:rFonts w:eastAsiaTheme="minorHAnsi"/>
      <w:lang w:val="en-US" w:eastAsia="en-US"/>
    </w:rPr>
  </w:style>
  <w:style w:type="paragraph" w:customStyle="1" w:styleId="B2C40997E5364D6F980D49B403A93EE54">
    <w:name w:val="B2C40997E5364D6F980D49B403A93EE54"/>
    <w:rsid w:val="00344033"/>
    <w:pPr>
      <w:spacing w:after="270"/>
    </w:pPr>
    <w:rPr>
      <w:rFonts w:eastAsiaTheme="minorHAnsi"/>
      <w:lang w:val="en-US" w:eastAsia="en-US"/>
    </w:rPr>
  </w:style>
  <w:style w:type="paragraph" w:customStyle="1" w:styleId="23BEE28DB18B466FA8A28408BA0F99074">
    <w:name w:val="23BEE28DB18B466FA8A28408BA0F99074"/>
    <w:rsid w:val="00344033"/>
    <w:pPr>
      <w:spacing w:after="270"/>
    </w:pPr>
    <w:rPr>
      <w:rFonts w:eastAsiaTheme="minorHAnsi"/>
      <w:lang w:val="en-US" w:eastAsia="en-US"/>
    </w:rPr>
  </w:style>
  <w:style w:type="paragraph" w:customStyle="1" w:styleId="44E6B09808EF4A46A3AFFB71AC11C9C84">
    <w:name w:val="44E6B09808EF4A46A3AFFB71AC11C9C84"/>
    <w:rsid w:val="00344033"/>
    <w:pPr>
      <w:spacing w:after="270"/>
    </w:pPr>
    <w:rPr>
      <w:rFonts w:eastAsiaTheme="minorHAnsi"/>
      <w:lang w:val="en-US" w:eastAsia="en-US"/>
    </w:rPr>
  </w:style>
  <w:style w:type="paragraph" w:customStyle="1" w:styleId="B45109218ACA43D4AA59A26D44A6219A4">
    <w:name w:val="B45109218ACA43D4AA59A26D44A6219A4"/>
    <w:rsid w:val="00344033"/>
    <w:pPr>
      <w:spacing w:after="270"/>
    </w:pPr>
    <w:rPr>
      <w:rFonts w:eastAsiaTheme="minorHAnsi"/>
      <w:lang w:val="en-US" w:eastAsia="en-US"/>
    </w:rPr>
  </w:style>
  <w:style w:type="paragraph" w:customStyle="1" w:styleId="12DB2C2C70EE48FA9094EE469C3A1F014">
    <w:name w:val="12DB2C2C70EE48FA9094EE469C3A1F014"/>
    <w:rsid w:val="00344033"/>
    <w:pPr>
      <w:spacing w:after="270"/>
    </w:pPr>
    <w:rPr>
      <w:rFonts w:eastAsiaTheme="minorHAnsi"/>
      <w:lang w:val="en-US" w:eastAsia="en-US"/>
    </w:rPr>
  </w:style>
  <w:style w:type="paragraph" w:customStyle="1" w:styleId="82F114EB37CE47C68D450F4D8A6FCFE54">
    <w:name w:val="82F114EB37CE47C68D450F4D8A6FCFE54"/>
    <w:rsid w:val="00344033"/>
    <w:pPr>
      <w:spacing w:after="270"/>
    </w:pPr>
    <w:rPr>
      <w:rFonts w:eastAsiaTheme="minorHAnsi"/>
      <w:lang w:val="en-US" w:eastAsia="en-US"/>
    </w:rPr>
  </w:style>
  <w:style w:type="paragraph" w:customStyle="1" w:styleId="F5AAEAF889D149A0A9B94E4603CD0D715">
    <w:name w:val="F5AAEAF889D149A0A9B94E4603CD0D715"/>
    <w:rsid w:val="00344033"/>
    <w:pPr>
      <w:spacing w:after="270"/>
    </w:pPr>
    <w:rPr>
      <w:rFonts w:eastAsiaTheme="minorHAnsi"/>
      <w:lang w:val="en-US" w:eastAsia="en-US"/>
    </w:rPr>
  </w:style>
  <w:style w:type="paragraph" w:customStyle="1" w:styleId="50AE24C66EAA490996A5070FEEFDB3175">
    <w:name w:val="50AE24C66EAA490996A5070FEEFDB3175"/>
    <w:rsid w:val="00344033"/>
    <w:pPr>
      <w:spacing w:after="270"/>
    </w:pPr>
    <w:rPr>
      <w:rFonts w:eastAsiaTheme="minorHAnsi"/>
      <w:lang w:val="en-US" w:eastAsia="en-US"/>
    </w:rPr>
  </w:style>
  <w:style w:type="paragraph" w:customStyle="1" w:styleId="A826367653D1477284A82DF0752D75455">
    <w:name w:val="A826367653D1477284A82DF0752D75455"/>
    <w:rsid w:val="00344033"/>
    <w:pPr>
      <w:spacing w:after="270"/>
    </w:pPr>
    <w:rPr>
      <w:rFonts w:eastAsiaTheme="minorHAnsi"/>
      <w:lang w:val="en-US" w:eastAsia="en-US"/>
    </w:rPr>
  </w:style>
  <w:style w:type="paragraph" w:customStyle="1" w:styleId="123AA41B43894B11B88D36F09EE86F445">
    <w:name w:val="123AA41B43894B11B88D36F09EE86F445"/>
    <w:rsid w:val="00344033"/>
    <w:pPr>
      <w:spacing w:after="270"/>
    </w:pPr>
    <w:rPr>
      <w:rFonts w:eastAsiaTheme="minorHAnsi"/>
      <w:lang w:val="en-US" w:eastAsia="en-US"/>
    </w:rPr>
  </w:style>
  <w:style w:type="paragraph" w:customStyle="1" w:styleId="DCFCA44263D840A3911BB5BF29AE06985">
    <w:name w:val="DCFCA44263D840A3911BB5BF29AE06985"/>
    <w:rsid w:val="00344033"/>
    <w:pPr>
      <w:spacing w:after="270"/>
    </w:pPr>
    <w:rPr>
      <w:rFonts w:eastAsiaTheme="minorHAnsi"/>
      <w:lang w:val="en-US" w:eastAsia="en-US"/>
    </w:rPr>
  </w:style>
  <w:style w:type="paragraph" w:customStyle="1" w:styleId="9D56C72AB680482284ED3C3C59F39F5B5">
    <w:name w:val="9D56C72AB680482284ED3C3C59F39F5B5"/>
    <w:rsid w:val="00344033"/>
    <w:pPr>
      <w:spacing w:after="270"/>
    </w:pPr>
    <w:rPr>
      <w:rFonts w:eastAsiaTheme="minorHAnsi"/>
      <w:lang w:val="en-US" w:eastAsia="en-US"/>
    </w:rPr>
  </w:style>
  <w:style w:type="paragraph" w:customStyle="1" w:styleId="3483707409104D4C88EA329E48931A9A5">
    <w:name w:val="3483707409104D4C88EA329E48931A9A5"/>
    <w:rsid w:val="00344033"/>
    <w:pPr>
      <w:spacing w:after="270"/>
    </w:pPr>
    <w:rPr>
      <w:rFonts w:eastAsiaTheme="minorHAnsi"/>
      <w:lang w:val="en-US" w:eastAsia="en-US"/>
    </w:rPr>
  </w:style>
  <w:style w:type="paragraph" w:customStyle="1" w:styleId="65F284B6EC564A7B8FC6AC33678224892">
    <w:name w:val="65F284B6EC564A7B8FC6AC33678224892"/>
    <w:rsid w:val="00344033"/>
    <w:pPr>
      <w:spacing w:after="270"/>
    </w:pPr>
    <w:rPr>
      <w:rFonts w:eastAsiaTheme="minorHAnsi"/>
      <w:lang w:val="en-US" w:eastAsia="en-US"/>
    </w:rPr>
  </w:style>
  <w:style w:type="paragraph" w:customStyle="1" w:styleId="4CEC96F28B894501A12EB017AAE8548F5">
    <w:name w:val="4CEC96F28B894501A12EB017AAE8548F5"/>
    <w:rsid w:val="00344033"/>
    <w:pPr>
      <w:spacing w:after="270"/>
    </w:pPr>
    <w:rPr>
      <w:rFonts w:eastAsiaTheme="minorHAnsi"/>
      <w:lang w:val="en-US" w:eastAsia="en-US"/>
    </w:rPr>
  </w:style>
  <w:style w:type="paragraph" w:customStyle="1" w:styleId="85FA39B1BB1340409E78C33CDF2BA9A55">
    <w:name w:val="85FA39B1BB1340409E78C33CDF2BA9A55"/>
    <w:rsid w:val="00344033"/>
    <w:pPr>
      <w:spacing w:after="270"/>
    </w:pPr>
    <w:rPr>
      <w:rFonts w:eastAsiaTheme="minorHAnsi"/>
      <w:lang w:val="en-US" w:eastAsia="en-US"/>
    </w:rPr>
  </w:style>
  <w:style w:type="paragraph" w:customStyle="1" w:styleId="B33DF9D4CE2140FABE2EB5BD4D5A7E825">
    <w:name w:val="B33DF9D4CE2140FABE2EB5BD4D5A7E825"/>
    <w:rsid w:val="00344033"/>
    <w:pPr>
      <w:spacing w:after="270"/>
    </w:pPr>
    <w:rPr>
      <w:rFonts w:eastAsiaTheme="minorHAnsi"/>
      <w:lang w:val="en-US" w:eastAsia="en-US"/>
    </w:rPr>
  </w:style>
  <w:style w:type="paragraph" w:customStyle="1" w:styleId="1830E19A3A8D4F7DA4DD95A83AD07A835">
    <w:name w:val="1830E19A3A8D4F7DA4DD95A83AD07A835"/>
    <w:rsid w:val="00344033"/>
    <w:pPr>
      <w:spacing w:after="270"/>
    </w:pPr>
    <w:rPr>
      <w:rFonts w:eastAsiaTheme="minorHAnsi"/>
      <w:lang w:val="en-US" w:eastAsia="en-US"/>
    </w:rPr>
  </w:style>
  <w:style w:type="paragraph" w:customStyle="1" w:styleId="BFF2AE5D70D744A995416B6B96CA356A5">
    <w:name w:val="BFF2AE5D70D744A995416B6B96CA356A5"/>
    <w:rsid w:val="00344033"/>
    <w:pPr>
      <w:spacing w:after="270"/>
    </w:pPr>
    <w:rPr>
      <w:rFonts w:eastAsiaTheme="minorHAnsi"/>
      <w:lang w:val="en-US" w:eastAsia="en-US"/>
    </w:rPr>
  </w:style>
  <w:style w:type="paragraph" w:customStyle="1" w:styleId="92B3BD898DD74685BE56614A3719C44B5">
    <w:name w:val="92B3BD898DD74685BE56614A3719C44B5"/>
    <w:rsid w:val="00344033"/>
    <w:pPr>
      <w:spacing w:after="270"/>
    </w:pPr>
    <w:rPr>
      <w:rFonts w:eastAsiaTheme="minorHAnsi"/>
      <w:lang w:val="en-US" w:eastAsia="en-US"/>
    </w:rPr>
  </w:style>
  <w:style w:type="paragraph" w:customStyle="1" w:styleId="155D21DF95FE49B3BEDC1300220759125">
    <w:name w:val="155D21DF95FE49B3BEDC1300220759125"/>
    <w:rsid w:val="00344033"/>
    <w:pPr>
      <w:spacing w:after="270"/>
    </w:pPr>
    <w:rPr>
      <w:rFonts w:eastAsiaTheme="minorHAnsi"/>
      <w:lang w:val="en-US" w:eastAsia="en-US"/>
    </w:rPr>
  </w:style>
  <w:style w:type="paragraph" w:customStyle="1" w:styleId="456F5383E6E440F0A1696A1301F697225">
    <w:name w:val="456F5383E6E440F0A1696A1301F697225"/>
    <w:rsid w:val="00344033"/>
    <w:pPr>
      <w:spacing w:after="270"/>
    </w:pPr>
    <w:rPr>
      <w:rFonts w:eastAsiaTheme="minorHAnsi"/>
      <w:lang w:val="en-US" w:eastAsia="en-US"/>
    </w:rPr>
  </w:style>
  <w:style w:type="paragraph" w:customStyle="1" w:styleId="C27677841F6745328DC73BCF48AFCB455">
    <w:name w:val="C27677841F6745328DC73BCF48AFCB455"/>
    <w:rsid w:val="00344033"/>
    <w:pPr>
      <w:spacing w:after="270"/>
    </w:pPr>
    <w:rPr>
      <w:rFonts w:eastAsiaTheme="minorHAnsi"/>
      <w:lang w:val="en-US" w:eastAsia="en-US"/>
    </w:rPr>
  </w:style>
  <w:style w:type="paragraph" w:customStyle="1" w:styleId="915D16F8EE9A4C8E92F7833B224434DA5">
    <w:name w:val="915D16F8EE9A4C8E92F7833B224434DA5"/>
    <w:rsid w:val="00344033"/>
    <w:pPr>
      <w:spacing w:after="270"/>
    </w:pPr>
    <w:rPr>
      <w:rFonts w:eastAsiaTheme="minorHAnsi"/>
      <w:lang w:val="en-US" w:eastAsia="en-US"/>
    </w:rPr>
  </w:style>
  <w:style w:type="paragraph" w:customStyle="1" w:styleId="BCA9805E9A7542D6AC0A763AD816B2145">
    <w:name w:val="BCA9805E9A7542D6AC0A763AD816B2145"/>
    <w:rsid w:val="00344033"/>
    <w:pPr>
      <w:spacing w:after="270"/>
    </w:pPr>
    <w:rPr>
      <w:rFonts w:eastAsiaTheme="minorHAnsi"/>
      <w:lang w:val="en-US" w:eastAsia="en-US"/>
    </w:rPr>
  </w:style>
  <w:style w:type="paragraph" w:customStyle="1" w:styleId="374AC3108FFC4B18B3E544C72980CC6F5">
    <w:name w:val="374AC3108FFC4B18B3E544C72980CC6F5"/>
    <w:rsid w:val="00344033"/>
    <w:pPr>
      <w:spacing w:after="270"/>
    </w:pPr>
    <w:rPr>
      <w:rFonts w:eastAsiaTheme="minorHAnsi"/>
      <w:lang w:val="en-US" w:eastAsia="en-US"/>
    </w:rPr>
  </w:style>
  <w:style w:type="paragraph" w:customStyle="1" w:styleId="62D214F273E74BAFA9B584908C2334D75">
    <w:name w:val="62D214F273E74BAFA9B584908C2334D75"/>
    <w:rsid w:val="00344033"/>
    <w:pPr>
      <w:spacing w:after="270"/>
    </w:pPr>
    <w:rPr>
      <w:rFonts w:eastAsiaTheme="minorHAnsi"/>
      <w:lang w:val="en-US" w:eastAsia="en-US"/>
    </w:rPr>
  </w:style>
  <w:style w:type="paragraph" w:customStyle="1" w:styleId="2F763E6F686D4EC28DAF3A0F7B03398A5">
    <w:name w:val="2F763E6F686D4EC28DAF3A0F7B03398A5"/>
    <w:rsid w:val="00344033"/>
    <w:pPr>
      <w:spacing w:after="270"/>
    </w:pPr>
    <w:rPr>
      <w:rFonts w:eastAsiaTheme="minorHAnsi"/>
      <w:lang w:val="en-US" w:eastAsia="en-US"/>
    </w:rPr>
  </w:style>
  <w:style w:type="paragraph" w:customStyle="1" w:styleId="138574D810294A8A8B59A138169EA8E35">
    <w:name w:val="138574D810294A8A8B59A138169EA8E35"/>
    <w:rsid w:val="00344033"/>
    <w:pPr>
      <w:spacing w:after="270"/>
    </w:pPr>
    <w:rPr>
      <w:rFonts w:eastAsiaTheme="minorHAnsi"/>
      <w:lang w:val="en-US" w:eastAsia="en-US"/>
    </w:rPr>
  </w:style>
  <w:style w:type="paragraph" w:customStyle="1" w:styleId="ED27EB6D953347F4A2DA39EB29B8EA175">
    <w:name w:val="ED27EB6D953347F4A2DA39EB29B8EA175"/>
    <w:rsid w:val="00344033"/>
    <w:pPr>
      <w:spacing w:after="270"/>
    </w:pPr>
    <w:rPr>
      <w:rFonts w:eastAsiaTheme="minorHAnsi"/>
      <w:lang w:val="en-US" w:eastAsia="en-US"/>
    </w:rPr>
  </w:style>
  <w:style w:type="paragraph" w:customStyle="1" w:styleId="E436DE2AED5049A1B649F6CEE6E5B5DF5">
    <w:name w:val="E436DE2AED5049A1B649F6CEE6E5B5DF5"/>
    <w:rsid w:val="00344033"/>
    <w:pPr>
      <w:spacing w:after="270"/>
    </w:pPr>
    <w:rPr>
      <w:rFonts w:eastAsiaTheme="minorHAnsi"/>
      <w:lang w:val="en-US" w:eastAsia="en-US"/>
    </w:rPr>
  </w:style>
  <w:style w:type="paragraph" w:customStyle="1" w:styleId="4E36F68C9CEF430F88C20B998B4BA19F5">
    <w:name w:val="4E36F68C9CEF430F88C20B998B4BA19F5"/>
    <w:rsid w:val="00344033"/>
    <w:pPr>
      <w:spacing w:after="270"/>
    </w:pPr>
    <w:rPr>
      <w:rFonts w:eastAsiaTheme="minorHAnsi"/>
      <w:lang w:val="en-US" w:eastAsia="en-US"/>
    </w:rPr>
  </w:style>
  <w:style w:type="paragraph" w:customStyle="1" w:styleId="64CA919EA0B441B59CF11303287C51C95">
    <w:name w:val="64CA919EA0B441B59CF11303287C51C95"/>
    <w:rsid w:val="00344033"/>
    <w:pPr>
      <w:spacing w:after="270"/>
    </w:pPr>
    <w:rPr>
      <w:rFonts w:eastAsiaTheme="minorHAnsi"/>
      <w:lang w:val="en-US" w:eastAsia="en-US"/>
    </w:rPr>
  </w:style>
  <w:style w:type="paragraph" w:customStyle="1" w:styleId="1591C833946A4184BFAB0484F51F38CF5">
    <w:name w:val="1591C833946A4184BFAB0484F51F38CF5"/>
    <w:rsid w:val="00344033"/>
    <w:pPr>
      <w:spacing w:after="270"/>
    </w:pPr>
    <w:rPr>
      <w:rFonts w:eastAsiaTheme="minorHAnsi"/>
      <w:lang w:val="en-US" w:eastAsia="en-US"/>
    </w:rPr>
  </w:style>
  <w:style w:type="paragraph" w:customStyle="1" w:styleId="57551C73E5554299A7E6CECAB0BE5D0F5">
    <w:name w:val="57551C73E5554299A7E6CECAB0BE5D0F5"/>
    <w:rsid w:val="00344033"/>
    <w:pPr>
      <w:spacing w:after="270"/>
    </w:pPr>
    <w:rPr>
      <w:rFonts w:eastAsiaTheme="minorHAnsi"/>
      <w:lang w:val="en-US" w:eastAsia="en-US"/>
    </w:rPr>
  </w:style>
  <w:style w:type="paragraph" w:customStyle="1" w:styleId="A2A020646AB543E2AC3B50854FBA028E5">
    <w:name w:val="A2A020646AB543E2AC3B50854FBA028E5"/>
    <w:rsid w:val="00344033"/>
    <w:pPr>
      <w:spacing w:after="270"/>
    </w:pPr>
    <w:rPr>
      <w:rFonts w:eastAsiaTheme="minorHAnsi"/>
      <w:lang w:val="en-US" w:eastAsia="en-US"/>
    </w:rPr>
  </w:style>
  <w:style w:type="paragraph" w:customStyle="1" w:styleId="A06B60DE1E964193A1A63F1AB3F5D1925">
    <w:name w:val="A06B60DE1E964193A1A63F1AB3F5D1925"/>
    <w:rsid w:val="00344033"/>
    <w:pPr>
      <w:spacing w:after="270"/>
    </w:pPr>
    <w:rPr>
      <w:rFonts w:eastAsiaTheme="minorHAnsi"/>
      <w:lang w:val="en-US" w:eastAsia="en-US"/>
    </w:rPr>
  </w:style>
  <w:style w:type="paragraph" w:customStyle="1" w:styleId="89641F69E85C4ED4A893DCDEAACD67295">
    <w:name w:val="89641F69E85C4ED4A893DCDEAACD67295"/>
    <w:rsid w:val="00344033"/>
    <w:pPr>
      <w:spacing w:after="270"/>
    </w:pPr>
    <w:rPr>
      <w:rFonts w:eastAsiaTheme="minorHAnsi"/>
      <w:lang w:val="en-US" w:eastAsia="en-US"/>
    </w:rPr>
  </w:style>
  <w:style w:type="paragraph" w:customStyle="1" w:styleId="95C553DD594B437793EE6499CD3BB6085">
    <w:name w:val="95C553DD594B437793EE6499CD3BB6085"/>
    <w:rsid w:val="00344033"/>
    <w:pPr>
      <w:spacing w:after="270"/>
    </w:pPr>
    <w:rPr>
      <w:rFonts w:eastAsiaTheme="minorHAnsi"/>
      <w:lang w:val="en-US" w:eastAsia="en-US"/>
    </w:rPr>
  </w:style>
  <w:style w:type="paragraph" w:customStyle="1" w:styleId="873020F369DC471697EAA639DA11F3D65">
    <w:name w:val="873020F369DC471697EAA639DA11F3D65"/>
    <w:rsid w:val="00344033"/>
    <w:pPr>
      <w:spacing w:after="270"/>
    </w:pPr>
    <w:rPr>
      <w:rFonts w:eastAsiaTheme="minorHAnsi"/>
      <w:lang w:val="en-US" w:eastAsia="en-US"/>
    </w:rPr>
  </w:style>
  <w:style w:type="paragraph" w:customStyle="1" w:styleId="88182C09D5314376A7EB93D608137EEA5">
    <w:name w:val="88182C09D5314376A7EB93D608137EEA5"/>
    <w:rsid w:val="00344033"/>
    <w:pPr>
      <w:spacing w:after="270"/>
    </w:pPr>
    <w:rPr>
      <w:rFonts w:eastAsiaTheme="minorHAnsi"/>
      <w:lang w:val="en-US" w:eastAsia="en-US"/>
    </w:rPr>
  </w:style>
  <w:style w:type="paragraph" w:customStyle="1" w:styleId="090ACD32EA9944C0AFA9C0ADAF90FC485">
    <w:name w:val="090ACD32EA9944C0AFA9C0ADAF90FC485"/>
    <w:rsid w:val="00344033"/>
    <w:pPr>
      <w:spacing w:after="270"/>
    </w:pPr>
    <w:rPr>
      <w:rFonts w:eastAsiaTheme="minorHAnsi"/>
      <w:lang w:val="en-US" w:eastAsia="en-US"/>
    </w:rPr>
  </w:style>
  <w:style w:type="paragraph" w:customStyle="1" w:styleId="59D51117CE8C4531AC56B7361D8E807B5">
    <w:name w:val="59D51117CE8C4531AC56B7361D8E807B5"/>
    <w:rsid w:val="00344033"/>
    <w:pPr>
      <w:spacing w:after="270"/>
    </w:pPr>
    <w:rPr>
      <w:rFonts w:eastAsiaTheme="minorHAnsi"/>
      <w:lang w:val="en-US" w:eastAsia="en-US"/>
    </w:rPr>
  </w:style>
  <w:style w:type="paragraph" w:customStyle="1" w:styleId="4D2A5EF82FA64C759924B77CA68507275">
    <w:name w:val="4D2A5EF82FA64C759924B77CA68507275"/>
    <w:rsid w:val="00344033"/>
    <w:pPr>
      <w:spacing w:after="270"/>
    </w:pPr>
    <w:rPr>
      <w:rFonts w:eastAsiaTheme="minorHAnsi"/>
      <w:lang w:val="en-US" w:eastAsia="en-US"/>
    </w:rPr>
  </w:style>
  <w:style w:type="paragraph" w:customStyle="1" w:styleId="CB5208EB118D42BF94B652CBAD50399E5">
    <w:name w:val="CB5208EB118D42BF94B652CBAD50399E5"/>
    <w:rsid w:val="00344033"/>
    <w:pPr>
      <w:spacing w:after="270"/>
    </w:pPr>
    <w:rPr>
      <w:rFonts w:eastAsiaTheme="minorHAnsi"/>
      <w:lang w:val="en-US" w:eastAsia="en-US"/>
    </w:rPr>
  </w:style>
  <w:style w:type="paragraph" w:customStyle="1" w:styleId="68333F1EDD84426FB5B5EE3F6D60DA225">
    <w:name w:val="68333F1EDD84426FB5B5EE3F6D60DA225"/>
    <w:rsid w:val="00344033"/>
    <w:pPr>
      <w:spacing w:after="270"/>
    </w:pPr>
    <w:rPr>
      <w:rFonts w:eastAsiaTheme="minorHAnsi"/>
      <w:lang w:val="en-US" w:eastAsia="en-US"/>
    </w:rPr>
  </w:style>
  <w:style w:type="paragraph" w:customStyle="1" w:styleId="DD1148A1B278464EB11F0AAB08FB99795">
    <w:name w:val="DD1148A1B278464EB11F0AAB08FB99795"/>
    <w:rsid w:val="00344033"/>
    <w:pPr>
      <w:spacing w:after="270"/>
    </w:pPr>
    <w:rPr>
      <w:rFonts w:eastAsiaTheme="minorHAnsi"/>
      <w:lang w:val="en-US" w:eastAsia="en-US"/>
    </w:rPr>
  </w:style>
  <w:style w:type="paragraph" w:customStyle="1" w:styleId="4FA9B9D8579D4E30BF659583BE84FB775">
    <w:name w:val="4FA9B9D8579D4E30BF659583BE84FB775"/>
    <w:rsid w:val="00344033"/>
    <w:pPr>
      <w:spacing w:after="270"/>
    </w:pPr>
    <w:rPr>
      <w:rFonts w:eastAsiaTheme="minorHAnsi"/>
      <w:lang w:val="en-US" w:eastAsia="en-US"/>
    </w:rPr>
  </w:style>
  <w:style w:type="paragraph" w:customStyle="1" w:styleId="E2976F41864A4BD693919CAE221578195">
    <w:name w:val="E2976F41864A4BD693919CAE221578195"/>
    <w:rsid w:val="00344033"/>
    <w:pPr>
      <w:spacing w:after="270"/>
    </w:pPr>
    <w:rPr>
      <w:rFonts w:eastAsiaTheme="minorHAnsi"/>
      <w:lang w:val="en-US" w:eastAsia="en-US"/>
    </w:rPr>
  </w:style>
  <w:style w:type="paragraph" w:customStyle="1" w:styleId="A9B2078B6698475A8DEA54F0AF2A9FA05">
    <w:name w:val="A9B2078B6698475A8DEA54F0AF2A9FA05"/>
    <w:rsid w:val="00344033"/>
    <w:pPr>
      <w:spacing w:after="270"/>
    </w:pPr>
    <w:rPr>
      <w:rFonts w:eastAsiaTheme="minorHAnsi"/>
      <w:lang w:val="en-US" w:eastAsia="en-US"/>
    </w:rPr>
  </w:style>
  <w:style w:type="paragraph" w:customStyle="1" w:styleId="BE24C1D383D647A0B66F059CAAF2AA575">
    <w:name w:val="BE24C1D383D647A0B66F059CAAF2AA575"/>
    <w:rsid w:val="00344033"/>
    <w:pPr>
      <w:spacing w:after="270"/>
    </w:pPr>
    <w:rPr>
      <w:rFonts w:eastAsiaTheme="minorHAnsi"/>
      <w:lang w:val="en-US" w:eastAsia="en-US"/>
    </w:rPr>
  </w:style>
  <w:style w:type="paragraph" w:customStyle="1" w:styleId="6DBFFC32A8DF4459B30550EA5692AA105">
    <w:name w:val="6DBFFC32A8DF4459B30550EA5692AA105"/>
    <w:rsid w:val="00344033"/>
    <w:pPr>
      <w:spacing w:after="270"/>
    </w:pPr>
    <w:rPr>
      <w:rFonts w:eastAsiaTheme="minorHAnsi"/>
      <w:lang w:val="en-US" w:eastAsia="en-US"/>
    </w:rPr>
  </w:style>
  <w:style w:type="paragraph" w:customStyle="1" w:styleId="11324393B341449B8D17B947B2D218A45">
    <w:name w:val="11324393B341449B8D17B947B2D218A45"/>
    <w:rsid w:val="00344033"/>
    <w:pPr>
      <w:spacing w:after="270"/>
    </w:pPr>
    <w:rPr>
      <w:rFonts w:eastAsiaTheme="minorHAnsi"/>
      <w:lang w:val="en-US" w:eastAsia="en-US"/>
    </w:rPr>
  </w:style>
  <w:style w:type="paragraph" w:customStyle="1" w:styleId="1F18B6ED031E4D9497732474875D2C4B5">
    <w:name w:val="1F18B6ED031E4D9497732474875D2C4B5"/>
    <w:rsid w:val="00344033"/>
    <w:pPr>
      <w:spacing w:after="270"/>
    </w:pPr>
    <w:rPr>
      <w:rFonts w:eastAsiaTheme="minorHAnsi"/>
      <w:lang w:val="en-US" w:eastAsia="en-US"/>
    </w:rPr>
  </w:style>
  <w:style w:type="paragraph" w:customStyle="1" w:styleId="59CF7D98E4074259A86D54343C989D0C5">
    <w:name w:val="59CF7D98E4074259A86D54343C989D0C5"/>
    <w:rsid w:val="00344033"/>
    <w:pPr>
      <w:spacing w:after="270"/>
    </w:pPr>
    <w:rPr>
      <w:rFonts w:eastAsiaTheme="minorHAnsi"/>
      <w:lang w:val="en-US" w:eastAsia="en-US"/>
    </w:rPr>
  </w:style>
  <w:style w:type="paragraph" w:customStyle="1" w:styleId="41381882463B4021AB9BDC41F7D7FFE05">
    <w:name w:val="41381882463B4021AB9BDC41F7D7FFE05"/>
    <w:rsid w:val="00344033"/>
    <w:pPr>
      <w:spacing w:after="270"/>
    </w:pPr>
    <w:rPr>
      <w:rFonts w:eastAsiaTheme="minorHAnsi"/>
      <w:lang w:val="en-US" w:eastAsia="en-US"/>
    </w:rPr>
  </w:style>
  <w:style w:type="paragraph" w:customStyle="1" w:styleId="8BEB8EE07B2A4D19A5A55ED7078C2E3E5">
    <w:name w:val="8BEB8EE07B2A4D19A5A55ED7078C2E3E5"/>
    <w:rsid w:val="00344033"/>
    <w:pPr>
      <w:spacing w:after="270"/>
    </w:pPr>
    <w:rPr>
      <w:rFonts w:eastAsiaTheme="minorHAnsi"/>
      <w:lang w:val="en-US" w:eastAsia="en-US"/>
    </w:rPr>
  </w:style>
  <w:style w:type="paragraph" w:customStyle="1" w:styleId="46F26DB8F9664116908115AC3BF74E095">
    <w:name w:val="46F26DB8F9664116908115AC3BF74E095"/>
    <w:rsid w:val="00344033"/>
    <w:pPr>
      <w:spacing w:after="270"/>
    </w:pPr>
    <w:rPr>
      <w:rFonts w:eastAsiaTheme="minorHAnsi"/>
      <w:lang w:val="en-US" w:eastAsia="en-US"/>
    </w:rPr>
  </w:style>
  <w:style w:type="paragraph" w:customStyle="1" w:styleId="CB20FC511A084897913C623F140A05A75">
    <w:name w:val="CB20FC511A084897913C623F140A05A75"/>
    <w:rsid w:val="00344033"/>
    <w:pPr>
      <w:spacing w:after="270"/>
    </w:pPr>
    <w:rPr>
      <w:rFonts w:eastAsiaTheme="minorHAnsi"/>
      <w:lang w:val="en-US" w:eastAsia="en-US"/>
    </w:rPr>
  </w:style>
  <w:style w:type="paragraph" w:customStyle="1" w:styleId="0D86ACFB96E64243A65CCCB8BDB9C2BD5">
    <w:name w:val="0D86ACFB96E64243A65CCCB8BDB9C2BD5"/>
    <w:rsid w:val="00344033"/>
    <w:pPr>
      <w:spacing w:after="270"/>
    </w:pPr>
    <w:rPr>
      <w:rFonts w:eastAsiaTheme="minorHAnsi"/>
      <w:lang w:val="en-US" w:eastAsia="en-US"/>
    </w:rPr>
  </w:style>
  <w:style w:type="paragraph" w:customStyle="1" w:styleId="91AED7B1A46C487796DDCC5C0918C9A65">
    <w:name w:val="91AED7B1A46C487796DDCC5C0918C9A65"/>
    <w:rsid w:val="00344033"/>
    <w:pPr>
      <w:spacing w:after="270"/>
    </w:pPr>
    <w:rPr>
      <w:rFonts w:eastAsiaTheme="minorHAnsi"/>
      <w:lang w:val="en-US" w:eastAsia="en-US"/>
    </w:rPr>
  </w:style>
  <w:style w:type="paragraph" w:customStyle="1" w:styleId="EE080150641F48CC84BD52AE198CCE2F5">
    <w:name w:val="EE080150641F48CC84BD52AE198CCE2F5"/>
    <w:rsid w:val="00344033"/>
    <w:pPr>
      <w:spacing w:after="270"/>
    </w:pPr>
    <w:rPr>
      <w:rFonts w:eastAsiaTheme="minorHAnsi"/>
      <w:lang w:val="en-US" w:eastAsia="en-US"/>
    </w:rPr>
  </w:style>
  <w:style w:type="paragraph" w:customStyle="1" w:styleId="D186FB337B2744F3BE4655E5001E64B45">
    <w:name w:val="D186FB337B2744F3BE4655E5001E64B45"/>
    <w:rsid w:val="00344033"/>
    <w:pPr>
      <w:spacing w:after="270"/>
    </w:pPr>
    <w:rPr>
      <w:rFonts w:eastAsiaTheme="minorHAnsi"/>
      <w:lang w:val="en-US" w:eastAsia="en-US"/>
    </w:rPr>
  </w:style>
  <w:style w:type="paragraph" w:customStyle="1" w:styleId="96C6466B5E324C24B378CFB62458049B5">
    <w:name w:val="96C6466B5E324C24B378CFB62458049B5"/>
    <w:rsid w:val="00344033"/>
    <w:pPr>
      <w:spacing w:after="270"/>
    </w:pPr>
    <w:rPr>
      <w:rFonts w:eastAsiaTheme="minorHAnsi"/>
      <w:lang w:val="en-US" w:eastAsia="en-US"/>
    </w:rPr>
  </w:style>
  <w:style w:type="paragraph" w:customStyle="1" w:styleId="76E4267677E24AA88AFF1D97572C5D6A5">
    <w:name w:val="76E4267677E24AA88AFF1D97572C5D6A5"/>
    <w:rsid w:val="00344033"/>
    <w:pPr>
      <w:spacing w:after="270"/>
    </w:pPr>
    <w:rPr>
      <w:rFonts w:eastAsiaTheme="minorHAnsi"/>
      <w:lang w:val="en-US" w:eastAsia="en-US"/>
    </w:rPr>
  </w:style>
  <w:style w:type="paragraph" w:customStyle="1" w:styleId="1DD6C70D155F494791A71C2DD3C918F05">
    <w:name w:val="1DD6C70D155F494791A71C2DD3C918F05"/>
    <w:rsid w:val="00344033"/>
    <w:pPr>
      <w:spacing w:after="270"/>
    </w:pPr>
    <w:rPr>
      <w:rFonts w:eastAsiaTheme="minorHAnsi"/>
      <w:lang w:val="en-US" w:eastAsia="en-US"/>
    </w:rPr>
  </w:style>
  <w:style w:type="paragraph" w:customStyle="1" w:styleId="7556B936225242DF81E82E6B420D9BDF5">
    <w:name w:val="7556B936225242DF81E82E6B420D9BDF5"/>
    <w:rsid w:val="00344033"/>
    <w:pPr>
      <w:spacing w:after="270"/>
    </w:pPr>
    <w:rPr>
      <w:rFonts w:eastAsiaTheme="minorHAnsi"/>
      <w:lang w:val="en-US" w:eastAsia="en-US"/>
    </w:rPr>
  </w:style>
  <w:style w:type="paragraph" w:customStyle="1" w:styleId="F658CA98F7084A96BEEE5A7FE339BE405">
    <w:name w:val="F658CA98F7084A96BEEE5A7FE339BE405"/>
    <w:rsid w:val="00344033"/>
    <w:pPr>
      <w:spacing w:after="270"/>
    </w:pPr>
    <w:rPr>
      <w:rFonts w:eastAsiaTheme="minorHAnsi"/>
      <w:lang w:val="en-US" w:eastAsia="en-US"/>
    </w:rPr>
  </w:style>
  <w:style w:type="paragraph" w:customStyle="1" w:styleId="56E9BCF5A67148959CBB3A3451BBA7325">
    <w:name w:val="56E9BCF5A67148959CBB3A3451BBA7325"/>
    <w:rsid w:val="00344033"/>
    <w:pPr>
      <w:spacing w:after="270"/>
    </w:pPr>
    <w:rPr>
      <w:rFonts w:eastAsiaTheme="minorHAnsi"/>
      <w:lang w:val="en-US" w:eastAsia="en-US"/>
    </w:rPr>
  </w:style>
  <w:style w:type="paragraph" w:customStyle="1" w:styleId="1D5A332F057F4F719AF826CD9B52D2575">
    <w:name w:val="1D5A332F057F4F719AF826CD9B52D2575"/>
    <w:rsid w:val="00344033"/>
    <w:pPr>
      <w:spacing w:after="270"/>
    </w:pPr>
    <w:rPr>
      <w:rFonts w:eastAsiaTheme="minorHAnsi"/>
      <w:lang w:val="en-US" w:eastAsia="en-US"/>
    </w:rPr>
  </w:style>
  <w:style w:type="paragraph" w:customStyle="1" w:styleId="C98B1AC9F20344079EA8FCD8BCE89BAE5">
    <w:name w:val="C98B1AC9F20344079EA8FCD8BCE89BAE5"/>
    <w:rsid w:val="00344033"/>
    <w:pPr>
      <w:spacing w:after="270"/>
    </w:pPr>
    <w:rPr>
      <w:rFonts w:eastAsiaTheme="minorHAnsi"/>
      <w:lang w:val="en-US" w:eastAsia="en-US"/>
    </w:rPr>
  </w:style>
  <w:style w:type="paragraph" w:customStyle="1" w:styleId="A297D889D3124F9A96BDD9ACA8BA54225">
    <w:name w:val="A297D889D3124F9A96BDD9ACA8BA54225"/>
    <w:rsid w:val="00344033"/>
    <w:pPr>
      <w:spacing w:after="270"/>
    </w:pPr>
    <w:rPr>
      <w:rFonts w:eastAsiaTheme="minorHAnsi"/>
      <w:lang w:val="en-US" w:eastAsia="en-US"/>
    </w:rPr>
  </w:style>
  <w:style w:type="paragraph" w:customStyle="1" w:styleId="475AD6E1ECF84E1A88F428536EEB819C5">
    <w:name w:val="475AD6E1ECF84E1A88F428536EEB819C5"/>
    <w:rsid w:val="00344033"/>
    <w:pPr>
      <w:spacing w:after="270"/>
    </w:pPr>
    <w:rPr>
      <w:rFonts w:eastAsiaTheme="minorHAnsi"/>
      <w:lang w:val="en-US" w:eastAsia="en-US"/>
    </w:rPr>
  </w:style>
  <w:style w:type="paragraph" w:customStyle="1" w:styleId="3228606C09394660A38CCA3B02EBA3925">
    <w:name w:val="3228606C09394660A38CCA3B02EBA3925"/>
    <w:rsid w:val="00344033"/>
    <w:pPr>
      <w:spacing w:after="270"/>
    </w:pPr>
    <w:rPr>
      <w:rFonts w:eastAsiaTheme="minorHAnsi"/>
      <w:lang w:val="en-US" w:eastAsia="en-US"/>
    </w:rPr>
  </w:style>
  <w:style w:type="paragraph" w:customStyle="1" w:styleId="0FE27E5373114F589DA98FF8D24BCA215">
    <w:name w:val="0FE27E5373114F589DA98FF8D24BCA215"/>
    <w:rsid w:val="00344033"/>
    <w:pPr>
      <w:spacing w:after="270"/>
    </w:pPr>
    <w:rPr>
      <w:rFonts w:eastAsiaTheme="minorHAnsi"/>
      <w:lang w:val="en-US" w:eastAsia="en-US"/>
    </w:rPr>
  </w:style>
  <w:style w:type="paragraph" w:customStyle="1" w:styleId="2EFAF4D472B54861A1D0DA19567AD8C45">
    <w:name w:val="2EFAF4D472B54861A1D0DA19567AD8C45"/>
    <w:rsid w:val="00344033"/>
    <w:pPr>
      <w:spacing w:after="270"/>
    </w:pPr>
    <w:rPr>
      <w:rFonts w:eastAsiaTheme="minorHAnsi"/>
      <w:lang w:val="en-US" w:eastAsia="en-US"/>
    </w:rPr>
  </w:style>
  <w:style w:type="paragraph" w:customStyle="1" w:styleId="5CCEA09C5719458EAB1A9FABCF18465A5">
    <w:name w:val="5CCEA09C5719458EAB1A9FABCF18465A5"/>
    <w:rsid w:val="00344033"/>
    <w:pPr>
      <w:spacing w:after="270"/>
    </w:pPr>
    <w:rPr>
      <w:rFonts w:eastAsiaTheme="minorHAnsi"/>
      <w:lang w:val="en-US" w:eastAsia="en-US"/>
    </w:rPr>
  </w:style>
  <w:style w:type="paragraph" w:customStyle="1" w:styleId="1C9A457E7DA34533826AE921481A45AF5">
    <w:name w:val="1C9A457E7DA34533826AE921481A45AF5"/>
    <w:rsid w:val="00344033"/>
    <w:pPr>
      <w:spacing w:after="270"/>
    </w:pPr>
    <w:rPr>
      <w:rFonts w:eastAsiaTheme="minorHAnsi"/>
      <w:lang w:val="en-US" w:eastAsia="en-US"/>
    </w:rPr>
  </w:style>
  <w:style w:type="paragraph" w:customStyle="1" w:styleId="4004DD5092504B2AA3FB461980E837E95">
    <w:name w:val="4004DD5092504B2AA3FB461980E837E95"/>
    <w:rsid w:val="00344033"/>
    <w:pPr>
      <w:spacing w:after="270"/>
    </w:pPr>
    <w:rPr>
      <w:rFonts w:eastAsiaTheme="minorHAnsi"/>
      <w:lang w:val="en-US" w:eastAsia="en-US"/>
    </w:rPr>
  </w:style>
  <w:style w:type="paragraph" w:customStyle="1" w:styleId="6BAC6EF7659949AC9435E976EA8818CF5">
    <w:name w:val="6BAC6EF7659949AC9435E976EA8818CF5"/>
    <w:rsid w:val="00344033"/>
    <w:pPr>
      <w:spacing w:after="270"/>
    </w:pPr>
    <w:rPr>
      <w:rFonts w:eastAsiaTheme="minorHAnsi"/>
      <w:lang w:val="en-US" w:eastAsia="en-US"/>
    </w:rPr>
  </w:style>
  <w:style w:type="paragraph" w:customStyle="1" w:styleId="21F4CA4CBDD84516B6D4F1BE002EDA465">
    <w:name w:val="21F4CA4CBDD84516B6D4F1BE002EDA465"/>
    <w:rsid w:val="00344033"/>
    <w:pPr>
      <w:spacing w:after="270"/>
    </w:pPr>
    <w:rPr>
      <w:rFonts w:eastAsiaTheme="minorHAnsi"/>
      <w:lang w:val="en-US" w:eastAsia="en-US"/>
    </w:rPr>
  </w:style>
  <w:style w:type="paragraph" w:customStyle="1" w:styleId="E67B2B3A7DB24707B02D39B8ADB4244F5">
    <w:name w:val="E67B2B3A7DB24707B02D39B8ADB4244F5"/>
    <w:rsid w:val="00344033"/>
    <w:pPr>
      <w:spacing w:after="270"/>
    </w:pPr>
    <w:rPr>
      <w:rFonts w:eastAsiaTheme="minorHAnsi"/>
      <w:lang w:val="en-US" w:eastAsia="en-US"/>
    </w:rPr>
  </w:style>
  <w:style w:type="paragraph" w:customStyle="1" w:styleId="A2DF245346964DCAA81CFDD66D3EF8835">
    <w:name w:val="A2DF245346964DCAA81CFDD66D3EF8835"/>
    <w:rsid w:val="00344033"/>
    <w:pPr>
      <w:spacing w:after="270"/>
    </w:pPr>
    <w:rPr>
      <w:rFonts w:eastAsiaTheme="minorHAnsi"/>
      <w:lang w:val="en-US" w:eastAsia="en-US"/>
    </w:rPr>
  </w:style>
  <w:style w:type="paragraph" w:customStyle="1" w:styleId="EA0EAC7BA64A4BD490E21F91AFC0D11D5">
    <w:name w:val="EA0EAC7BA64A4BD490E21F91AFC0D11D5"/>
    <w:rsid w:val="00344033"/>
    <w:pPr>
      <w:spacing w:after="270"/>
    </w:pPr>
    <w:rPr>
      <w:rFonts w:eastAsiaTheme="minorHAnsi"/>
      <w:lang w:val="en-US" w:eastAsia="en-US"/>
    </w:rPr>
  </w:style>
  <w:style w:type="paragraph" w:customStyle="1" w:styleId="88C5FFC97C4A4471B3BB827173D747675">
    <w:name w:val="88C5FFC97C4A4471B3BB827173D747675"/>
    <w:rsid w:val="00344033"/>
    <w:pPr>
      <w:spacing w:after="270"/>
    </w:pPr>
    <w:rPr>
      <w:rFonts w:eastAsiaTheme="minorHAnsi"/>
      <w:lang w:val="en-US" w:eastAsia="en-US"/>
    </w:rPr>
  </w:style>
  <w:style w:type="paragraph" w:customStyle="1" w:styleId="69F7C0DA48CE4C98A7138500412CB6275">
    <w:name w:val="69F7C0DA48CE4C98A7138500412CB6275"/>
    <w:rsid w:val="00344033"/>
    <w:pPr>
      <w:spacing w:after="270"/>
    </w:pPr>
    <w:rPr>
      <w:rFonts w:eastAsiaTheme="minorHAnsi"/>
      <w:lang w:val="en-US" w:eastAsia="en-US"/>
    </w:rPr>
  </w:style>
  <w:style w:type="paragraph" w:customStyle="1" w:styleId="B1611CB293164EF8B2D388489FF1C3295">
    <w:name w:val="B1611CB293164EF8B2D388489FF1C3295"/>
    <w:rsid w:val="00344033"/>
    <w:pPr>
      <w:spacing w:after="270"/>
    </w:pPr>
    <w:rPr>
      <w:rFonts w:eastAsiaTheme="minorHAnsi"/>
      <w:lang w:val="en-US" w:eastAsia="en-US"/>
    </w:rPr>
  </w:style>
  <w:style w:type="paragraph" w:customStyle="1" w:styleId="B79F80F58DE0425C998E4E10D7481EA95">
    <w:name w:val="B79F80F58DE0425C998E4E10D7481EA95"/>
    <w:rsid w:val="00344033"/>
    <w:pPr>
      <w:spacing w:after="270"/>
    </w:pPr>
    <w:rPr>
      <w:rFonts w:eastAsiaTheme="minorHAnsi"/>
      <w:lang w:val="en-US" w:eastAsia="en-US"/>
    </w:rPr>
  </w:style>
  <w:style w:type="paragraph" w:customStyle="1" w:styleId="AA5FB8AF0D8F403397C6ABE5951F915D5">
    <w:name w:val="AA5FB8AF0D8F403397C6ABE5951F915D5"/>
    <w:rsid w:val="00344033"/>
    <w:pPr>
      <w:spacing w:after="270"/>
    </w:pPr>
    <w:rPr>
      <w:rFonts w:eastAsiaTheme="minorHAnsi"/>
      <w:lang w:val="en-US" w:eastAsia="en-US"/>
    </w:rPr>
  </w:style>
  <w:style w:type="paragraph" w:customStyle="1" w:styleId="995ABDE3A6664C97B62FD50C036CF22F5">
    <w:name w:val="995ABDE3A6664C97B62FD50C036CF22F5"/>
    <w:rsid w:val="00344033"/>
    <w:pPr>
      <w:spacing w:after="270"/>
    </w:pPr>
    <w:rPr>
      <w:rFonts w:eastAsiaTheme="minorHAnsi"/>
      <w:lang w:val="en-US" w:eastAsia="en-US"/>
    </w:rPr>
  </w:style>
  <w:style w:type="paragraph" w:customStyle="1" w:styleId="57044A6C707F412BB5A7A65CB66BFF485">
    <w:name w:val="57044A6C707F412BB5A7A65CB66BFF485"/>
    <w:rsid w:val="00344033"/>
    <w:pPr>
      <w:spacing w:after="270"/>
    </w:pPr>
    <w:rPr>
      <w:rFonts w:eastAsiaTheme="minorHAnsi"/>
      <w:lang w:val="en-US" w:eastAsia="en-US"/>
    </w:rPr>
  </w:style>
  <w:style w:type="paragraph" w:customStyle="1" w:styleId="E9C8D359D0134A40B6D3AE29ED5FF7954">
    <w:name w:val="E9C8D359D0134A40B6D3AE29ED5FF7954"/>
    <w:rsid w:val="00344033"/>
    <w:pPr>
      <w:spacing w:after="270"/>
    </w:pPr>
    <w:rPr>
      <w:rFonts w:eastAsiaTheme="minorHAnsi"/>
      <w:lang w:val="en-US" w:eastAsia="en-US"/>
    </w:rPr>
  </w:style>
  <w:style w:type="paragraph" w:customStyle="1" w:styleId="85EEE391A38A4F18A8511CCFA3F2FBF15">
    <w:name w:val="85EEE391A38A4F18A8511CCFA3F2FBF15"/>
    <w:rsid w:val="00344033"/>
    <w:pPr>
      <w:spacing w:after="270"/>
    </w:pPr>
    <w:rPr>
      <w:rFonts w:eastAsiaTheme="minorHAnsi"/>
      <w:lang w:val="en-US" w:eastAsia="en-US"/>
    </w:rPr>
  </w:style>
  <w:style w:type="paragraph" w:customStyle="1" w:styleId="CEA96E50D8DE44C39526F2DB2190DD495">
    <w:name w:val="CEA96E50D8DE44C39526F2DB2190DD495"/>
    <w:rsid w:val="00344033"/>
    <w:pPr>
      <w:spacing w:after="270"/>
    </w:pPr>
    <w:rPr>
      <w:rFonts w:eastAsiaTheme="minorHAnsi"/>
      <w:lang w:val="en-US" w:eastAsia="en-US"/>
    </w:rPr>
  </w:style>
  <w:style w:type="paragraph" w:customStyle="1" w:styleId="16399B701D744AF6BC1DF1E510CD72C05">
    <w:name w:val="16399B701D744AF6BC1DF1E510CD72C05"/>
    <w:rsid w:val="00344033"/>
    <w:pPr>
      <w:spacing w:after="270"/>
    </w:pPr>
    <w:rPr>
      <w:rFonts w:eastAsiaTheme="minorHAnsi"/>
      <w:lang w:val="en-US" w:eastAsia="en-US"/>
    </w:rPr>
  </w:style>
  <w:style w:type="paragraph" w:customStyle="1" w:styleId="7651D7532F4742A79F7E93F2255E1FD35">
    <w:name w:val="7651D7532F4742A79F7E93F2255E1FD35"/>
    <w:rsid w:val="00344033"/>
    <w:pPr>
      <w:spacing w:after="270"/>
    </w:pPr>
    <w:rPr>
      <w:rFonts w:eastAsiaTheme="minorHAnsi"/>
      <w:lang w:val="en-US" w:eastAsia="en-US"/>
    </w:rPr>
  </w:style>
  <w:style w:type="paragraph" w:customStyle="1" w:styleId="B3137166856D4E4CB388E13960C205205">
    <w:name w:val="B3137166856D4E4CB388E13960C205205"/>
    <w:rsid w:val="00344033"/>
    <w:pPr>
      <w:spacing w:after="270"/>
    </w:pPr>
    <w:rPr>
      <w:rFonts w:eastAsiaTheme="minorHAnsi"/>
      <w:lang w:val="en-US" w:eastAsia="en-US"/>
    </w:rPr>
  </w:style>
  <w:style w:type="paragraph" w:customStyle="1" w:styleId="BD5D9C0BA0F749339902388E87C7CB1E5">
    <w:name w:val="BD5D9C0BA0F749339902388E87C7CB1E5"/>
    <w:rsid w:val="00344033"/>
    <w:pPr>
      <w:spacing w:after="270"/>
    </w:pPr>
    <w:rPr>
      <w:rFonts w:eastAsiaTheme="minorHAnsi"/>
      <w:lang w:val="en-US" w:eastAsia="en-US"/>
    </w:rPr>
  </w:style>
  <w:style w:type="paragraph" w:customStyle="1" w:styleId="323388C776E64690B182EB853D9B2B575">
    <w:name w:val="323388C776E64690B182EB853D9B2B575"/>
    <w:rsid w:val="00344033"/>
    <w:pPr>
      <w:spacing w:after="270"/>
    </w:pPr>
    <w:rPr>
      <w:rFonts w:eastAsiaTheme="minorHAnsi"/>
      <w:lang w:val="en-US" w:eastAsia="en-US"/>
    </w:rPr>
  </w:style>
  <w:style w:type="paragraph" w:customStyle="1" w:styleId="3D9562B597F14C07AA843DD87273454F5">
    <w:name w:val="3D9562B597F14C07AA843DD87273454F5"/>
    <w:rsid w:val="00344033"/>
    <w:pPr>
      <w:spacing w:after="270"/>
    </w:pPr>
    <w:rPr>
      <w:rFonts w:eastAsiaTheme="minorHAnsi"/>
      <w:lang w:val="en-US" w:eastAsia="en-US"/>
    </w:rPr>
  </w:style>
  <w:style w:type="paragraph" w:customStyle="1" w:styleId="E10408CFFABD4D869D2CF804E5CB48405">
    <w:name w:val="E10408CFFABD4D869D2CF804E5CB48405"/>
    <w:rsid w:val="00344033"/>
    <w:pPr>
      <w:spacing w:after="270"/>
    </w:pPr>
    <w:rPr>
      <w:rFonts w:eastAsiaTheme="minorHAnsi"/>
      <w:lang w:val="en-US" w:eastAsia="en-US"/>
    </w:rPr>
  </w:style>
  <w:style w:type="paragraph" w:customStyle="1" w:styleId="49825F5614D349EDB7AB6824C5A3C9445">
    <w:name w:val="49825F5614D349EDB7AB6824C5A3C9445"/>
    <w:rsid w:val="00344033"/>
    <w:pPr>
      <w:spacing w:after="270"/>
    </w:pPr>
    <w:rPr>
      <w:rFonts w:eastAsiaTheme="minorHAnsi"/>
      <w:lang w:val="en-US" w:eastAsia="en-US"/>
    </w:rPr>
  </w:style>
  <w:style w:type="paragraph" w:customStyle="1" w:styleId="E54F4B4CBC84403099EFA1722D01D6505">
    <w:name w:val="E54F4B4CBC84403099EFA1722D01D6505"/>
    <w:rsid w:val="00344033"/>
    <w:pPr>
      <w:spacing w:after="270"/>
    </w:pPr>
    <w:rPr>
      <w:rFonts w:eastAsiaTheme="minorHAnsi"/>
      <w:lang w:val="en-US" w:eastAsia="en-US"/>
    </w:rPr>
  </w:style>
  <w:style w:type="paragraph" w:customStyle="1" w:styleId="C0FA1CDB3B2542DE83FE037FC4E755895">
    <w:name w:val="C0FA1CDB3B2542DE83FE037FC4E755895"/>
    <w:rsid w:val="00344033"/>
    <w:pPr>
      <w:spacing w:after="270"/>
    </w:pPr>
    <w:rPr>
      <w:rFonts w:eastAsiaTheme="minorHAnsi"/>
      <w:lang w:val="en-US" w:eastAsia="en-US"/>
    </w:rPr>
  </w:style>
  <w:style w:type="paragraph" w:customStyle="1" w:styleId="83AE2B1C3A8749AE86D924370457AB835">
    <w:name w:val="83AE2B1C3A8749AE86D924370457AB835"/>
    <w:rsid w:val="00344033"/>
    <w:pPr>
      <w:spacing w:after="270"/>
    </w:pPr>
    <w:rPr>
      <w:rFonts w:eastAsiaTheme="minorHAnsi"/>
      <w:lang w:val="en-US" w:eastAsia="en-US"/>
    </w:rPr>
  </w:style>
  <w:style w:type="paragraph" w:customStyle="1" w:styleId="7B6B8675A75942198E3766098FB4A9225">
    <w:name w:val="7B6B8675A75942198E3766098FB4A9225"/>
    <w:rsid w:val="00344033"/>
    <w:pPr>
      <w:spacing w:after="270"/>
    </w:pPr>
    <w:rPr>
      <w:rFonts w:eastAsiaTheme="minorHAnsi"/>
      <w:lang w:val="en-US" w:eastAsia="en-US"/>
    </w:rPr>
  </w:style>
  <w:style w:type="paragraph" w:customStyle="1" w:styleId="6444D8EDF6B14F7AB8A66E5F487E89405">
    <w:name w:val="6444D8EDF6B14F7AB8A66E5F487E89405"/>
    <w:rsid w:val="00344033"/>
    <w:pPr>
      <w:spacing w:after="270"/>
    </w:pPr>
    <w:rPr>
      <w:rFonts w:eastAsiaTheme="minorHAnsi"/>
      <w:lang w:val="en-US" w:eastAsia="en-US"/>
    </w:rPr>
  </w:style>
  <w:style w:type="paragraph" w:customStyle="1" w:styleId="95543A227384426B84E59DDE3D389A6F5">
    <w:name w:val="95543A227384426B84E59DDE3D389A6F5"/>
    <w:rsid w:val="00344033"/>
    <w:pPr>
      <w:spacing w:after="270"/>
    </w:pPr>
    <w:rPr>
      <w:rFonts w:eastAsiaTheme="minorHAnsi"/>
      <w:lang w:val="en-US" w:eastAsia="en-US"/>
    </w:rPr>
  </w:style>
  <w:style w:type="paragraph" w:customStyle="1" w:styleId="B86CD43E3A714EBEA53F5507439B53E45">
    <w:name w:val="B86CD43E3A714EBEA53F5507439B53E45"/>
    <w:rsid w:val="00344033"/>
    <w:pPr>
      <w:spacing w:after="270"/>
    </w:pPr>
    <w:rPr>
      <w:rFonts w:eastAsiaTheme="minorHAnsi"/>
      <w:lang w:val="en-US" w:eastAsia="en-US"/>
    </w:rPr>
  </w:style>
  <w:style w:type="paragraph" w:customStyle="1" w:styleId="04E919483C3147EDA10F8E5A6AFE2A5D5">
    <w:name w:val="04E919483C3147EDA10F8E5A6AFE2A5D5"/>
    <w:rsid w:val="00344033"/>
    <w:pPr>
      <w:spacing w:after="270"/>
    </w:pPr>
    <w:rPr>
      <w:rFonts w:eastAsiaTheme="minorHAnsi"/>
      <w:lang w:val="en-US" w:eastAsia="en-US"/>
    </w:rPr>
  </w:style>
  <w:style w:type="paragraph" w:customStyle="1" w:styleId="89D5F39ACF0C453B9502948148E2BB275">
    <w:name w:val="89D5F39ACF0C453B9502948148E2BB275"/>
    <w:rsid w:val="00344033"/>
    <w:pPr>
      <w:spacing w:after="270"/>
    </w:pPr>
    <w:rPr>
      <w:rFonts w:eastAsiaTheme="minorHAnsi"/>
      <w:lang w:val="en-US" w:eastAsia="en-US"/>
    </w:rPr>
  </w:style>
  <w:style w:type="paragraph" w:customStyle="1" w:styleId="4E3C950BEE3C4A0F925E886E289BEE0F5">
    <w:name w:val="4E3C950BEE3C4A0F925E886E289BEE0F5"/>
    <w:rsid w:val="00344033"/>
    <w:pPr>
      <w:spacing w:after="270"/>
    </w:pPr>
    <w:rPr>
      <w:rFonts w:eastAsiaTheme="minorHAnsi"/>
      <w:lang w:val="en-US" w:eastAsia="en-US"/>
    </w:rPr>
  </w:style>
  <w:style w:type="paragraph" w:customStyle="1" w:styleId="E26BA60A9EBD4F0CA4EE02724E776D8E5">
    <w:name w:val="E26BA60A9EBD4F0CA4EE02724E776D8E5"/>
    <w:rsid w:val="00344033"/>
    <w:pPr>
      <w:spacing w:after="270"/>
    </w:pPr>
    <w:rPr>
      <w:rFonts w:eastAsiaTheme="minorHAnsi"/>
      <w:lang w:val="en-US" w:eastAsia="en-US"/>
    </w:rPr>
  </w:style>
  <w:style w:type="paragraph" w:customStyle="1" w:styleId="32081E781A714A6EB4A7D2DABC22FF2F5">
    <w:name w:val="32081E781A714A6EB4A7D2DABC22FF2F5"/>
    <w:rsid w:val="00344033"/>
    <w:pPr>
      <w:spacing w:after="270"/>
    </w:pPr>
    <w:rPr>
      <w:rFonts w:eastAsiaTheme="minorHAnsi"/>
      <w:lang w:val="en-US" w:eastAsia="en-US"/>
    </w:rPr>
  </w:style>
  <w:style w:type="paragraph" w:customStyle="1" w:styleId="5B5FBBF16F8A41D4B485013D4186E7895">
    <w:name w:val="5B5FBBF16F8A41D4B485013D4186E7895"/>
    <w:rsid w:val="00344033"/>
    <w:pPr>
      <w:spacing w:after="270"/>
    </w:pPr>
    <w:rPr>
      <w:rFonts w:eastAsiaTheme="minorHAnsi"/>
      <w:lang w:val="en-US" w:eastAsia="en-US"/>
    </w:rPr>
  </w:style>
  <w:style w:type="paragraph" w:customStyle="1" w:styleId="61D90EDC697943768B4CF364A3F718795">
    <w:name w:val="61D90EDC697943768B4CF364A3F718795"/>
    <w:rsid w:val="00344033"/>
    <w:pPr>
      <w:spacing w:after="270"/>
    </w:pPr>
    <w:rPr>
      <w:rFonts w:eastAsiaTheme="minorHAnsi"/>
      <w:lang w:val="en-US" w:eastAsia="en-US"/>
    </w:rPr>
  </w:style>
  <w:style w:type="paragraph" w:customStyle="1" w:styleId="44BF01C1A884450B8B859EC561BBF3075">
    <w:name w:val="44BF01C1A884450B8B859EC561BBF3075"/>
    <w:rsid w:val="00344033"/>
    <w:pPr>
      <w:spacing w:after="270"/>
    </w:pPr>
    <w:rPr>
      <w:rFonts w:eastAsiaTheme="minorHAnsi"/>
      <w:lang w:val="en-US" w:eastAsia="en-US"/>
    </w:rPr>
  </w:style>
  <w:style w:type="paragraph" w:customStyle="1" w:styleId="F09C3832A5234E77B114B113EC71A6825">
    <w:name w:val="F09C3832A5234E77B114B113EC71A6825"/>
    <w:rsid w:val="00344033"/>
    <w:pPr>
      <w:spacing w:after="270"/>
    </w:pPr>
    <w:rPr>
      <w:rFonts w:eastAsiaTheme="minorHAnsi"/>
      <w:lang w:val="en-US" w:eastAsia="en-US"/>
    </w:rPr>
  </w:style>
  <w:style w:type="paragraph" w:customStyle="1" w:styleId="3C4C74B81F494EDEB10153AF05A0EA4E5">
    <w:name w:val="3C4C74B81F494EDEB10153AF05A0EA4E5"/>
    <w:rsid w:val="00344033"/>
    <w:pPr>
      <w:spacing w:after="270"/>
    </w:pPr>
    <w:rPr>
      <w:rFonts w:eastAsiaTheme="minorHAnsi"/>
      <w:lang w:val="en-US" w:eastAsia="en-US"/>
    </w:rPr>
  </w:style>
  <w:style w:type="paragraph" w:customStyle="1" w:styleId="3BE9ADB1E52D4656A41C9A5E98AA7C275">
    <w:name w:val="3BE9ADB1E52D4656A41C9A5E98AA7C275"/>
    <w:rsid w:val="00344033"/>
    <w:pPr>
      <w:spacing w:after="270"/>
    </w:pPr>
    <w:rPr>
      <w:rFonts w:eastAsiaTheme="minorHAnsi"/>
      <w:lang w:val="en-US" w:eastAsia="en-US"/>
    </w:rPr>
  </w:style>
  <w:style w:type="paragraph" w:customStyle="1" w:styleId="B915C448EDC34F46BAB4806A3BDCC18D5">
    <w:name w:val="B915C448EDC34F46BAB4806A3BDCC18D5"/>
    <w:rsid w:val="00344033"/>
    <w:pPr>
      <w:spacing w:after="270"/>
    </w:pPr>
    <w:rPr>
      <w:rFonts w:eastAsiaTheme="minorHAnsi"/>
      <w:lang w:val="en-US" w:eastAsia="en-US"/>
    </w:rPr>
  </w:style>
  <w:style w:type="paragraph" w:customStyle="1" w:styleId="FC446851A863440FBA8757D82E8FC7E35">
    <w:name w:val="FC446851A863440FBA8757D82E8FC7E35"/>
    <w:rsid w:val="00344033"/>
    <w:pPr>
      <w:spacing w:after="270"/>
    </w:pPr>
    <w:rPr>
      <w:rFonts w:eastAsiaTheme="minorHAnsi"/>
      <w:lang w:val="en-US" w:eastAsia="en-US"/>
    </w:rPr>
  </w:style>
  <w:style w:type="paragraph" w:customStyle="1" w:styleId="98BFBF39B21E40C7A54C45EDBAEA4AD45">
    <w:name w:val="98BFBF39B21E40C7A54C45EDBAEA4AD45"/>
    <w:rsid w:val="00344033"/>
    <w:pPr>
      <w:spacing w:after="270"/>
    </w:pPr>
    <w:rPr>
      <w:rFonts w:eastAsiaTheme="minorHAnsi"/>
      <w:lang w:val="en-US" w:eastAsia="en-US"/>
    </w:rPr>
  </w:style>
  <w:style w:type="paragraph" w:customStyle="1" w:styleId="52085E78E3624DA7B4D6C75D1EEC454E5">
    <w:name w:val="52085E78E3624DA7B4D6C75D1EEC454E5"/>
    <w:rsid w:val="00344033"/>
    <w:pPr>
      <w:spacing w:after="270"/>
    </w:pPr>
    <w:rPr>
      <w:rFonts w:eastAsiaTheme="minorHAnsi"/>
      <w:lang w:val="en-US" w:eastAsia="en-US"/>
    </w:rPr>
  </w:style>
  <w:style w:type="paragraph" w:customStyle="1" w:styleId="8E0E62F3BF6A4BE5B5AF62FB3E145FEF5">
    <w:name w:val="8E0E62F3BF6A4BE5B5AF62FB3E145FEF5"/>
    <w:rsid w:val="00344033"/>
    <w:pPr>
      <w:spacing w:after="270"/>
    </w:pPr>
    <w:rPr>
      <w:rFonts w:eastAsiaTheme="minorHAnsi"/>
      <w:lang w:val="en-US" w:eastAsia="en-US"/>
    </w:rPr>
  </w:style>
  <w:style w:type="paragraph" w:customStyle="1" w:styleId="13DAB94408B54F70A57CD2EB37DA219B5">
    <w:name w:val="13DAB94408B54F70A57CD2EB37DA219B5"/>
    <w:rsid w:val="00344033"/>
    <w:pPr>
      <w:spacing w:after="270"/>
    </w:pPr>
    <w:rPr>
      <w:rFonts w:eastAsiaTheme="minorHAnsi"/>
      <w:lang w:val="en-US" w:eastAsia="en-US"/>
    </w:rPr>
  </w:style>
  <w:style w:type="paragraph" w:customStyle="1" w:styleId="9719EE83A1A840D4BA733475CEF52CB55">
    <w:name w:val="9719EE83A1A840D4BA733475CEF52CB55"/>
    <w:rsid w:val="00344033"/>
    <w:pPr>
      <w:spacing w:after="270"/>
    </w:pPr>
    <w:rPr>
      <w:rFonts w:eastAsiaTheme="minorHAnsi"/>
      <w:lang w:val="en-US" w:eastAsia="en-US"/>
    </w:rPr>
  </w:style>
  <w:style w:type="paragraph" w:customStyle="1" w:styleId="1A361F45555345B18B81F389A30F1C235">
    <w:name w:val="1A361F45555345B18B81F389A30F1C235"/>
    <w:rsid w:val="00344033"/>
    <w:pPr>
      <w:spacing w:after="270"/>
    </w:pPr>
    <w:rPr>
      <w:rFonts w:eastAsiaTheme="minorHAnsi"/>
      <w:lang w:val="en-US" w:eastAsia="en-US"/>
    </w:rPr>
  </w:style>
  <w:style w:type="paragraph" w:customStyle="1" w:styleId="57B3271778B3464A896B4801028EDCF15">
    <w:name w:val="57B3271778B3464A896B4801028EDCF15"/>
    <w:rsid w:val="00344033"/>
    <w:pPr>
      <w:spacing w:after="270"/>
    </w:pPr>
    <w:rPr>
      <w:rFonts w:eastAsiaTheme="minorHAnsi"/>
      <w:lang w:val="en-US" w:eastAsia="en-US"/>
    </w:rPr>
  </w:style>
  <w:style w:type="paragraph" w:customStyle="1" w:styleId="6FE48FC6786E40E182A243D0D4B6A5025">
    <w:name w:val="6FE48FC6786E40E182A243D0D4B6A5025"/>
    <w:rsid w:val="00344033"/>
    <w:pPr>
      <w:spacing w:after="270"/>
    </w:pPr>
    <w:rPr>
      <w:rFonts w:eastAsiaTheme="minorHAnsi"/>
      <w:lang w:val="en-US" w:eastAsia="en-US"/>
    </w:rPr>
  </w:style>
  <w:style w:type="paragraph" w:customStyle="1" w:styleId="79ED8CEAD8644B36AEE89FC75F1D41CE5">
    <w:name w:val="79ED8CEAD8644B36AEE89FC75F1D41CE5"/>
    <w:rsid w:val="00344033"/>
    <w:pPr>
      <w:spacing w:after="270"/>
    </w:pPr>
    <w:rPr>
      <w:rFonts w:eastAsiaTheme="minorHAnsi"/>
      <w:lang w:val="en-US" w:eastAsia="en-US"/>
    </w:rPr>
  </w:style>
  <w:style w:type="paragraph" w:customStyle="1" w:styleId="A6EE821A752746CC8E947E97DA0410805">
    <w:name w:val="A6EE821A752746CC8E947E97DA0410805"/>
    <w:rsid w:val="00344033"/>
    <w:pPr>
      <w:spacing w:after="270"/>
    </w:pPr>
    <w:rPr>
      <w:rFonts w:eastAsiaTheme="minorHAnsi"/>
      <w:lang w:val="en-US" w:eastAsia="en-US"/>
    </w:rPr>
  </w:style>
  <w:style w:type="paragraph" w:customStyle="1" w:styleId="AF10E6385A0649888DB445AB5504A2EC5">
    <w:name w:val="AF10E6385A0649888DB445AB5504A2EC5"/>
    <w:rsid w:val="00344033"/>
    <w:pPr>
      <w:spacing w:after="270"/>
    </w:pPr>
    <w:rPr>
      <w:rFonts w:eastAsiaTheme="minorHAnsi"/>
      <w:lang w:val="en-US" w:eastAsia="en-US"/>
    </w:rPr>
  </w:style>
  <w:style w:type="paragraph" w:customStyle="1" w:styleId="6A27EB9B66E34AE7AAE423FE0321E6BE5">
    <w:name w:val="6A27EB9B66E34AE7AAE423FE0321E6BE5"/>
    <w:rsid w:val="00344033"/>
    <w:pPr>
      <w:spacing w:after="270"/>
    </w:pPr>
    <w:rPr>
      <w:rFonts w:eastAsiaTheme="minorHAnsi"/>
      <w:lang w:val="en-US" w:eastAsia="en-US"/>
    </w:rPr>
  </w:style>
  <w:style w:type="paragraph" w:customStyle="1" w:styleId="3504626ADA10463B96CC22870D29ABCB5">
    <w:name w:val="3504626ADA10463B96CC22870D29ABCB5"/>
    <w:rsid w:val="00344033"/>
    <w:pPr>
      <w:spacing w:after="270"/>
    </w:pPr>
    <w:rPr>
      <w:rFonts w:eastAsiaTheme="minorHAnsi"/>
      <w:lang w:val="en-US" w:eastAsia="en-US"/>
    </w:rPr>
  </w:style>
  <w:style w:type="paragraph" w:customStyle="1" w:styleId="DAAF2E586D7B418F891128834D8197C25">
    <w:name w:val="DAAF2E586D7B418F891128834D8197C25"/>
    <w:rsid w:val="00344033"/>
    <w:pPr>
      <w:spacing w:after="270"/>
    </w:pPr>
    <w:rPr>
      <w:rFonts w:eastAsiaTheme="minorHAnsi"/>
      <w:lang w:val="en-US" w:eastAsia="en-US"/>
    </w:rPr>
  </w:style>
  <w:style w:type="paragraph" w:customStyle="1" w:styleId="A5E96F3A555D4202A1E943CF10744B7A5">
    <w:name w:val="A5E96F3A555D4202A1E943CF10744B7A5"/>
    <w:rsid w:val="00344033"/>
    <w:pPr>
      <w:spacing w:after="270"/>
    </w:pPr>
    <w:rPr>
      <w:rFonts w:eastAsiaTheme="minorHAnsi"/>
      <w:lang w:val="en-US" w:eastAsia="en-US"/>
    </w:rPr>
  </w:style>
  <w:style w:type="paragraph" w:customStyle="1" w:styleId="940BD53226F84FCFAB084CA19560AD5D5">
    <w:name w:val="940BD53226F84FCFAB084CA19560AD5D5"/>
    <w:rsid w:val="00344033"/>
    <w:pPr>
      <w:spacing w:after="270"/>
    </w:pPr>
    <w:rPr>
      <w:rFonts w:eastAsiaTheme="minorHAnsi"/>
      <w:lang w:val="en-US" w:eastAsia="en-US"/>
    </w:rPr>
  </w:style>
  <w:style w:type="paragraph" w:customStyle="1" w:styleId="630065ECBD4A43C98CFFD1DA9B04666C5">
    <w:name w:val="630065ECBD4A43C98CFFD1DA9B04666C5"/>
    <w:rsid w:val="00344033"/>
    <w:pPr>
      <w:spacing w:after="270"/>
    </w:pPr>
    <w:rPr>
      <w:rFonts w:eastAsiaTheme="minorHAnsi"/>
      <w:lang w:val="en-US" w:eastAsia="en-US"/>
    </w:rPr>
  </w:style>
  <w:style w:type="paragraph" w:customStyle="1" w:styleId="F4D9705FEB884B2E985AFB17AEA26ACC5">
    <w:name w:val="F4D9705FEB884B2E985AFB17AEA26ACC5"/>
    <w:rsid w:val="00344033"/>
    <w:pPr>
      <w:spacing w:after="270"/>
    </w:pPr>
    <w:rPr>
      <w:rFonts w:eastAsiaTheme="minorHAnsi"/>
      <w:lang w:val="en-US" w:eastAsia="en-US"/>
    </w:rPr>
  </w:style>
  <w:style w:type="paragraph" w:customStyle="1" w:styleId="9E92CEFB545A4D12A245AEF6947B29CC5">
    <w:name w:val="9E92CEFB545A4D12A245AEF6947B29CC5"/>
    <w:rsid w:val="00344033"/>
    <w:pPr>
      <w:spacing w:after="270"/>
    </w:pPr>
    <w:rPr>
      <w:rFonts w:eastAsiaTheme="minorHAnsi"/>
      <w:lang w:val="en-US" w:eastAsia="en-US"/>
    </w:rPr>
  </w:style>
  <w:style w:type="paragraph" w:customStyle="1" w:styleId="BDB6A02E24D348A483FEFA8EC749F7495">
    <w:name w:val="BDB6A02E24D348A483FEFA8EC749F7495"/>
    <w:rsid w:val="00344033"/>
    <w:pPr>
      <w:spacing w:after="270"/>
    </w:pPr>
    <w:rPr>
      <w:rFonts w:eastAsiaTheme="minorHAnsi"/>
      <w:lang w:val="en-US" w:eastAsia="en-US"/>
    </w:rPr>
  </w:style>
  <w:style w:type="paragraph" w:customStyle="1" w:styleId="E839D53D59D24A95BE8CF6B4AD7A90015">
    <w:name w:val="E839D53D59D24A95BE8CF6B4AD7A90015"/>
    <w:rsid w:val="00344033"/>
    <w:pPr>
      <w:spacing w:after="270"/>
    </w:pPr>
    <w:rPr>
      <w:rFonts w:eastAsiaTheme="minorHAnsi"/>
      <w:lang w:val="en-US" w:eastAsia="en-US"/>
    </w:rPr>
  </w:style>
  <w:style w:type="paragraph" w:customStyle="1" w:styleId="CDB973805858479DB4561505FF7767F85">
    <w:name w:val="CDB973805858479DB4561505FF7767F85"/>
    <w:rsid w:val="00344033"/>
    <w:pPr>
      <w:spacing w:after="270"/>
    </w:pPr>
    <w:rPr>
      <w:rFonts w:eastAsiaTheme="minorHAnsi"/>
      <w:lang w:val="en-US" w:eastAsia="en-US"/>
    </w:rPr>
  </w:style>
  <w:style w:type="paragraph" w:customStyle="1" w:styleId="43CEA115562E4E48AD51D190900D458D5">
    <w:name w:val="43CEA115562E4E48AD51D190900D458D5"/>
    <w:rsid w:val="00344033"/>
    <w:pPr>
      <w:spacing w:after="270"/>
    </w:pPr>
    <w:rPr>
      <w:rFonts w:eastAsiaTheme="minorHAnsi"/>
      <w:lang w:val="en-US" w:eastAsia="en-US"/>
    </w:rPr>
  </w:style>
  <w:style w:type="paragraph" w:customStyle="1" w:styleId="B2C40997E5364D6F980D49B403A93EE55">
    <w:name w:val="B2C40997E5364D6F980D49B403A93EE55"/>
    <w:rsid w:val="00344033"/>
    <w:pPr>
      <w:spacing w:after="270"/>
    </w:pPr>
    <w:rPr>
      <w:rFonts w:eastAsiaTheme="minorHAnsi"/>
      <w:lang w:val="en-US" w:eastAsia="en-US"/>
    </w:rPr>
  </w:style>
  <w:style w:type="paragraph" w:customStyle="1" w:styleId="23BEE28DB18B466FA8A28408BA0F99075">
    <w:name w:val="23BEE28DB18B466FA8A28408BA0F99075"/>
    <w:rsid w:val="00344033"/>
    <w:pPr>
      <w:spacing w:after="270"/>
    </w:pPr>
    <w:rPr>
      <w:rFonts w:eastAsiaTheme="minorHAnsi"/>
      <w:lang w:val="en-US" w:eastAsia="en-US"/>
    </w:rPr>
  </w:style>
  <w:style w:type="paragraph" w:customStyle="1" w:styleId="44E6B09808EF4A46A3AFFB71AC11C9C85">
    <w:name w:val="44E6B09808EF4A46A3AFFB71AC11C9C85"/>
    <w:rsid w:val="00344033"/>
    <w:pPr>
      <w:spacing w:after="270"/>
    </w:pPr>
    <w:rPr>
      <w:rFonts w:eastAsiaTheme="minorHAnsi"/>
      <w:lang w:val="en-US" w:eastAsia="en-US"/>
    </w:rPr>
  </w:style>
  <w:style w:type="paragraph" w:customStyle="1" w:styleId="B45109218ACA43D4AA59A26D44A6219A5">
    <w:name w:val="B45109218ACA43D4AA59A26D44A6219A5"/>
    <w:rsid w:val="00344033"/>
    <w:pPr>
      <w:spacing w:after="270"/>
    </w:pPr>
    <w:rPr>
      <w:rFonts w:eastAsiaTheme="minorHAnsi"/>
      <w:lang w:val="en-US" w:eastAsia="en-US"/>
    </w:rPr>
  </w:style>
  <w:style w:type="paragraph" w:customStyle="1" w:styleId="12DB2C2C70EE48FA9094EE469C3A1F015">
    <w:name w:val="12DB2C2C70EE48FA9094EE469C3A1F015"/>
    <w:rsid w:val="00344033"/>
    <w:pPr>
      <w:spacing w:after="270"/>
    </w:pPr>
    <w:rPr>
      <w:rFonts w:eastAsiaTheme="minorHAnsi"/>
      <w:lang w:val="en-US" w:eastAsia="en-US"/>
    </w:rPr>
  </w:style>
  <w:style w:type="paragraph" w:customStyle="1" w:styleId="82F114EB37CE47C68D450F4D8A6FCFE55">
    <w:name w:val="82F114EB37CE47C68D450F4D8A6FCFE55"/>
    <w:rsid w:val="00344033"/>
    <w:pPr>
      <w:spacing w:after="270"/>
    </w:pPr>
    <w:rPr>
      <w:rFonts w:eastAsiaTheme="minorHAnsi"/>
      <w:lang w:val="en-US" w:eastAsia="en-US"/>
    </w:rPr>
  </w:style>
  <w:style w:type="paragraph" w:customStyle="1" w:styleId="F5AAEAF889D149A0A9B94E4603CD0D716">
    <w:name w:val="F5AAEAF889D149A0A9B94E4603CD0D716"/>
    <w:rsid w:val="00344033"/>
    <w:pPr>
      <w:spacing w:after="270"/>
    </w:pPr>
    <w:rPr>
      <w:rFonts w:eastAsiaTheme="minorHAnsi"/>
      <w:lang w:val="en-US" w:eastAsia="en-US"/>
    </w:rPr>
  </w:style>
  <w:style w:type="paragraph" w:customStyle="1" w:styleId="50AE24C66EAA490996A5070FEEFDB3176">
    <w:name w:val="50AE24C66EAA490996A5070FEEFDB3176"/>
    <w:rsid w:val="00344033"/>
    <w:pPr>
      <w:spacing w:after="270"/>
    </w:pPr>
    <w:rPr>
      <w:rFonts w:eastAsiaTheme="minorHAnsi"/>
      <w:lang w:val="en-US" w:eastAsia="en-US"/>
    </w:rPr>
  </w:style>
  <w:style w:type="paragraph" w:customStyle="1" w:styleId="A826367653D1477284A82DF0752D75456">
    <w:name w:val="A826367653D1477284A82DF0752D75456"/>
    <w:rsid w:val="00344033"/>
    <w:pPr>
      <w:spacing w:after="270"/>
    </w:pPr>
    <w:rPr>
      <w:rFonts w:eastAsiaTheme="minorHAnsi"/>
      <w:lang w:val="en-US" w:eastAsia="en-US"/>
    </w:rPr>
  </w:style>
  <w:style w:type="paragraph" w:customStyle="1" w:styleId="123AA41B43894B11B88D36F09EE86F446">
    <w:name w:val="123AA41B43894B11B88D36F09EE86F446"/>
    <w:rsid w:val="00344033"/>
    <w:pPr>
      <w:spacing w:after="270"/>
    </w:pPr>
    <w:rPr>
      <w:rFonts w:eastAsiaTheme="minorHAnsi"/>
      <w:lang w:val="en-US" w:eastAsia="en-US"/>
    </w:rPr>
  </w:style>
  <w:style w:type="paragraph" w:customStyle="1" w:styleId="DCFCA44263D840A3911BB5BF29AE06986">
    <w:name w:val="DCFCA44263D840A3911BB5BF29AE06986"/>
    <w:rsid w:val="00344033"/>
    <w:pPr>
      <w:spacing w:after="270"/>
    </w:pPr>
    <w:rPr>
      <w:rFonts w:eastAsiaTheme="minorHAnsi"/>
      <w:lang w:val="en-US" w:eastAsia="en-US"/>
    </w:rPr>
  </w:style>
  <w:style w:type="paragraph" w:customStyle="1" w:styleId="9D56C72AB680482284ED3C3C59F39F5B6">
    <w:name w:val="9D56C72AB680482284ED3C3C59F39F5B6"/>
    <w:rsid w:val="00344033"/>
    <w:pPr>
      <w:spacing w:after="270"/>
    </w:pPr>
    <w:rPr>
      <w:rFonts w:eastAsiaTheme="minorHAnsi"/>
      <w:lang w:val="en-US" w:eastAsia="en-US"/>
    </w:rPr>
  </w:style>
  <w:style w:type="paragraph" w:customStyle="1" w:styleId="3483707409104D4C88EA329E48931A9A6">
    <w:name w:val="3483707409104D4C88EA329E48931A9A6"/>
    <w:rsid w:val="00344033"/>
    <w:pPr>
      <w:spacing w:after="270"/>
    </w:pPr>
    <w:rPr>
      <w:rFonts w:eastAsiaTheme="minorHAnsi"/>
      <w:lang w:val="en-US" w:eastAsia="en-US"/>
    </w:rPr>
  </w:style>
  <w:style w:type="paragraph" w:customStyle="1" w:styleId="65F284B6EC564A7B8FC6AC33678224893">
    <w:name w:val="65F284B6EC564A7B8FC6AC33678224893"/>
    <w:rsid w:val="00344033"/>
    <w:pPr>
      <w:spacing w:after="270"/>
    </w:pPr>
    <w:rPr>
      <w:rFonts w:eastAsiaTheme="minorHAnsi"/>
      <w:lang w:val="en-US" w:eastAsia="en-US"/>
    </w:rPr>
  </w:style>
  <w:style w:type="paragraph" w:customStyle="1" w:styleId="4CEC96F28B894501A12EB017AAE8548F6">
    <w:name w:val="4CEC96F28B894501A12EB017AAE8548F6"/>
    <w:rsid w:val="00344033"/>
    <w:pPr>
      <w:spacing w:after="270"/>
    </w:pPr>
    <w:rPr>
      <w:rFonts w:eastAsiaTheme="minorHAnsi"/>
      <w:lang w:val="en-US" w:eastAsia="en-US"/>
    </w:rPr>
  </w:style>
  <w:style w:type="paragraph" w:customStyle="1" w:styleId="85FA39B1BB1340409E78C33CDF2BA9A56">
    <w:name w:val="85FA39B1BB1340409E78C33CDF2BA9A56"/>
    <w:rsid w:val="00344033"/>
    <w:pPr>
      <w:spacing w:after="270"/>
    </w:pPr>
    <w:rPr>
      <w:rFonts w:eastAsiaTheme="minorHAnsi"/>
      <w:lang w:val="en-US" w:eastAsia="en-US"/>
    </w:rPr>
  </w:style>
  <w:style w:type="paragraph" w:customStyle="1" w:styleId="B33DF9D4CE2140FABE2EB5BD4D5A7E826">
    <w:name w:val="B33DF9D4CE2140FABE2EB5BD4D5A7E826"/>
    <w:rsid w:val="00344033"/>
    <w:pPr>
      <w:spacing w:after="270"/>
    </w:pPr>
    <w:rPr>
      <w:rFonts w:eastAsiaTheme="minorHAnsi"/>
      <w:lang w:val="en-US" w:eastAsia="en-US"/>
    </w:rPr>
  </w:style>
  <w:style w:type="paragraph" w:customStyle="1" w:styleId="1830E19A3A8D4F7DA4DD95A83AD07A836">
    <w:name w:val="1830E19A3A8D4F7DA4DD95A83AD07A836"/>
    <w:rsid w:val="00344033"/>
    <w:pPr>
      <w:spacing w:after="270"/>
    </w:pPr>
    <w:rPr>
      <w:rFonts w:eastAsiaTheme="minorHAnsi"/>
      <w:lang w:val="en-US" w:eastAsia="en-US"/>
    </w:rPr>
  </w:style>
  <w:style w:type="paragraph" w:customStyle="1" w:styleId="BFF2AE5D70D744A995416B6B96CA356A6">
    <w:name w:val="BFF2AE5D70D744A995416B6B96CA356A6"/>
    <w:rsid w:val="00344033"/>
    <w:pPr>
      <w:spacing w:after="270"/>
    </w:pPr>
    <w:rPr>
      <w:rFonts w:eastAsiaTheme="minorHAnsi"/>
      <w:lang w:val="en-US" w:eastAsia="en-US"/>
    </w:rPr>
  </w:style>
  <w:style w:type="paragraph" w:customStyle="1" w:styleId="92B3BD898DD74685BE56614A3719C44B6">
    <w:name w:val="92B3BD898DD74685BE56614A3719C44B6"/>
    <w:rsid w:val="00344033"/>
    <w:pPr>
      <w:spacing w:after="270"/>
    </w:pPr>
    <w:rPr>
      <w:rFonts w:eastAsiaTheme="minorHAnsi"/>
      <w:lang w:val="en-US" w:eastAsia="en-US"/>
    </w:rPr>
  </w:style>
  <w:style w:type="paragraph" w:customStyle="1" w:styleId="155D21DF95FE49B3BEDC1300220759126">
    <w:name w:val="155D21DF95FE49B3BEDC1300220759126"/>
    <w:rsid w:val="00344033"/>
    <w:pPr>
      <w:spacing w:after="270"/>
    </w:pPr>
    <w:rPr>
      <w:rFonts w:eastAsiaTheme="minorHAnsi"/>
      <w:lang w:val="en-US" w:eastAsia="en-US"/>
    </w:rPr>
  </w:style>
  <w:style w:type="paragraph" w:customStyle="1" w:styleId="456F5383E6E440F0A1696A1301F697226">
    <w:name w:val="456F5383E6E440F0A1696A1301F697226"/>
    <w:rsid w:val="00344033"/>
    <w:pPr>
      <w:spacing w:after="270"/>
    </w:pPr>
    <w:rPr>
      <w:rFonts w:eastAsiaTheme="minorHAnsi"/>
      <w:lang w:val="en-US" w:eastAsia="en-US"/>
    </w:rPr>
  </w:style>
  <w:style w:type="paragraph" w:customStyle="1" w:styleId="C27677841F6745328DC73BCF48AFCB456">
    <w:name w:val="C27677841F6745328DC73BCF48AFCB456"/>
    <w:rsid w:val="00344033"/>
    <w:pPr>
      <w:spacing w:after="270"/>
    </w:pPr>
    <w:rPr>
      <w:rFonts w:eastAsiaTheme="minorHAnsi"/>
      <w:lang w:val="en-US" w:eastAsia="en-US"/>
    </w:rPr>
  </w:style>
  <w:style w:type="paragraph" w:customStyle="1" w:styleId="915D16F8EE9A4C8E92F7833B224434DA6">
    <w:name w:val="915D16F8EE9A4C8E92F7833B224434DA6"/>
    <w:rsid w:val="00344033"/>
    <w:pPr>
      <w:spacing w:after="270"/>
    </w:pPr>
    <w:rPr>
      <w:rFonts w:eastAsiaTheme="minorHAnsi"/>
      <w:lang w:val="en-US" w:eastAsia="en-US"/>
    </w:rPr>
  </w:style>
  <w:style w:type="paragraph" w:customStyle="1" w:styleId="BCA9805E9A7542D6AC0A763AD816B2146">
    <w:name w:val="BCA9805E9A7542D6AC0A763AD816B2146"/>
    <w:rsid w:val="00344033"/>
    <w:pPr>
      <w:spacing w:after="270"/>
    </w:pPr>
    <w:rPr>
      <w:rFonts w:eastAsiaTheme="minorHAnsi"/>
      <w:lang w:val="en-US" w:eastAsia="en-US"/>
    </w:rPr>
  </w:style>
  <w:style w:type="paragraph" w:customStyle="1" w:styleId="374AC3108FFC4B18B3E544C72980CC6F6">
    <w:name w:val="374AC3108FFC4B18B3E544C72980CC6F6"/>
    <w:rsid w:val="00344033"/>
    <w:pPr>
      <w:spacing w:after="270"/>
    </w:pPr>
    <w:rPr>
      <w:rFonts w:eastAsiaTheme="minorHAnsi"/>
      <w:lang w:val="en-US" w:eastAsia="en-US"/>
    </w:rPr>
  </w:style>
  <w:style w:type="paragraph" w:customStyle="1" w:styleId="62D214F273E74BAFA9B584908C2334D76">
    <w:name w:val="62D214F273E74BAFA9B584908C2334D76"/>
    <w:rsid w:val="00344033"/>
    <w:pPr>
      <w:spacing w:after="270"/>
    </w:pPr>
    <w:rPr>
      <w:rFonts w:eastAsiaTheme="minorHAnsi"/>
      <w:lang w:val="en-US" w:eastAsia="en-US"/>
    </w:rPr>
  </w:style>
  <w:style w:type="paragraph" w:customStyle="1" w:styleId="2F763E6F686D4EC28DAF3A0F7B03398A6">
    <w:name w:val="2F763E6F686D4EC28DAF3A0F7B03398A6"/>
    <w:rsid w:val="00344033"/>
    <w:pPr>
      <w:spacing w:after="270"/>
    </w:pPr>
    <w:rPr>
      <w:rFonts w:eastAsiaTheme="minorHAnsi"/>
      <w:lang w:val="en-US" w:eastAsia="en-US"/>
    </w:rPr>
  </w:style>
  <w:style w:type="paragraph" w:customStyle="1" w:styleId="138574D810294A8A8B59A138169EA8E36">
    <w:name w:val="138574D810294A8A8B59A138169EA8E36"/>
    <w:rsid w:val="00344033"/>
    <w:pPr>
      <w:spacing w:after="270"/>
    </w:pPr>
    <w:rPr>
      <w:rFonts w:eastAsiaTheme="minorHAnsi"/>
      <w:lang w:val="en-US" w:eastAsia="en-US"/>
    </w:rPr>
  </w:style>
  <w:style w:type="paragraph" w:customStyle="1" w:styleId="ED27EB6D953347F4A2DA39EB29B8EA176">
    <w:name w:val="ED27EB6D953347F4A2DA39EB29B8EA176"/>
    <w:rsid w:val="00344033"/>
    <w:pPr>
      <w:spacing w:after="270"/>
    </w:pPr>
    <w:rPr>
      <w:rFonts w:eastAsiaTheme="minorHAnsi"/>
      <w:lang w:val="en-US" w:eastAsia="en-US"/>
    </w:rPr>
  </w:style>
  <w:style w:type="paragraph" w:customStyle="1" w:styleId="E436DE2AED5049A1B649F6CEE6E5B5DF6">
    <w:name w:val="E436DE2AED5049A1B649F6CEE6E5B5DF6"/>
    <w:rsid w:val="00344033"/>
    <w:pPr>
      <w:spacing w:after="270"/>
    </w:pPr>
    <w:rPr>
      <w:rFonts w:eastAsiaTheme="minorHAnsi"/>
      <w:lang w:val="en-US" w:eastAsia="en-US"/>
    </w:rPr>
  </w:style>
  <w:style w:type="paragraph" w:customStyle="1" w:styleId="4E36F68C9CEF430F88C20B998B4BA19F6">
    <w:name w:val="4E36F68C9CEF430F88C20B998B4BA19F6"/>
    <w:rsid w:val="00344033"/>
    <w:pPr>
      <w:spacing w:after="270"/>
    </w:pPr>
    <w:rPr>
      <w:rFonts w:eastAsiaTheme="minorHAnsi"/>
      <w:lang w:val="en-US" w:eastAsia="en-US"/>
    </w:rPr>
  </w:style>
  <w:style w:type="paragraph" w:customStyle="1" w:styleId="64CA919EA0B441B59CF11303287C51C96">
    <w:name w:val="64CA919EA0B441B59CF11303287C51C96"/>
    <w:rsid w:val="00344033"/>
    <w:pPr>
      <w:spacing w:after="270"/>
    </w:pPr>
    <w:rPr>
      <w:rFonts w:eastAsiaTheme="minorHAnsi"/>
      <w:lang w:val="en-US" w:eastAsia="en-US"/>
    </w:rPr>
  </w:style>
  <w:style w:type="paragraph" w:customStyle="1" w:styleId="1591C833946A4184BFAB0484F51F38CF6">
    <w:name w:val="1591C833946A4184BFAB0484F51F38CF6"/>
    <w:rsid w:val="00344033"/>
    <w:pPr>
      <w:spacing w:after="270"/>
    </w:pPr>
    <w:rPr>
      <w:rFonts w:eastAsiaTheme="minorHAnsi"/>
      <w:lang w:val="en-US" w:eastAsia="en-US"/>
    </w:rPr>
  </w:style>
  <w:style w:type="paragraph" w:customStyle="1" w:styleId="57551C73E5554299A7E6CECAB0BE5D0F6">
    <w:name w:val="57551C73E5554299A7E6CECAB0BE5D0F6"/>
    <w:rsid w:val="00344033"/>
    <w:pPr>
      <w:spacing w:after="270"/>
    </w:pPr>
    <w:rPr>
      <w:rFonts w:eastAsiaTheme="minorHAnsi"/>
      <w:lang w:val="en-US" w:eastAsia="en-US"/>
    </w:rPr>
  </w:style>
  <w:style w:type="paragraph" w:customStyle="1" w:styleId="A2A020646AB543E2AC3B50854FBA028E6">
    <w:name w:val="A2A020646AB543E2AC3B50854FBA028E6"/>
    <w:rsid w:val="00344033"/>
    <w:pPr>
      <w:spacing w:after="270"/>
    </w:pPr>
    <w:rPr>
      <w:rFonts w:eastAsiaTheme="minorHAnsi"/>
      <w:lang w:val="en-US" w:eastAsia="en-US"/>
    </w:rPr>
  </w:style>
  <w:style w:type="paragraph" w:customStyle="1" w:styleId="A06B60DE1E964193A1A63F1AB3F5D1926">
    <w:name w:val="A06B60DE1E964193A1A63F1AB3F5D1926"/>
    <w:rsid w:val="00344033"/>
    <w:pPr>
      <w:spacing w:after="270"/>
    </w:pPr>
    <w:rPr>
      <w:rFonts w:eastAsiaTheme="minorHAnsi"/>
      <w:lang w:val="en-US" w:eastAsia="en-US"/>
    </w:rPr>
  </w:style>
  <w:style w:type="paragraph" w:customStyle="1" w:styleId="89641F69E85C4ED4A893DCDEAACD67296">
    <w:name w:val="89641F69E85C4ED4A893DCDEAACD67296"/>
    <w:rsid w:val="00344033"/>
    <w:pPr>
      <w:spacing w:after="270"/>
    </w:pPr>
    <w:rPr>
      <w:rFonts w:eastAsiaTheme="minorHAnsi"/>
      <w:lang w:val="en-US" w:eastAsia="en-US"/>
    </w:rPr>
  </w:style>
  <w:style w:type="paragraph" w:customStyle="1" w:styleId="95C553DD594B437793EE6499CD3BB6086">
    <w:name w:val="95C553DD594B437793EE6499CD3BB6086"/>
    <w:rsid w:val="00344033"/>
    <w:pPr>
      <w:spacing w:after="270"/>
    </w:pPr>
    <w:rPr>
      <w:rFonts w:eastAsiaTheme="minorHAnsi"/>
      <w:lang w:val="en-US" w:eastAsia="en-US"/>
    </w:rPr>
  </w:style>
  <w:style w:type="paragraph" w:customStyle="1" w:styleId="873020F369DC471697EAA639DA11F3D66">
    <w:name w:val="873020F369DC471697EAA639DA11F3D66"/>
    <w:rsid w:val="00344033"/>
    <w:pPr>
      <w:spacing w:after="270"/>
    </w:pPr>
    <w:rPr>
      <w:rFonts w:eastAsiaTheme="minorHAnsi"/>
      <w:lang w:val="en-US" w:eastAsia="en-US"/>
    </w:rPr>
  </w:style>
  <w:style w:type="paragraph" w:customStyle="1" w:styleId="88182C09D5314376A7EB93D608137EEA6">
    <w:name w:val="88182C09D5314376A7EB93D608137EEA6"/>
    <w:rsid w:val="00344033"/>
    <w:pPr>
      <w:spacing w:after="270"/>
    </w:pPr>
    <w:rPr>
      <w:rFonts w:eastAsiaTheme="minorHAnsi"/>
      <w:lang w:val="en-US" w:eastAsia="en-US"/>
    </w:rPr>
  </w:style>
  <w:style w:type="paragraph" w:customStyle="1" w:styleId="090ACD32EA9944C0AFA9C0ADAF90FC486">
    <w:name w:val="090ACD32EA9944C0AFA9C0ADAF90FC486"/>
    <w:rsid w:val="00344033"/>
    <w:pPr>
      <w:spacing w:after="270"/>
    </w:pPr>
    <w:rPr>
      <w:rFonts w:eastAsiaTheme="minorHAnsi"/>
      <w:lang w:val="en-US" w:eastAsia="en-US"/>
    </w:rPr>
  </w:style>
  <w:style w:type="paragraph" w:customStyle="1" w:styleId="59D51117CE8C4531AC56B7361D8E807B6">
    <w:name w:val="59D51117CE8C4531AC56B7361D8E807B6"/>
    <w:rsid w:val="00344033"/>
    <w:pPr>
      <w:spacing w:after="270"/>
    </w:pPr>
    <w:rPr>
      <w:rFonts w:eastAsiaTheme="minorHAnsi"/>
      <w:lang w:val="en-US" w:eastAsia="en-US"/>
    </w:rPr>
  </w:style>
  <w:style w:type="paragraph" w:customStyle="1" w:styleId="4D2A5EF82FA64C759924B77CA68507276">
    <w:name w:val="4D2A5EF82FA64C759924B77CA68507276"/>
    <w:rsid w:val="00344033"/>
    <w:pPr>
      <w:spacing w:after="270"/>
    </w:pPr>
    <w:rPr>
      <w:rFonts w:eastAsiaTheme="minorHAnsi"/>
      <w:lang w:val="en-US" w:eastAsia="en-US"/>
    </w:rPr>
  </w:style>
  <w:style w:type="paragraph" w:customStyle="1" w:styleId="CB5208EB118D42BF94B652CBAD50399E6">
    <w:name w:val="CB5208EB118D42BF94B652CBAD50399E6"/>
    <w:rsid w:val="00344033"/>
    <w:pPr>
      <w:spacing w:after="270"/>
    </w:pPr>
    <w:rPr>
      <w:rFonts w:eastAsiaTheme="minorHAnsi"/>
      <w:lang w:val="en-US" w:eastAsia="en-US"/>
    </w:rPr>
  </w:style>
  <w:style w:type="paragraph" w:customStyle="1" w:styleId="68333F1EDD84426FB5B5EE3F6D60DA226">
    <w:name w:val="68333F1EDD84426FB5B5EE3F6D60DA226"/>
    <w:rsid w:val="00344033"/>
    <w:pPr>
      <w:spacing w:after="270"/>
    </w:pPr>
    <w:rPr>
      <w:rFonts w:eastAsiaTheme="minorHAnsi"/>
      <w:lang w:val="en-US" w:eastAsia="en-US"/>
    </w:rPr>
  </w:style>
  <w:style w:type="paragraph" w:customStyle="1" w:styleId="DD1148A1B278464EB11F0AAB08FB99796">
    <w:name w:val="DD1148A1B278464EB11F0AAB08FB99796"/>
    <w:rsid w:val="00344033"/>
    <w:pPr>
      <w:spacing w:after="270"/>
    </w:pPr>
    <w:rPr>
      <w:rFonts w:eastAsiaTheme="minorHAnsi"/>
      <w:lang w:val="en-US" w:eastAsia="en-US"/>
    </w:rPr>
  </w:style>
  <w:style w:type="paragraph" w:customStyle="1" w:styleId="4FA9B9D8579D4E30BF659583BE84FB776">
    <w:name w:val="4FA9B9D8579D4E30BF659583BE84FB776"/>
    <w:rsid w:val="00344033"/>
    <w:pPr>
      <w:spacing w:after="270"/>
    </w:pPr>
    <w:rPr>
      <w:rFonts w:eastAsiaTheme="minorHAnsi"/>
      <w:lang w:val="en-US" w:eastAsia="en-US"/>
    </w:rPr>
  </w:style>
  <w:style w:type="paragraph" w:customStyle="1" w:styleId="E2976F41864A4BD693919CAE221578196">
    <w:name w:val="E2976F41864A4BD693919CAE221578196"/>
    <w:rsid w:val="00344033"/>
    <w:pPr>
      <w:spacing w:after="270"/>
    </w:pPr>
    <w:rPr>
      <w:rFonts w:eastAsiaTheme="minorHAnsi"/>
      <w:lang w:val="en-US" w:eastAsia="en-US"/>
    </w:rPr>
  </w:style>
  <w:style w:type="paragraph" w:customStyle="1" w:styleId="A9B2078B6698475A8DEA54F0AF2A9FA06">
    <w:name w:val="A9B2078B6698475A8DEA54F0AF2A9FA06"/>
    <w:rsid w:val="00344033"/>
    <w:pPr>
      <w:spacing w:after="270"/>
    </w:pPr>
    <w:rPr>
      <w:rFonts w:eastAsiaTheme="minorHAnsi"/>
      <w:lang w:val="en-US" w:eastAsia="en-US"/>
    </w:rPr>
  </w:style>
  <w:style w:type="paragraph" w:customStyle="1" w:styleId="BE24C1D383D647A0B66F059CAAF2AA576">
    <w:name w:val="BE24C1D383D647A0B66F059CAAF2AA576"/>
    <w:rsid w:val="00344033"/>
    <w:pPr>
      <w:spacing w:after="270"/>
    </w:pPr>
    <w:rPr>
      <w:rFonts w:eastAsiaTheme="minorHAnsi"/>
      <w:lang w:val="en-US" w:eastAsia="en-US"/>
    </w:rPr>
  </w:style>
  <w:style w:type="paragraph" w:customStyle="1" w:styleId="6DBFFC32A8DF4459B30550EA5692AA106">
    <w:name w:val="6DBFFC32A8DF4459B30550EA5692AA106"/>
    <w:rsid w:val="00344033"/>
    <w:pPr>
      <w:spacing w:after="270"/>
    </w:pPr>
    <w:rPr>
      <w:rFonts w:eastAsiaTheme="minorHAnsi"/>
      <w:lang w:val="en-US" w:eastAsia="en-US"/>
    </w:rPr>
  </w:style>
  <w:style w:type="paragraph" w:customStyle="1" w:styleId="11324393B341449B8D17B947B2D218A46">
    <w:name w:val="11324393B341449B8D17B947B2D218A46"/>
    <w:rsid w:val="00344033"/>
    <w:pPr>
      <w:spacing w:after="270"/>
    </w:pPr>
    <w:rPr>
      <w:rFonts w:eastAsiaTheme="minorHAnsi"/>
      <w:lang w:val="en-US" w:eastAsia="en-US"/>
    </w:rPr>
  </w:style>
  <w:style w:type="paragraph" w:customStyle="1" w:styleId="1F18B6ED031E4D9497732474875D2C4B6">
    <w:name w:val="1F18B6ED031E4D9497732474875D2C4B6"/>
    <w:rsid w:val="00344033"/>
    <w:pPr>
      <w:spacing w:after="270"/>
    </w:pPr>
    <w:rPr>
      <w:rFonts w:eastAsiaTheme="minorHAnsi"/>
      <w:lang w:val="en-US" w:eastAsia="en-US"/>
    </w:rPr>
  </w:style>
  <w:style w:type="paragraph" w:customStyle="1" w:styleId="59CF7D98E4074259A86D54343C989D0C6">
    <w:name w:val="59CF7D98E4074259A86D54343C989D0C6"/>
    <w:rsid w:val="00344033"/>
    <w:pPr>
      <w:spacing w:after="270"/>
    </w:pPr>
    <w:rPr>
      <w:rFonts w:eastAsiaTheme="minorHAnsi"/>
      <w:lang w:val="en-US" w:eastAsia="en-US"/>
    </w:rPr>
  </w:style>
  <w:style w:type="paragraph" w:customStyle="1" w:styleId="41381882463B4021AB9BDC41F7D7FFE06">
    <w:name w:val="41381882463B4021AB9BDC41F7D7FFE06"/>
    <w:rsid w:val="00344033"/>
    <w:pPr>
      <w:spacing w:after="270"/>
    </w:pPr>
    <w:rPr>
      <w:rFonts w:eastAsiaTheme="minorHAnsi"/>
      <w:lang w:val="en-US" w:eastAsia="en-US"/>
    </w:rPr>
  </w:style>
  <w:style w:type="paragraph" w:customStyle="1" w:styleId="8BEB8EE07B2A4D19A5A55ED7078C2E3E6">
    <w:name w:val="8BEB8EE07B2A4D19A5A55ED7078C2E3E6"/>
    <w:rsid w:val="00344033"/>
    <w:pPr>
      <w:spacing w:after="270"/>
    </w:pPr>
    <w:rPr>
      <w:rFonts w:eastAsiaTheme="minorHAnsi"/>
      <w:lang w:val="en-US" w:eastAsia="en-US"/>
    </w:rPr>
  </w:style>
  <w:style w:type="paragraph" w:customStyle="1" w:styleId="46F26DB8F9664116908115AC3BF74E096">
    <w:name w:val="46F26DB8F9664116908115AC3BF74E096"/>
    <w:rsid w:val="00344033"/>
    <w:pPr>
      <w:spacing w:after="270"/>
    </w:pPr>
    <w:rPr>
      <w:rFonts w:eastAsiaTheme="minorHAnsi"/>
      <w:lang w:val="en-US" w:eastAsia="en-US"/>
    </w:rPr>
  </w:style>
  <w:style w:type="paragraph" w:customStyle="1" w:styleId="CB20FC511A084897913C623F140A05A76">
    <w:name w:val="CB20FC511A084897913C623F140A05A76"/>
    <w:rsid w:val="00344033"/>
    <w:pPr>
      <w:spacing w:after="270"/>
    </w:pPr>
    <w:rPr>
      <w:rFonts w:eastAsiaTheme="minorHAnsi"/>
      <w:lang w:val="en-US" w:eastAsia="en-US"/>
    </w:rPr>
  </w:style>
  <w:style w:type="paragraph" w:customStyle="1" w:styleId="0D86ACFB96E64243A65CCCB8BDB9C2BD6">
    <w:name w:val="0D86ACFB96E64243A65CCCB8BDB9C2BD6"/>
    <w:rsid w:val="00344033"/>
    <w:pPr>
      <w:spacing w:after="270"/>
    </w:pPr>
    <w:rPr>
      <w:rFonts w:eastAsiaTheme="minorHAnsi"/>
      <w:lang w:val="en-US" w:eastAsia="en-US"/>
    </w:rPr>
  </w:style>
  <w:style w:type="paragraph" w:customStyle="1" w:styleId="91AED7B1A46C487796DDCC5C0918C9A66">
    <w:name w:val="91AED7B1A46C487796DDCC5C0918C9A66"/>
    <w:rsid w:val="00344033"/>
    <w:pPr>
      <w:spacing w:after="270"/>
    </w:pPr>
    <w:rPr>
      <w:rFonts w:eastAsiaTheme="minorHAnsi"/>
      <w:lang w:val="en-US" w:eastAsia="en-US"/>
    </w:rPr>
  </w:style>
  <w:style w:type="paragraph" w:customStyle="1" w:styleId="EE080150641F48CC84BD52AE198CCE2F6">
    <w:name w:val="EE080150641F48CC84BD52AE198CCE2F6"/>
    <w:rsid w:val="00344033"/>
    <w:pPr>
      <w:spacing w:after="270"/>
    </w:pPr>
    <w:rPr>
      <w:rFonts w:eastAsiaTheme="minorHAnsi"/>
      <w:lang w:val="en-US" w:eastAsia="en-US"/>
    </w:rPr>
  </w:style>
  <w:style w:type="paragraph" w:customStyle="1" w:styleId="D186FB337B2744F3BE4655E5001E64B46">
    <w:name w:val="D186FB337B2744F3BE4655E5001E64B46"/>
    <w:rsid w:val="00344033"/>
    <w:pPr>
      <w:spacing w:after="270"/>
    </w:pPr>
    <w:rPr>
      <w:rFonts w:eastAsiaTheme="minorHAnsi"/>
      <w:lang w:val="en-US" w:eastAsia="en-US"/>
    </w:rPr>
  </w:style>
  <w:style w:type="paragraph" w:customStyle="1" w:styleId="96C6466B5E324C24B378CFB62458049B6">
    <w:name w:val="96C6466B5E324C24B378CFB62458049B6"/>
    <w:rsid w:val="00344033"/>
    <w:pPr>
      <w:spacing w:after="270"/>
    </w:pPr>
    <w:rPr>
      <w:rFonts w:eastAsiaTheme="minorHAnsi"/>
      <w:lang w:val="en-US" w:eastAsia="en-US"/>
    </w:rPr>
  </w:style>
  <w:style w:type="paragraph" w:customStyle="1" w:styleId="76E4267677E24AA88AFF1D97572C5D6A6">
    <w:name w:val="76E4267677E24AA88AFF1D97572C5D6A6"/>
    <w:rsid w:val="00344033"/>
    <w:pPr>
      <w:spacing w:after="270"/>
    </w:pPr>
    <w:rPr>
      <w:rFonts w:eastAsiaTheme="minorHAnsi"/>
      <w:lang w:val="en-US" w:eastAsia="en-US"/>
    </w:rPr>
  </w:style>
  <w:style w:type="paragraph" w:customStyle="1" w:styleId="1DD6C70D155F494791A71C2DD3C918F06">
    <w:name w:val="1DD6C70D155F494791A71C2DD3C918F06"/>
    <w:rsid w:val="00344033"/>
    <w:pPr>
      <w:spacing w:after="270"/>
    </w:pPr>
    <w:rPr>
      <w:rFonts w:eastAsiaTheme="minorHAnsi"/>
      <w:lang w:val="en-US" w:eastAsia="en-US"/>
    </w:rPr>
  </w:style>
  <w:style w:type="paragraph" w:customStyle="1" w:styleId="7556B936225242DF81E82E6B420D9BDF6">
    <w:name w:val="7556B936225242DF81E82E6B420D9BDF6"/>
    <w:rsid w:val="00344033"/>
    <w:pPr>
      <w:spacing w:after="270"/>
    </w:pPr>
    <w:rPr>
      <w:rFonts w:eastAsiaTheme="minorHAnsi"/>
      <w:lang w:val="en-US" w:eastAsia="en-US"/>
    </w:rPr>
  </w:style>
  <w:style w:type="paragraph" w:customStyle="1" w:styleId="F658CA98F7084A96BEEE5A7FE339BE406">
    <w:name w:val="F658CA98F7084A96BEEE5A7FE339BE406"/>
    <w:rsid w:val="00344033"/>
    <w:pPr>
      <w:spacing w:after="270"/>
    </w:pPr>
    <w:rPr>
      <w:rFonts w:eastAsiaTheme="minorHAnsi"/>
      <w:lang w:val="en-US" w:eastAsia="en-US"/>
    </w:rPr>
  </w:style>
  <w:style w:type="paragraph" w:customStyle="1" w:styleId="56E9BCF5A67148959CBB3A3451BBA7326">
    <w:name w:val="56E9BCF5A67148959CBB3A3451BBA7326"/>
    <w:rsid w:val="00344033"/>
    <w:pPr>
      <w:spacing w:after="270"/>
    </w:pPr>
    <w:rPr>
      <w:rFonts w:eastAsiaTheme="minorHAnsi"/>
      <w:lang w:val="en-US" w:eastAsia="en-US"/>
    </w:rPr>
  </w:style>
  <w:style w:type="paragraph" w:customStyle="1" w:styleId="1D5A332F057F4F719AF826CD9B52D2576">
    <w:name w:val="1D5A332F057F4F719AF826CD9B52D2576"/>
    <w:rsid w:val="00344033"/>
    <w:pPr>
      <w:spacing w:after="270"/>
    </w:pPr>
    <w:rPr>
      <w:rFonts w:eastAsiaTheme="minorHAnsi"/>
      <w:lang w:val="en-US" w:eastAsia="en-US"/>
    </w:rPr>
  </w:style>
  <w:style w:type="paragraph" w:customStyle="1" w:styleId="C98B1AC9F20344079EA8FCD8BCE89BAE6">
    <w:name w:val="C98B1AC9F20344079EA8FCD8BCE89BAE6"/>
    <w:rsid w:val="00344033"/>
    <w:pPr>
      <w:spacing w:after="270"/>
    </w:pPr>
    <w:rPr>
      <w:rFonts w:eastAsiaTheme="minorHAnsi"/>
      <w:lang w:val="en-US" w:eastAsia="en-US"/>
    </w:rPr>
  </w:style>
  <w:style w:type="paragraph" w:customStyle="1" w:styleId="A297D889D3124F9A96BDD9ACA8BA54226">
    <w:name w:val="A297D889D3124F9A96BDD9ACA8BA54226"/>
    <w:rsid w:val="00344033"/>
    <w:pPr>
      <w:spacing w:after="270"/>
    </w:pPr>
    <w:rPr>
      <w:rFonts w:eastAsiaTheme="minorHAnsi"/>
      <w:lang w:val="en-US" w:eastAsia="en-US"/>
    </w:rPr>
  </w:style>
  <w:style w:type="paragraph" w:customStyle="1" w:styleId="475AD6E1ECF84E1A88F428536EEB819C6">
    <w:name w:val="475AD6E1ECF84E1A88F428536EEB819C6"/>
    <w:rsid w:val="00344033"/>
    <w:pPr>
      <w:spacing w:after="270"/>
    </w:pPr>
    <w:rPr>
      <w:rFonts w:eastAsiaTheme="minorHAnsi"/>
      <w:lang w:val="en-US" w:eastAsia="en-US"/>
    </w:rPr>
  </w:style>
  <w:style w:type="paragraph" w:customStyle="1" w:styleId="3228606C09394660A38CCA3B02EBA3926">
    <w:name w:val="3228606C09394660A38CCA3B02EBA3926"/>
    <w:rsid w:val="00344033"/>
    <w:pPr>
      <w:spacing w:after="270"/>
    </w:pPr>
    <w:rPr>
      <w:rFonts w:eastAsiaTheme="minorHAnsi"/>
      <w:lang w:val="en-US" w:eastAsia="en-US"/>
    </w:rPr>
  </w:style>
  <w:style w:type="paragraph" w:customStyle="1" w:styleId="0FE27E5373114F589DA98FF8D24BCA216">
    <w:name w:val="0FE27E5373114F589DA98FF8D24BCA216"/>
    <w:rsid w:val="00344033"/>
    <w:pPr>
      <w:spacing w:after="270"/>
    </w:pPr>
    <w:rPr>
      <w:rFonts w:eastAsiaTheme="minorHAnsi"/>
      <w:lang w:val="en-US" w:eastAsia="en-US"/>
    </w:rPr>
  </w:style>
  <w:style w:type="paragraph" w:customStyle="1" w:styleId="2EFAF4D472B54861A1D0DA19567AD8C46">
    <w:name w:val="2EFAF4D472B54861A1D0DA19567AD8C46"/>
    <w:rsid w:val="00344033"/>
    <w:pPr>
      <w:spacing w:after="270"/>
    </w:pPr>
    <w:rPr>
      <w:rFonts w:eastAsiaTheme="minorHAnsi"/>
      <w:lang w:val="en-US" w:eastAsia="en-US"/>
    </w:rPr>
  </w:style>
  <w:style w:type="paragraph" w:customStyle="1" w:styleId="5CCEA09C5719458EAB1A9FABCF18465A6">
    <w:name w:val="5CCEA09C5719458EAB1A9FABCF18465A6"/>
    <w:rsid w:val="00344033"/>
    <w:pPr>
      <w:spacing w:after="270"/>
    </w:pPr>
    <w:rPr>
      <w:rFonts w:eastAsiaTheme="minorHAnsi"/>
      <w:lang w:val="en-US" w:eastAsia="en-US"/>
    </w:rPr>
  </w:style>
  <w:style w:type="paragraph" w:customStyle="1" w:styleId="1C9A457E7DA34533826AE921481A45AF6">
    <w:name w:val="1C9A457E7DA34533826AE921481A45AF6"/>
    <w:rsid w:val="00344033"/>
    <w:pPr>
      <w:spacing w:after="270"/>
    </w:pPr>
    <w:rPr>
      <w:rFonts w:eastAsiaTheme="minorHAnsi"/>
      <w:lang w:val="en-US" w:eastAsia="en-US"/>
    </w:rPr>
  </w:style>
  <w:style w:type="paragraph" w:customStyle="1" w:styleId="4004DD5092504B2AA3FB461980E837E96">
    <w:name w:val="4004DD5092504B2AA3FB461980E837E96"/>
    <w:rsid w:val="00344033"/>
    <w:pPr>
      <w:spacing w:after="270"/>
    </w:pPr>
    <w:rPr>
      <w:rFonts w:eastAsiaTheme="minorHAnsi"/>
      <w:lang w:val="en-US" w:eastAsia="en-US"/>
    </w:rPr>
  </w:style>
  <w:style w:type="paragraph" w:customStyle="1" w:styleId="6BAC6EF7659949AC9435E976EA8818CF6">
    <w:name w:val="6BAC6EF7659949AC9435E976EA8818CF6"/>
    <w:rsid w:val="00344033"/>
    <w:pPr>
      <w:spacing w:after="270"/>
    </w:pPr>
    <w:rPr>
      <w:rFonts w:eastAsiaTheme="minorHAnsi"/>
      <w:lang w:val="en-US" w:eastAsia="en-US"/>
    </w:rPr>
  </w:style>
  <w:style w:type="paragraph" w:customStyle="1" w:styleId="21F4CA4CBDD84516B6D4F1BE002EDA466">
    <w:name w:val="21F4CA4CBDD84516B6D4F1BE002EDA466"/>
    <w:rsid w:val="00344033"/>
    <w:pPr>
      <w:spacing w:after="270"/>
    </w:pPr>
    <w:rPr>
      <w:rFonts w:eastAsiaTheme="minorHAnsi"/>
      <w:lang w:val="en-US" w:eastAsia="en-US"/>
    </w:rPr>
  </w:style>
  <w:style w:type="paragraph" w:customStyle="1" w:styleId="E67B2B3A7DB24707B02D39B8ADB4244F6">
    <w:name w:val="E67B2B3A7DB24707B02D39B8ADB4244F6"/>
    <w:rsid w:val="00344033"/>
    <w:pPr>
      <w:spacing w:after="270"/>
    </w:pPr>
    <w:rPr>
      <w:rFonts w:eastAsiaTheme="minorHAnsi"/>
      <w:lang w:val="en-US" w:eastAsia="en-US"/>
    </w:rPr>
  </w:style>
  <w:style w:type="paragraph" w:customStyle="1" w:styleId="A2DF245346964DCAA81CFDD66D3EF8836">
    <w:name w:val="A2DF245346964DCAA81CFDD66D3EF8836"/>
    <w:rsid w:val="00344033"/>
    <w:pPr>
      <w:spacing w:after="270"/>
    </w:pPr>
    <w:rPr>
      <w:rFonts w:eastAsiaTheme="minorHAnsi"/>
      <w:lang w:val="en-US" w:eastAsia="en-US"/>
    </w:rPr>
  </w:style>
  <w:style w:type="paragraph" w:customStyle="1" w:styleId="EA0EAC7BA64A4BD490E21F91AFC0D11D6">
    <w:name w:val="EA0EAC7BA64A4BD490E21F91AFC0D11D6"/>
    <w:rsid w:val="00344033"/>
    <w:pPr>
      <w:spacing w:after="270"/>
    </w:pPr>
    <w:rPr>
      <w:rFonts w:eastAsiaTheme="minorHAnsi"/>
      <w:lang w:val="en-US" w:eastAsia="en-US"/>
    </w:rPr>
  </w:style>
  <w:style w:type="paragraph" w:customStyle="1" w:styleId="88C5FFC97C4A4471B3BB827173D747676">
    <w:name w:val="88C5FFC97C4A4471B3BB827173D747676"/>
    <w:rsid w:val="00344033"/>
    <w:pPr>
      <w:spacing w:after="270"/>
    </w:pPr>
    <w:rPr>
      <w:rFonts w:eastAsiaTheme="minorHAnsi"/>
      <w:lang w:val="en-US" w:eastAsia="en-US"/>
    </w:rPr>
  </w:style>
  <w:style w:type="paragraph" w:customStyle="1" w:styleId="69F7C0DA48CE4C98A7138500412CB6276">
    <w:name w:val="69F7C0DA48CE4C98A7138500412CB6276"/>
    <w:rsid w:val="00344033"/>
    <w:pPr>
      <w:spacing w:after="270"/>
    </w:pPr>
    <w:rPr>
      <w:rFonts w:eastAsiaTheme="minorHAnsi"/>
      <w:lang w:val="en-US" w:eastAsia="en-US"/>
    </w:rPr>
  </w:style>
  <w:style w:type="paragraph" w:customStyle="1" w:styleId="B1611CB293164EF8B2D388489FF1C3296">
    <w:name w:val="B1611CB293164EF8B2D388489FF1C3296"/>
    <w:rsid w:val="00344033"/>
    <w:pPr>
      <w:spacing w:after="270"/>
    </w:pPr>
    <w:rPr>
      <w:rFonts w:eastAsiaTheme="minorHAnsi"/>
      <w:lang w:val="en-US" w:eastAsia="en-US"/>
    </w:rPr>
  </w:style>
  <w:style w:type="paragraph" w:customStyle="1" w:styleId="B79F80F58DE0425C998E4E10D7481EA96">
    <w:name w:val="B79F80F58DE0425C998E4E10D7481EA96"/>
    <w:rsid w:val="00344033"/>
    <w:pPr>
      <w:spacing w:after="270"/>
    </w:pPr>
    <w:rPr>
      <w:rFonts w:eastAsiaTheme="minorHAnsi"/>
      <w:lang w:val="en-US" w:eastAsia="en-US"/>
    </w:rPr>
  </w:style>
  <w:style w:type="paragraph" w:customStyle="1" w:styleId="AA5FB8AF0D8F403397C6ABE5951F915D6">
    <w:name w:val="AA5FB8AF0D8F403397C6ABE5951F915D6"/>
    <w:rsid w:val="00344033"/>
    <w:pPr>
      <w:spacing w:after="270"/>
    </w:pPr>
    <w:rPr>
      <w:rFonts w:eastAsiaTheme="minorHAnsi"/>
      <w:lang w:val="en-US" w:eastAsia="en-US"/>
    </w:rPr>
  </w:style>
  <w:style w:type="paragraph" w:customStyle="1" w:styleId="995ABDE3A6664C97B62FD50C036CF22F6">
    <w:name w:val="995ABDE3A6664C97B62FD50C036CF22F6"/>
    <w:rsid w:val="00344033"/>
    <w:pPr>
      <w:spacing w:after="270"/>
    </w:pPr>
    <w:rPr>
      <w:rFonts w:eastAsiaTheme="minorHAnsi"/>
      <w:lang w:val="en-US" w:eastAsia="en-US"/>
    </w:rPr>
  </w:style>
  <w:style w:type="paragraph" w:customStyle="1" w:styleId="57044A6C707F412BB5A7A65CB66BFF486">
    <w:name w:val="57044A6C707F412BB5A7A65CB66BFF486"/>
    <w:rsid w:val="00344033"/>
    <w:pPr>
      <w:spacing w:after="270"/>
    </w:pPr>
    <w:rPr>
      <w:rFonts w:eastAsiaTheme="minorHAnsi"/>
      <w:lang w:val="en-US" w:eastAsia="en-US"/>
    </w:rPr>
  </w:style>
  <w:style w:type="paragraph" w:customStyle="1" w:styleId="E9C8D359D0134A40B6D3AE29ED5FF7955">
    <w:name w:val="E9C8D359D0134A40B6D3AE29ED5FF7955"/>
    <w:rsid w:val="00344033"/>
    <w:pPr>
      <w:spacing w:after="270"/>
    </w:pPr>
    <w:rPr>
      <w:rFonts w:eastAsiaTheme="minorHAnsi"/>
      <w:lang w:val="en-US" w:eastAsia="en-US"/>
    </w:rPr>
  </w:style>
  <w:style w:type="paragraph" w:customStyle="1" w:styleId="85EEE391A38A4F18A8511CCFA3F2FBF16">
    <w:name w:val="85EEE391A38A4F18A8511CCFA3F2FBF16"/>
    <w:rsid w:val="00344033"/>
    <w:pPr>
      <w:spacing w:after="270"/>
    </w:pPr>
    <w:rPr>
      <w:rFonts w:eastAsiaTheme="minorHAnsi"/>
      <w:lang w:val="en-US" w:eastAsia="en-US"/>
    </w:rPr>
  </w:style>
  <w:style w:type="paragraph" w:customStyle="1" w:styleId="CEA96E50D8DE44C39526F2DB2190DD496">
    <w:name w:val="CEA96E50D8DE44C39526F2DB2190DD496"/>
    <w:rsid w:val="00344033"/>
    <w:pPr>
      <w:spacing w:after="270"/>
    </w:pPr>
    <w:rPr>
      <w:rFonts w:eastAsiaTheme="minorHAnsi"/>
      <w:lang w:val="en-US" w:eastAsia="en-US"/>
    </w:rPr>
  </w:style>
  <w:style w:type="paragraph" w:customStyle="1" w:styleId="16399B701D744AF6BC1DF1E510CD72C06">
    <w:name w:val="16399B701D744AF6BC1DF1E510CD72C06"/>
    <w:rsid w:val="00344033"/>
    <w:pPr>
      <w:spacing w:after="270"/>
    </w:pPr>
    <w:rPr>
      <w:rFonts w:eastAsiaTheme="minorHAnsi"/>
      <w:lang w:val="en-US" w:eastAsia="en-US"/>
    </w:rPr>
  </w:style>
  <w:style w:type="paragraph" w:customStyle="1" w:styleId="7651D7532F4742A79F7E93F2255E1FD36">
    <w:name w:val="7651D7532F4742A79F7E93F2255E1FD36"/>
    <w:rsid w:val="00344033"/>
    <w:pPr>
      <w:spacing w:after="270"/>
    </w:pPr>
    <w:rPr>
      <w:rFonts w:eastAsiaTheme="minorHAnsi"/>
      <w:lang w:val="en-US" w:eastAsia="en-US"/>
    </w:rPr>
  </w:style>
  <w:style w:type="paragraph" w:customStyle="1" w:styleId="B3137166856D4E4CB388E13960C205206">
    <w:name w:val="B3137166856D4E4CB388E13960C205206"/>
    <w:rsid w:val="00344033"/>
    <w:pPr>
      <w:spacing w:after="270"/>
    </w:pPr>
    <w:rPr>
      <w:rFonts w:eastAsiaTheme="minorHAnsi"/>
      <w:lang w:val="en-US" w:eastAsia="en-US"/>
    </w:rPr>
  </w:style>
  <w:style w:type="paragraph" w:customStyle="1" w:styleId="BD5D9C0BA0F749339902388E87C7CB1E6">
    <w:name w:val="BD5D9C0BA0F749339902388E87C7CB1E6"/>
    <w:rsid w:val="00344033"/>
    <w:pPr>
      <w:spacing w:after="270"/>
    </w:pPr>
    <w:rPr>
      <w:rFonts w:eastAsiaTheme="minorHAnsi"/>
      <w:lang w:val="en-US" w:eastAsia="en-US"/>
    </w:rPr>
  </w:style>
  <w:style w:type="paragraph" w:customStyle="1" w:styleId="323388C776E64690B182EB853D9B2B576">
    <w:name w:val="323388C776E64690B182EB853D9B2B576"/>
    <w:rsid w:val="00344033"/>
    <w:pPr>
      <w:spacing w:after="270"/>
    </w:pPr>
    <w:rPr>
      <w:rFonts w:eastAsiaTheme="minorHAnsi"/>
      <w:lang w:val="en-US" w:eastAsia="en-US"/>
    </w:rPr>
  </w:style>
  <w:style w:type="paragraph" w:customStyle="1" w:styleId="3D9562B597F14C07AA843DD87273454F6">
    <w:name w:val="3D9562B597F14C07AA843DD87273454F6"/>
    <w:rsid w:val="00344033"/>
    <w:pPr>
      <w:spacing w:after="270"/>
    </w:pPr>
    <w:rPr>
      <w:rFonts w:eastAsiaTheme="minorHAnsi"/>
      <w:lang w:val="en-US" w:eastAsia="en-US"/>
    </w:rPr>
  </w:style>
  <w:style w:type="paragraph" w:customStyle="1" w:styleId="E10408CFFABD4D869D2CF804E5CB48406">
    <w:name w:val="E10408CFFABD4D869D2CF804E5CB48406"/>
    <w:rsid w:val="00344033"/>
    <w:pPr>
      <w:spacing w:after="270"/>
    </w:pPr>
    <w:rPr>
      <w:rFonts w:eastAsiaTheme="minorHAnsi"/>
      <w:lang w:val="en-US" w:eastAsia="en-US"/>
    </w:rPr>
  </w:style>
  <w:style w:type="paragraph" w:customStyle="1" w:styleId="49825F5614D349EDB7AB6824C5A3C9446">
    <w:name w:val="49825F5614D349EDB7AB6824C5A3C9446"/>
    <w:rsid w:val="00344033"/>
    <w:pPr>
      <w:spacing w:after="270"/>
    </w:pPr>
    <w:rPr>
      <w:rFonts w:eastAsiaTheme="minorHAnsi"/>
      <w:lang w:val="en-US" w:eastAsia="en-US"/>
    </w:rPr>
  </w:style>
  <w:style w:type="paragraph" w:customStyle="1" w:styleId="E54F4B4CBC84403099EFA1722D01D6506">
    <w:name w:val="E54F4B4CBC84403099EFA1722D01D6506"/>
    <w:rsid w:val="00344033"/>
    <w:pPr>
      <w:spacing w:after="270"/>
    </w:pPr>
    <w:rPr>
      <w:rFonts w:eastAsiaTheme="minorHAnsi"/>
      <w:lang w:val="en-US" w:eastAsia="en-US"/>
    </w:rPr>
  </w:style>
  <w:style w:type="paragraph" w:customStyle="1" w:styleId="C0FA1CDB3B2542DE83FE037FC4E755896">
    <w:name w:val="C0FA1CDB3B2542DE83FE037FC4E755896"/>
    <w:rsid w:val="00344033"/>
    <w:pPr>
      <w:spacing w:after="270"/>
    </w:pPr>
    <w:rPr>
      <w:rFonts w:eastAsiaTheme="minorHAnsi"/>
      <w:lang w:val="en-US" w:eastAsia="en-US"/>
    </w:rPr>
  </w:style>
  <w:style w:type="paragraph" w:customStyle="1" w:styleId="83AE2B1C3A8749AE86D924370457AB836">
    <w:name w:val="83AE2B1C3A8749AE86D924370457AB836"/>
    <w:rsid w:val="00344033"/>
    <w:pPr>
      <w:spacing w:after="270"/>
    </w:pPr>
    <w:rPr>
      <w:rFonts w:eastAsiaTheme="minorHAnsi"/>
      <w:lang w:val="en-US" w:eastAsia="en-US"/>
    </w:rPr>
  </w:style>
  <w:style w:type="paragraph" w:customStyle="1" w:styleId="7B6B8675A75942198E3766098FB4A9226">
    <w:name w:val="7B6B8675A75942198E3766098FB4A9226"/>
    <w:rsid w:val="00344033"/>
    <w:pPr>
      <w:spacing w:after="270"/>
    </w:pPr>
    <w:rPr>
      <w:rFonts w:eastAsiaTheme="minorHAnsi"/>
      <w:lang w:val="en-US" w:eastAsia="en-US"/>
    </w:rPr>
  </w:style>
  <w:style w:type="paragraph" w:customStyle="1" w:styleId="6444D8EDF6B14F7AB8A66E5F487E89406">
    <w:name w:val="6444D8EDF6B14F7AB8A66E5F487E89406"/>
    <w:rsid w:val="00344033"/>
    <w:pPr>
      <w:spacing w:after="270"/>
    </w:pPr>
    <w:rPr>
      <w:rFonts w:eastAsiaTheme="minorHAnsi"/>
      <w:lang w:val="en-US" w:eastAsia="en-US"/>
    </w:rPr>
  </w:style>
  <w:style w:type="paragraph" w:customStyle="1" w:styleId="95543A227384426B84E59DDE3D389A6F6">
    <w:name w:val="95543A227384426B84E59DDE3D389A6F6"/>
    <w:rsid w:val="00344033"/>
    <w:pPr>
      <w:spacing w:after="270"/>
    </w:pPr>
    <w:rPr>
      <w:rFonts w:eastAsiaTheme="minorHAnsi"/>
      <w:lang w:val="en-US" w:eastAsia="en-US"/>
    </w:rPr>
  </w:style>
  <w:style w:type="paragraph" w:customStyle="1" w:styleId="B86CD43E3A714EBEA53F5507439B53E46">
    <w:name w:val="B86CD43E3A714EBEA53F5507439B53E46"/>
    <w:rsid w:val="00344033"/>
    <w:pPr>
      <w:spacing w:after="270"/>
    </w:pPr>
    <w:rPr>
      <w:rFonts w:eastAsiaTheme="minorHAnsi"/>
      <w:lang w:val="en-US" w:eastAsia="en-US"/>
    </w:rPr>
  </w:style>
  <w:style w:type="paragraph" w:customStyle="1" w:styleId="04E919483C3147EDA10F8E5A6AFE2A5D6">
    <w:name w:val="04E919483C3147EDA10F8E5A6AFE2A5D6"/>
    <w:rsid w:val="00344033"/>
    <w:pPr>
      <w:spacing w:after="270"/>
    </w:pPr>
    <w:rPr>
      <w:rFonts w:eastAsiaTheme="minorHAnsi"/>
      <w:lang w:val="en-US" w:eastAsia="en-US"/>
    </w:rPr>
  </w:style>
  <w:style w:type="paragraph" w:customStyle="1" w:styleId="89D5F39ACF0C453B9502948148E2BB276">
    <w:name w:val="89D5F39ACF0C453B9502948148E2BB276"/>
    <w:rsid w:val="00344033"/>
    <w:pPr>
      <w:spacing w:after="270"/>
    </w:pPr>
    <w:rPr>
      <w:rFonts w:eastAsiaTheme="minorHAnsi"/>
      <w:lang w:val="en-US" w:eastAsia="en-US"/>
    </w:rPr>
  </w:style>
  <w:style w:type="paragraph" w:customStyle="1" w:styleId="4E3C950BEE3C4A0F925E886E289BEE0F6">
    <w:name w:val="4E3C950BEE3C4A0F925E886E289BEE0F6"/>
    <w:rsid w:val="00344033"/>
    <w:pPr>
      <w:spacing w:after="270"/>
    </w:pPr>
    <w:rPr>
      <w:rFonts w:eastAsiaTheme="minorHAnsi"/>
      <w:lang w:val="en-US" w:eastAsia="en-US"/>
    </w:rPr>
  </w:style>
  <w:style w:type="paragraph" w:customStyle="1" w:styleId="E26BA60A9EBD4F0CA4EE02724E776D8E6">
    <w:name w:val="E26BA60A9EBD4F0CA4EE02724E776D8E6"/>
    <w:rsid w:val="00344033"/>
    <w:pPr>
      <w:spacing w:after="270"/>
    </w:pPr>
    <w:rPr>
      <w:rFonts w:eastAsiaTheme="minorHAnsi"/>
      <w:lang w:val="en-US" w:eastAsia="en-US"/>
    </w:rPr>
  </w:style>
  <w:style w:type="paragraph" w:customStyle="1" w:styleId="32081E781A714A6EB4A7D2DABC22FF2F6">
    <w:name w:val="32081E781A714A6EB4A7D2DABC22FF2F6"/>
    <w:rsid w:val="00344033"/>
    <w:pPr>
      <w:spacing w:after="270"/>
    </w:pPr>
    <w:rPr>
      <w:rFonts w:eastAsiaTheme="minorHAnsi"/>
      <w:lang w:val="en-US" w:eastAsia="en-US"/>
    </w:rPr>
  </w:style>
  <w:style w:type="paragraph" w:customStyle="1" w:styleId="5B5FBBF16F8A41D4B485013D4186E7896">
    <w:name w:val="5B5FBBF16F8A41D4B485013D4186E7896"/>
    <w:rsid w:val="00344033"/>
    <w:pPr>
      <w:spacing w:after="270"/>
    </w:pPr>
    <w:rPr>
      <w:rFonts w:eastAsiaTheme="minorHAnsi"/>
      <w:lang w:val="en-US" w:eastAsia="en-US"/>
    </w:rPr>
  </w:style>
  <w:style w:type="paragraph" w:customStyle="1" w:styleId="61D90EDC697943768B4CF364A3F718796">
    <w:name w:val="61D90EDC697943768B4CF364A3F718796"/>
    <w:rsid w:val="00344033"/>
    <w:pPr>
      <w:spacing w:after="270"/>
    </w:pPr>
    <w:rPr>
      <w:rFonts w:eastAsiaTheme="minorHAnsi"/>
      <w:lang w:val="en-US" w:eastAsia="en-US"/>
    </w:rPr>
  </w:style>
  <w:style w:type="paragraph" w:customStyle="1" w:styleId="44BF01C1A884450B8B859EC561BBF3076">
    <w:name w:val="44BF01C1A884450B8B859EC561BBF3076"/>
    <w:rsid w:val="00344033"/>
    <w:pPr>
      <w:spacing w:after="270"/>
    </w:pPr>
    <w:rPr>
      <w:rFonts w:eastAsiaTheme="minorHAnsi"/>
      <w:lang w:val="en-US" w:eastAsia="en-US"/>
    </w:rPr>
  </w:style>
  <w:style w:type="paragraph" w:customStyle="1" w:styleId="F09C3832A5234E77B114B113EC71A6826">
    <w:name w:val="F09C3832A5234E77B114B113EC71A6826"/>
    <w:rsid w:val="00344033"/>
    <w:pPr>
      <w:spacing w:after="270"/>
    </w:pPr>
    <w:rPr>
      <w:rFonts w:eastAsiaTheme="minorHAnsi"/>
      <w:lang w:val="en-US" w:eastAsia="en-US"/>
    </w:rPr>
  </w:style>
  <w:style w:type="paragraph" w:customStyle="1" w:styleId="3C4C74B81F494EDEB10153AF05A0EA4E6">
    <w:name w:val="3C4C74B81F494EDEB10153AF05A0EA4E6"/>
    <w:rsid w:val="00344033"/>
    <w:pPr>
      <w:spacing w:after="270"/>
    </w:pPr>
    <w:rPr>
      <w:rFonts w:eastAsiaTheme="minorHAnsi"/>
      <w:lang w:val="en-US" w:eastAsia="en-US"/>
    </w:rPr>
  </w:style>
  <w:style w:type="paragraph" w:customStyle="1" w:styleId="3BE9ADB1E52D4656A41C9A5E98AA7C276">
    <w:name w:val="3BE9ADB1E52D4656A41C9A5E98AA7C276"/>
    <w:rsid w:val="00344033"/>
    <w:pPr>
      <w:spacing w:after="270"/>
    </w:pPr>
    <w:rPr>
      <w:rFonts w:eastAsiaTheme="minorHAnsi"/>
      <w:lang w:val="en-US" w:eastAsia="en-US"/>
    </w:rPr>
  </w:style>
  <w:style w:type="paragraph" w:customStyle="1" w:styleId="B915C448EDC34F46BAB4806A3BDCC18D6">
    <w:name w:val="B915C448EDC34F46BAB4806A3BDCC18D6"/>
    <w:rsid w:val="00344033"/>
    <w:pPr>
      <w:spacing w:after="270"/>
    </w:pPr>
    <w:rPr>
      <w:rFonts w:eastAsiaTheme="minorHAnsi"/>
      <w:lang w:val="en-US" w:eastAsia="en-US"/>
    </w:rPr>
  </w:style>
  <w:style w:type="paragraph" w:customStyle="1" w:styleId="FC446851A863440FBA8757D82E8FC7E36">
    <w:name w:val="FC446851A863440FBA8757D82E8FC7E36"/>
    <w:rsid w:val="00344033"/>
    <w:pPr>
      <w:spacing w:after="270"/>
    </w:pPr>
    <w:rPr>
      <w:rFonts w:eastAsiaTheme="minorHAnsi"/>
      <w:lang w:val="en-US" w:eastAsia="en-US"/>
    </w:rPr>
  </w:style>
  <w:style w:type="paragraph" w:customStyle="1" w:styleId="98BFBF39B21E40C7A54C45EDBAEA4AD46">
    <w:name w:val="98BFBF39B21E40C7A54C45EDBAEA4AD46"/>
    <w:rsid w:val="00344033"/>
    <w:pPr>
      <w:spacing w:after="270"/>
    </w:pPr>
    <w:rPr>
      <w:rFonts w:eastAsiaTheme="minorHAnsi"/>
      <w:lang w:val="en-US" w:eastAsia="en-US"/>
    </w:rPr>
  </w:style>
  <w:style w:type="paragraph" w:customStyle="1" w:styleId="52085E78E3624DA7B4D6C75D1EEC454E6">
    <w:name w:val="52085E78E3624DA7B4D6C75D1EEC454E6"/>
    <w:rsid w:val="00344033"/>
    <w:pPr>
      <w:spacing w:after="270"/>
    </w:pPr>
    <w:rPr>
      <w:rFonts w:eastAsiaTheme="minorHAnsi"/>
      <w:lang w:val="en-US" w:eastAsia="en-US"/>
    </w:rPr>
  </w:style>
  <w:style w:type="paragraph" w:customStyle="1" w:styleId="8E0E62F3BF6A4BE5B5AF62FB3E145FEF6">
    <w:name w:val="8E0E62F3BF6A4BE5B5AF62FB3E145FEF6"/>
    <w:rsid w:val="00344033"/>
    <w:pPr>
      <w:spacing w:after="270"/>
    </w:pPr>
    <w:rPr>
      <w:rFonts w:eastAsiaTheme="minorHAnsi"/>
      <w:lang w:val="en-US" w:eastAsia="en-US"/>
    </w:rPr>
  </w:style>
  <w:style w:type="paragraph" w:customStyle="1" w:styleId="13DAB94408B54F70A57CD2EB37DA219B6">
    <w:name w:val="13DAB94408B54F70A57CD2EB37DA219B6"/>
    <w:rsid w:val="00344033"/>
    <w:pPr>
      <w:spacing w:after="270"/>
    </w:pPr>
    <w:rPr>
      <w:rFonts w:eastAsiaTheme="minorHAnsi"/>
      <w:lang w:val="en-US" w:eastAsia="en-US"/>
    </w:rPr>
  </w:style>
  <w:style w:type="paragraph" w:customStyle="1" w:styleId="9719EE83A1A840D4BA733475CEF52CB56">
    <w:name w:val="9719EE83A1A840D4BA733475CEF52CB56"/>
    <w:rsid w:val="00344033"/>
    <w:pPr>
      <w:spacing w:after="270"/>
    </w:pPr>
    <w:rPr>
      <w:rFonts w:eastAsiaTheme="minorHAnsi"/>
      <w:lang w:val="en-US" w:eastAsia="en-US"/>
    </w:rPr>
  </w:style>
  <w:style w:type="paragraph" w:customStyle="1" w:styleId="1A361F45555345B18B81F389A30F1C236">
    <w:name w:val="1A361F45555345B18B81F389A30F1C236"/>
    <w:rsid w:val="00344033"/>
    <w:pPr>
      <w:spacing w:after="270"/>
    </w:pPr>
    <w:rPr>
      <w:rFonts w:eastAsiaTheme="minorHAnsi"/>
      <w:lang w:val="en-US" w:eastAsia="en-US"/>
    </w:rPr>
  </w:style>
  <w:style w:type="paragraph" w:customStyle="1" w:styleId="57B3271778B3464A896B4801028EDCF16">
    <w:name w:val="57B3271778B3464A896B4801028EDCF16"/>
    <w:rsid w:val="00344033"/>
    <w:pPr>
      <w:spacing w:after="270"/>
    </w:pPr>
    <w:rPr>
      <w:rFonts w:eastAsiaTheme="minorHAnsi"/>
      <w:lang w:val="en-US" w:eastAsia="en-US"/>
    </w:rPr>
  </w:style>
  <w:style w:type="paragraph" w:customStyle="1" w:styleId="6FE48FC6786E40E182A243D0D4B6A5026">
    <w:name w:val="6FE48FC6786E40E182A243D0D4B6A5026"/>
    <w:rsid w:val="00344033"/>
    <w:pPr>
      <w:spacing w:after="270"/>
    </w:pPr>
    <w:rPr>
      <w:rFonts w:eastAsiaTheme="minorHAnsi"/>
      <w:lang w:val="en-US" w:eastAsia="en-US"/>
    </w:rPr>
  </w:style>
  <w:style w:type="paragraph" w:customStyle="1" w:styleId="79ED8CEAD8644B36AEE89FC75F1D41CE6">
    <w:name w:val="79ED8CEAD8644B36AEE89FC75F1D41CE6"/>
    <w:rsid w:val="00344033"/>
    <w:pPr>
      <w:spacing w:after="270"/>
    </w:pPr>
    <w:rPr>
      <w:rFonts w:eastAsiaTheme="minorHAnsi"/>
      <w:lang w:val="en-US" w:eastAsia="en-US"/>
    </w:rPr>
  </w:style>
  <w:style w:type="paragraph" w:customStyle="1" w:styleId="A6EE821A752746CC8E947E97DA0410806">
    <w:name w:val="A6EE821A752746CC8E947E97DA0410806"/>
    <w:rsid w:val="00344033"/>
    <w:pPr>
      <w:spacing w:after="270"/>
    </w:pPr>
    <w:rPr>
      <w:rFonts w:eastAsiaTheme="minorHAnsi"/>
      <w:lang w:val="en-US" w:eastAsia="en-US"/>
    </w:rPr>
  </w:style>
  <w:style w:type="paragraph" w:customStyle="1" w:styleId="AF10E6385A0649888DB445AB5504A2EC6">
    <w:name w:val="AF10E6385A0649888DB445AB5504A2EC6"/>
    <w:rsid w:val="00344033"/>
    <w:pPr>
      <w:spacing w:after="270"/>
    </w:pPr>
    <w:rPr>
      <w:rFonts w:eastAsiaTheme="minorHAnsi"/>
      <w:lang w:val="en-US" w:eastAsia="en-US"/>
    </w:rPr>
  </w:style>
  <w:style w:type="paragraph" w:customStyle="1" w:styleId="6A27EB9B66E34AE7AAE423FE0321E6BE6">
    <w:name w:val="6A27EB9B66E34AE7AAE423FE0321E6BE6"/>
    <w:rsid w:val="00344033"/>
    <w:pPr>
      <w:spacing w:after="270"/>
    </w:pPr>
    <w:rPr>
      <w:rFonts w:eastAsiaTheme="minorHAnsi"/>
      <w:lang w:val="en-US" w:eastAsia="en-US"/>
    </w:rPr>
  </w:style>
  <w:style w:type="paragraph" w:customStyle="1" w:styleId="3504626ADA10463B96CC22870D29ABCB6">
    <w:name w:val="3504626ADA10463B96CC22870D29ABCB6"/>
    <w:rsid w:val="00344033"/>
    <w:pPr>
      <w:spacing w:after="270"/>
    </w:pPr>
    <w:rPr>
      <w:rFonts w:eastAsiaTheme="minorHAnsi"/>
      <w:lang w:val="en-US" w:eastAsia="en-US"/>
    </w:rPr>
  </w:style>
  <w:style w:type="paragraph" w:customStyle="1" w:styleId="DAAF2E586D7B418F891128834D8197C26">
    <w:name w:val="DAAF2E586D7B418F891128834D8197C26"/>
    <w:rsid w:val="00344033"/>
    <w:pPr>
      <w:spacing w:after="270"/>
    </w:pPr>
    <w:rPr>
      <w:rFonts w:eastAsiaTheme="minorHAnsi"/>
      <w:lang w:val="en-US" w:eastAsia="en-US"/>
    </w:rPr>
  </w:style>
  <w:style w:type="paragraph" w:customStyle="1" w:styleId="A5E96F3A555D4202A1E943CF10744B7A6">
    <w:name w:val="A5E96F3A555D4202A1E943CF10744B7A6"/>
    <w:rsid w:val="00344033"/>
    <w:pPr>
      <w:spacing w:after="270"/>
    </w:pPr>
    <w:rPr>
      <w:rFonts w:eastAsiaTheme="minorHAnsi"/>
      <w:lang w:val="en-US" w:eastAsia="en-US"/>
    </w:rPr>
  </w:style>
  <w:style w:type="paragraph" w:customStyle="1" w:styleId="940BD53226F84FCFAB084CA19560AD5D6">
    <w:name w:val="940BD53226F84FCFAB084CA19560AD5D6"/>
    <w:rsid w:val="00344033"/>
    <w:pPr>
      <w:spacing w:after="270"/>
    </w:pPr>
    <w:rPr>
      <w:rFonts w:eastAsiaTheme="minorHAnsi"/>
      <w:lang w:val="en-US" w:eastAsia="en-US"/>
    </w:rPr>
  </w:style>
  <w:style w:type="paragraph" w:customStyle="1" w:styleId="630065ECBD4A43C98CFFD1DA9B04666C6">
    <w:name w:val="630065ECBD4A43C98CFFD1DA9B04666C6"/>
    <w:rsid w:val="00344033"/>
    <w:pPr>
      <w:spacing w:after="270"/>
    </w:pPr>
    <w:rPr>
      <w:rFonts w:eastAsiaTheme="minorHAnsi"/>
      <w:lang w:val="en-US" w:eastAsia="en-US"/>
    </w:rPr>
  </w:style>
  <w:style w:type="paragraph" w:customStyle="1" w:styleId="F4D9705FEB884B2E985AFB17AEA26ACC6">
    <w:name w:val="F4D9705FEB884B2E985AFB17AEA26ACC6"/>
    <w:rsid w:val="00344033"/>
    <w:pPr>
      <w:spacing w:after="270"/>
    </w:pPr>
    <w:rPr>
      <w:rFonts w:eastAsiaTheme="minorHAnsi"/>
      <w:lang w:val="en-US" w:eastAsia="en-US"/>
    </w:rPr>
  </w:style>
  <w:style w:type="paragraph" w:customStyle="1" w:styleId="9E92CEFB545A4D12A245AEF6947B29CC6">
    <w:name w:val="9E92CEFB545A4D12A245AEF6947B29CC6"/>
    <w:rsid w:val="00344033"/>
    <w:pPr>
      <w:spacing w:after="270"/>
    </w:pPr>
    <w:rPr>
      <w:rFonts w:eastAsiaTheme="minorHAnsi"/>
      <w:lang w:val="en-US" w:eastAsia="en-US"/>
    </w:rPr>
  </w:style>
  <w:style w:type="paragraph" w:customStyle="1" w:styleId="BDB6A02E24D348A483FEFA8EC749F7496">
    <w:name w:val="BDB6A02E24D348A483FEFA8EC749F7496"/>
    <w:rsid w:val="00344033"/>
    <w:pPr>
      <w:spacing w:after="270"/>
    </w:pPr>
    <w:rPr>
      <w:rFonts w:eastAsiaTheme="minorHAnsi"/>
      <w:lang w:val="en-US" w:eastAsia="en-US"/>
    </w:rPr>
  </w:style>
  <w:style w:type="paragraph" w:customStyle="1" w:styleId="E839D53D59D24A95BE8CF6B4AD7A90016">
    <w:name w:val="E839D53D59D24A95BE8CF6B4AD7A90016"/>
    <w:rsid w:val="00344033"/>
    <w:pPr>
      <w:spacing w:after="270"/>
    </w:pPr>
    <w:rPr>
      <w:rFonts w:eastAsiaTheme="minorHAnsi"/>
      <w:lang w:val="en-US" w:eastAsia="en-US"/>
    </w:rPr>
  </w:style>
  <w:style w:type="paragraph" w:customStyle="1" w:styleId="CDB973805858479DB4561505FF7767F86">
    <w:name w:val="CDB973805858479DB4561505FF7767F86"/>
    <w:rsid w:val="00344033"/>
    <w:pPr>
      <w:spacing w:after="270"/>
    </w:pPr>
    <w:rPr>
      <w:rFonts w:eastAsiaTheme="minorHAnsi"/>
      <w:lang w:val="en-US" w:eastAsia="en-US"/>
    </w:rPr>
  </w:style>
  <w:style w:type="paragraph" w:customStyle="1" w:styleId="43CEA115562E4E48AD51D190900D458D6">
    <w:name w:val="43CEA115562E4E48AD51D190900D458D6"/>
    <w:rsid w:val="00344033"/>
    <w:pPr>
      <w:spacing w:after="270"/>
    </w:pPr>
    <w:rPr>
      <w:rFonts w:eastAsiaTheme="minorHAnsi"/>
      <w:lang w:val="en-US" w:eastAsia="en-US"/>
    </w:rPr>
  </w:style>
  <w:style w:type="paragraph" w:customStyle="1" w:styleId="B2C40997E5364D6F980D49B403A93EE56">
    <w:name w:val="B2C40997E5364D6F980D49B403A93EE56"/>
    <w:rsid w:val="00344033"/>
    <w:pPr>
      <w:spacing w:after="270"/>
    </w:pPr>
    <w:rPr>
      <w:rFonts w:eastAsiaTheme="minorHAnsi"/>
      <w:lang w:val="en-US" w:eastAsia="en-US"/>
    </w:rPr>
  </w:style>
  <w:style w:type="paragraph" w:customStyle="1" w:styleId="23BEE28DB18B466FA8A28408BA0F99076">
    <w:name w:val="23BEE28DB18B466FA8A28408BA0F99076"/>
    <w:rsid w:val="00344033"/>
    <w:pPr>
      <w:spacing w:after="270"/>
    </w:pPr>
    <w:rPr>
      <w:rFonts w:eastAsiaTheme="minorHAnsi"/>
      <w:lang w:val="en-US" w:eastAsia="en-US"/>
    </w:rPr>
  </w:style>
  <w:style w:type="paragraph" w:customStyle="1" w:styleId="44E6B09808EF4A46A3AFFB71AC11C9C86">
    <w:name w:val="44E6B09808EF4A46A3AFFB71AC11C9C86"/>
    <w:rsid w:val="00344033"/>
    <w:pPr>
      <w:spacing w:after="270"/>
    </w:pPr>
    <w:rPr>
      <w:rFonts w:eastAsiaTheme="minorHAnsi"/>
      <w:lang w:val="en-US" w:eastAsia="en-US"/>
    </w:rPr>
  </w:style>
  <w:style w:type="paragraph" w:customStyle="1" w:styleId="B45109218ACA43D4AA59A26D44A6219A6">
    <w:name w:val="B45109218ACA43D4AA59A26D44A6219A6"/>
    <w:rsid w:val="00344033"/>
    <w:pPr>
      <w:spacing w:after="270"/>
    </w:pPr>
    <w:rPr>
      <w:rFonts w:eastAsiaTheme="minorHAnsi"/>
      <w:lang w:val="en-US" w:eastAsia="en-US"/>
    </w:rPr>
  </w:style>
  <w:style w:type="paragraph" w:customStyle="1" w:styleId="12DB2C2C70EE48FA9094EE469C3A1F016">
    <w:name w:val="12DB2C2C70EE48FA9094EE469C3A1F016"/>
    <w:rsid w:val="00344033"/>
    <w:pPr>
      <w:spacing w:after="270"/>
    </w:pPr>
    <w:rPr>
      <w:rFonts w:eastAsiaTheme="minorHAnsi"/>
      <w:lang w:val="en-US" w:eastAsia="en-US"/>
    </w:rPr>
  </w:style>
  <w:style w:type="paragraph" w:customStyle="1" w:styleId="82F114EB37CE47C68D450F4D8A6FCFE56">
    <w:name w:val="82F114EB37CE47C68D450F4D8A6FCFE56"/>
    <w:rsid w:val="00344033"/>
    <w:pPr>
      <w:spacing w:after="270"/>
    </w:pPr>
    <w:rPr>
      <w:rFonts w:eastAsiaTheme="minorHAnsi"/>
      <w:lang w:val="en-US" w:eastAsia="en-US"/>
    </w:rPr>
  </w:style>
  <w:style w:type="paragraph" w:customStyle="1" w:styleId="F5AAEAF889D149A0A9B94E4603CD0D717">
    <w:name w:val="F5AAEAF889D149A0A9B94E4603CD0D717"/>
    <w:rsid w:val="00344033"/>
    <w:pPr>
      <w:spacing w:after="270"/>
    </w:pPr>
    <w:rPr>
      <w:rFonts w:eastAsiaTheme="minorHAnsi"/>
      <w:lang w:val="en-US" w:eastAsia="en-US"/>
    </w:rPr>
  </w:style>
  <w:style w:type="paragraph" w:customStyle="1" w:styleId="50AE24C66EAA490996A5070FEEFDB3177">
    <w:name w:val="50AE24C66EAA490996A5070FEEFDB3177"/>
    <w:rsid w:val="00344033"/>
    <w:pPr>
      <w:spacing w:after="270"/>
    </w:pPr>
    <w:rPr>
      <w:rFonts w:eastAsiaTheme="minorHAnsi"/>
      <w:lang w:val="en-US" w:eastAsia="en-US"/>
    </w:rPr>
  </w:style>
  <w:style w:type="paragraph" w:customStyle="1" w:styleId="A826367653D1477284A82DF0752D75457">
    <w:name w:val="A826367653D1477284A82DF0752D75457"/>
    <w:rsid w:val="00344033"/>
    <w:pPr>
      <w:spacing w:after="270"/>
    </w:pPr>
    <w:rPr>
      <w:rFonts w:eastAsiaTheme="minorHAnsi"/>
      <w:lang w:val="en-US" w:eastAsia="en-US"/>
    </w:rPr>
  </w:style>
  <w:style w:type="paragraph" w:customStyle="1" w:styleId="123AA41B43894B11B88D36F09EE86F447">
    <w:name w:val="123AA41B43894B11B88D36F09EE86F447"/>
    <w:rsid w:val="00344033"/>
    <w:pPr>
      <w:spacing w:after="270"/>
    </w:pPr>
    <w:rPr>
      <w:rFonts w:eastAsiaTheme="minorHAnsi"/>
      <w:lang w:val="en-US" w:eastAsia="en-US"/>
    </w:rPr>
  </w:style>
  <w:style w:type="paragraph" w:customStyle="1" w:styleId="DCFCA44263D840A3911BB5BF29AE06987">
    <w:name w:val="DCFCA44263D840A3911BB5BF29AE06987"/>
    <w:rsid w:val="00344033"/>
    <w:pPr>
      <w:spacing w:after="270"/>
    </w:pPr>
    <w:rPr>
      <w:rFonts w:eastAsiaTheme="minorHAnsi"/>
      <w:lang w:val="en-US" w:eastAsia="en-US"/>
    </w:rPr>
  </w:style>
  <w:style w:type="paragraph" w:customStyle="1" w:styleId="9D56C72AB680482284ED3C3C59F39F5B7">
    <w:name w:val="9D56C72AB680482284ED3C3C59F39F5B7"/>
    <w:rsid w:val="00344033"/>
    <w:pPr>
      <w:spacing w:after="270"/>
    </w:pPr>
    <w:rPr>
      <w:rFonts w:eastAsiaTheme="minorHAnsi"/>
      <w:lang w:val="en-US" w:eastAsia="en-US"/>
    </w:rPr>
  </w:style>
  <w:style w:type="paragraph" w:customStyle="1" w:styleId="3483707409104D4C88EA329E48931A9A7">
    <w:name w:val="3483707409104D4C88EA329E48931A9A7"/>
    <w:rsid w:val="00344033"/>
    <w:pPr>
      <w:spacing w:after="270"/>
    </w:pPr>
    <w:rPr>
      <w:rFonts w:eastAsiaTheme="minorHAnsi"/>
      <w:lang w:val="en-US" w:eastAsia="en-US"/>
    </w:rPr>
  </w:style>
  <w:style w:type="paragraph" w:customStyle="1" w:styleId="65F284B6EC564A7B8FC6AC33678224894">
    <w:name w:val="65F284B6EC564A7B8FC6AC33678224894"/>
    <w:rsid w:val="00344033"/>
    <w:pPr>
      <w:spacing w:after="270"/>
    </w:pPr>
    <w:rPr>
      <w:rFonts w:eastAsiaTheme="minorHAnsi"/>
      <w:lang w:val="en-US" w:eastAsia="en-US"/>
    </w:rPr>
  </w:style>
  <w:style w:type="paragraph" w:customStyle="1" w:styleId="4CEC96F28B894501A12EB017AAE8548F7">
    <w:name w:val="4CEC96F28B894501A12EB017AAE8548F7"/>
    <w:rsid w:val="00344033"/>
    <w:pPr>
      <w:spacing w:after="270"/>
    </w:pPr>
    <w:rPr>
      <w:rFonts w:eastAsiaTheme="minorHAnsi"/>
      <w:lang w:val="en-US" w:eastAsia="en-US"/>
    </w:rPr>
  </w:style>
  <w:style w:type="paragraph" w:customStyle="1" w:styleId="85FA39B1BB1340409E78C33CDF2BA9A57">
    <w:name w:val="85FA39B1BB1340409E78C33CDF2BA9A57"/>
    <w:rsid w:val="00344033"/>
    <w:pPr>
      <w:spacing w:after="270"/>
    </w:pPr>
    <w:rPr>
      <w:rFonts w:eastAsiaTheme="minorHAnsi"/>
      <w:lang w:val="en-US" w:eastAsia="en-US"/>
    </w:rPr>
  </w:style>
  <w:style w:type="paragraph" w:customStyle="1" w:styleId="B33DF9D4CE2140FABE2EB5BD4D5A7E827">
    <w:name w:val="B33DF9D4CE2140FABE2EB5BD4D5A7E827"/>
    <w:rsid w:val="00344033"/>
    <w:pPr>
      <w:spacing w:after="270"/>
    </w:pPr>
    <w:rPr>
      <w:rFonts w:eastAsiaTheme="minorHAnsi"/>
      <w:lang w:val="en-US" w:eastAsia="en-US"/>
    </w:rPr>
  </w:style>
  <w:style w:type="paragraph" w:customStyle="1" w:styleId="1830E19A3A8D4F7DA4DD95A83AD07A837">
    <w:name w:val="1830E19A3A8D4F7DA4DD95A83AD07A837"/>
    <w:rsid w:val="00344033"/>
    <w:pPr>
      <w:spacing w:after="270"/>
    </w:pPr>
    <w:rPr>
      <w:rFonts w:eastAsiaTheme="minorHAnsi"/>
      <w:lang w:val="en-US" w:eastAsia="en-US"/>
    </w:rPr>
  </w:style>
  <w:style w:type="paragraph" w:customStyle="1" w:styleId="BFF2AE5D70D744A995416B6B96CA356A7">
    <w:name w:val="BFF2AE5D70D744A995416B6B96CA356A7"/>
    <w:rsid w:val="00344033"/>
    <w:pPr>
      <w:spacing w:after="270"/>
    </w:pPr>
    <w:rPr>
      <w:rFonts w:eastAsiaTheme="minorHAnsi"/>
      <w:lang w:val="en-US" w:eastAsia="en-US"/>
    </w:rPr>
  </w:style>
  <w:style w:type="paragraph" w:customStyle="1" w:styleId="92B3BD898DD74685BE56614A3719C44B7">
    <w:name w:val="92B3BD898DD74685BE56614A3719C44B7"/>
    <w:rsid w:val="00344033"/>
    <w:pPr>
      <w:spacing w:after="270"/>
    </w:pPr>
    <w:rPr>
      <w:rFonts w:eastAsiaTheme="minorHAnsi"/>
      <w:lang w:val="en-US" w:eastAsia="en-US"/>
    </w:rPr>
  </w:style>
  <w:style w:type="paragraph" w:customStyle="1" w:styleId="155D21DF95FE49B3BEDC1300220759127">
    <w:name w:val="155D21DF95FE49B3BEDC1300220759127"/>
    <w:rsid w:val="00344033"/>
    <w:pPr>
      <w:spacing w:after="270"/>
    </w:pPr>
    <w:rPr>
      <w:rFonts w:eastAsiaTheme="minorHAnsi"/>
      <w:lang w:val="en-US" w:eastAsia="en-US"/>
    </w:rPr>
  </w:style>
  <w:style w:type="paragraph" w:customStyle="1" w:styleId="456F5383E6E440F0A1696A1301F697227">
    <w:name w:val="456F5383E6E440F0A1696A1301F697227"/>
    <w:rsid w:val="00344033"/>
    <w:pPr>
      <w:spacing w:after="270"/>
    </w:pPr>
    <w:rPr>
      <w:rFonts w:eastAsiaTheme="minorHAnsi"/>
      <w:lang w:val="en-US" w:eastAsia="en-US"/>
    </w:rPr>
  </w:style>
  <w:style w:type="paragraph" w:customStyle="1" w:styleId="C27677841F6745328DC73BCF48AFCB457">
    <w:name w:val="C27677841F6745328DC73BCF48AFCB457"/>
    <w:rsid w:val="00344033"/>
    <w:pPr>
      <w:spacing w:after="270"/>
    </w:pPr>
    <w:rPr>
      <w:rFonts w:eastAsiaTheme="minorHAnsi"/>
      <w:lang w:val="en-US" w:eastAsia="en-US"/>
    </w:rPr>
  </w:style>
  <w:style w:type="paragraph" w:customStyle="1" w:styleId="915D16F8EE9A4C8E92F7833B224434DA7">
    <w:name w:val="915D16F8EE9A4C8E92F7833B224434DA7"/>
    <w:rsid w:val="00344033"/>
    <w:pPr>
      <w:spacing w:after="270"/>
    </w:pPr>
    <w:rPr>
      <w:rFonts w:eastAsiaTheme="minorHAnsi"/>
      <w:lang w:val="en-US" w:eastAsia="en-US"/>
    </w:rPr>
  </w:style>
  <w:style w:type="paragraph" w:customStyle="1" w:styleId="BCA9805E9A7542D6AC0A763AD816B2147">
    <w:name w:val="BCA9805E9A7542D6AC0A763AD816B2147"/>
    <w:rsid w:val="00344033"/>
    <w:pPr>
      <w:spacing w:after="270"/>
    </w:pPr>
    <w:rPr>
      <w:rFonts w:eastAsiaTheme="minorHAnsi"/>
      <w:lang w:val="en-US" w:eastAsia="en-US"/>
    </w:rPr>
  </w:style>
  <w:style w:type="paragraph" w:customStyle="1" w:styleId="374AC3108FFC4B18B3E544C72980CC6F7">
    <w:name w:val="374AC3108FFC4B18B3E544C72980CC6F7"/>
    <w:rsid w:val="00344033"/>
    <w:pPr>
      <w:spacing w:after="270"/>
    </w:pPr>
    <w:rPr>
      <w:rFonts w:eastAsiaTheme="minorHAnsi"/>
      <w:lang w:val="en-US" w:eastAsia="en-US"/>
    </w:rPr>
  </w:style>
  <w:style w:type="paragraph" w:customStyle="1" w:styleId="62D214F273E74BAFA9B584908C2334D77">
    <w:name w:val="62D214F273E74BAFA9B584908C2334D77"/>
    <w:rsid w:val="00344033"/>
    <w:pPr>
      <w:spacing w:after="270"/>
    </w:pPr>
    <w:rPr>
      <w:rFonts w:eastAsiaTheme="minorHAnsi"/>
      <w:lang w:val="en-US" w:eastAsia="en-US"/>
    </w:rPr>
  </w:style>
  <w:style w:type="paragraph" w:customStyle="1" w:styleId="2F763E6F686D4EC28DAF3A0F7B03398A7">
    <w:name w:val="2F763E6F686D4EC28DAF3A0F7B03398A7"/>
    <w:rsid w:val="00344033"/>
    <w:pPr>
      <w:spacing w:after="270"/>
    </w:pPr>
    <w:rPr>
      <w:rFonts w:eastAsiaTheme="minorHAnsi"/>
      <w:lang w:val="en-US" w:eastAsia="en-US"/>
    </w:rPr>
  </w:style>
  <w:style w:type="paragraph" w:customStyle="1" w:styleId="138574D810294A8A8B59A138169EA8E37">
    <w:name w:val="138574D810294A8A8B59A138169EA8E37"/>
    <w:rsid w:val="00344033"/>
    <w:pPr>
      <w:spacing w:after="270"/>
    </w:pPr>
    <w:rPr>
      <w:rFonts w:eastAsiaTheme="minorHAnsi"/>
      <w:lang w:val="en-US" w:eastAsia="en-US"/>
    </w:rPr>
  </w:style>
  <w:style w:type="paragraph" w:customStyle="1" w:styleId="ED27EB6D953347F4A2DA39EB29B8EA177">
    <w:name w:val="ED27EB6D953347F4A2DA39EB29B8EA177"/>
    <w:rsid w:val="00344033"/>
    <w:pPr>
      <w:spacing w:after="270"/>
    </w:pPr>
    <w:rPr>
      <w:rFonts w:eastAsiaTheme="minorHAnsi"/>
      <w:lang w:val="en-US" w:eastAsia="en-US"/>
    </w:rPr>
  </w:style>
  <w:style w:type="paragraph" w:customStyle="1" w:styleId="E436DE2AED5049A1B649F6CEE6E5B5DF7">
    <w:name w:val="E436DE2AED5049A1B649F6CEE6E5B5DF7"/>
    <w:rsid w:val="00344033"/>
    <w:pPr>
      <w:spacing w:after="270"/>
    </w:pPr>
    <w:rPr>
      <w:rFonts w:eastAsiaTheme="minorHAnsi"/>
      <w:lang w:val="en-US" w:eastAsia="en-US"/>
    </w:rPr>
  </w:style>
  <w:style w:type="paragraph" w:customStyle="1" w:styleId="4E36F68C9CEF430F88C20B998B4BA19F7">
    <w:name w:val="4E36F68C9CEF430F88C20B998B4BA19F7"/>
    <w:rsid w:val="00344033"/>
    <w:pPr>
      <w:spacing w:after="270"/>
    </w:pPr>
    <w:rPr>
      <w:rFonts w:eastAsiaTheme="minorHAnsi"/>
      <w:lang w:val="en-US" w:eastAsia="en-US"/>
    </w:rPr>
  </w:style>
  <w:style w:type="paragraph" w:customStyle="1" w:styleId="64CA919EA0B441B59CF11303287C51C97">
    <w:name w:val="64CA919EA0B441B59CF11303287C51C97"/>
    <w:rsid w:val="00344033"/>
    <w:pPr>
      <w:spacing w:after="270"/>
    </w:pPr>
    <w:rPr>
      <w:rFonts w:eastAsiaTheme="minorHAnsi"/>
      <w:lang w:val="en-US" w:eastAsia="en-US"/>
    </w:rPr>
  </w:style>
  <w:style w:type="paragraph" w:customStyle="1" w:styleId="1591C833946A4184BFAB0484F51F38CF7">
    <w:name w:val="1591C833946A4184BFAB0484F51F38CF7"/>
    <w:rsid w:val="00344033"/>
    <w:pPr>
      <w:spacing w:after="270"/>
    </w:pPr>
    <w:rPr>
      <w:rFonts w:eastAsiaTheme="minorHAnsi"/>
      <w:lang w:val="en-US" w:eastAsia="en-US"/>
    </w:rPr>
  </w:style>
  <w:style w:type="paragraph" w:customStyle="1" w:styleId="57551C73E5554299A7E6CECAB0BE5D0F7">
    <w:name w:val="57551C73E5554299A7E6CECAB0BE5D0F7"/>
    <w:rsid w:val="00344033"/>
    <w:pPr>
      <w:spacing w:after="270"/>
    </w:pPr>
    <w:rPr>
      <w:rFonts w:eastAsiaTheme="minorHAnsi"/>
      <w:lang w:val="en-US" w:eastAsia="en-US"/>
    </w:rPr>
  </w:style>
  <w:style w:type="paragraph" w:customStyle="1" w:styleId="A2A020646AB543E2AC3B50854FBA028E7">
    <w:name w:val="A2A020646AB543E2AC3B50854FBA028E7"/>
    <w:rsid w:val="00344033"/>
    <w:pPr>
      <w:spacing w:after="270"/>
    </w:pPr>
    <w:rPr>
      <w:rFonts w:eastAsiaTheme="minorHAnsi"/>
      <w:lang w:val="en-US" w:eastAsia="en-US"/>
    </w:rPr>
  </w:style>
  <w:style w:type="paragraph" w:customStyle="1" w:styleId="A06B60DE1E964193A1A63F1AB3F5D1927">
    <w:name w:val="A06B60DE1E964193A1A63F1AB3F5D1927"/>
    <w:rsid w:val="00344033"/>
    <w:pPr>
      <w:spacing w:after="270"/>
    </w:pPr>
    <w:rPr>
      <w:rFonts w:eastAsiaTheme="minorHAnsi"/>
      <w:lang w:val="en-US" w:eastAsia="en-US"/>
    </w:rPr>
  </w:style>
  <w:style w:type="paragraph" w:customStyle="1" w:styleId="89641F69E85C4ED4A893DCDEAACD67297">
    <w:name w:val="89641F69E85C4ED4A893DCDEAACD67297"/>
    <w:rsid w:val="00344033"/>
    <w:pPr>
      <w:spacing w:after="270"/>
    </w:pPr>
    <w:rPr>
      <w:rFonts w:eastAsiaTheme="minorHAnsi"/>
      <w:lang w:val="en-US" w:eastAsia="en-US"/>
    </w:rPr>
  </w:style>
  <w:style w:type="paragraph" w:customStyle="1" w:styleId="95C553DD594B437793EE6499CD3BB6087">
    <w:name w:val="95C553DD594B437793EE6499CD3BB6087"/>
    <w:rsid w:val="00344033"/>
    <w:pPr>
      <w:spacing w:after="270"/>
    </w:pPr>
    <w:rPr>
      <w:rFonts w:eastAsiaTheme="minorHAnsi"/>
      <w:lang w:val="en-US" w:eastAsia="en-US"/>
    </w:rPr>
  </w:style>
  <w:style w:type="paragraph" w:customStyle="1" w:styleId="873020F369DC471697EAA639DA11F3D67">
    <w:name w:val="873020F369DC471697EAA639DA11F3D67"/>
    <w:rsid w:val="00344033"/>
    <w:pPr>
      <w:spacing w:after="270"/>
    </w:pPr>
    <w:rPr>
      <w:rFonts w:eastAsiaTheme="minorHAnsi"/>
      <w:lang w:val="en-US" w:eastAsia="en-US"/>
    </w:rPr>
  </w:style>
  <w:style w:type="paragraph" w:customStyle="1" w:styleId="88182C09D5314376A7EB93D608137EEA7">
    <w:name w:val="88182C09D5314376A7EB93D608137EEA7"/>
    <w:rsid w:val="00344033"/>
    <w:pPr>
      <w:spacing w:after="270"/>
    </w:pPr>
    <w:rPr>
      <w:rFonts w:eastAsiaTheme="minorHAnsi"/>
      <w:lang w:val="en-US" w:eastAsia="en-US"/>
    </w:rPr>
  </w:style>
  <w:style w:type="paragraph" w:customStyle="1" w:styleId="090ACD32EA9944C0AFA9C0ADAF90FC487">
    <w:name w:val="090ACD32EA9944C0AFA9C0ADAF90FC487"/>
    <w:rsid w:val="00344033"/>
    <w:pPr>
      <w:spacing w:after="270"/>
    </w:pPr>
    <w:rPr>
      <w:rFonts w:eastAsiaTheme="minorHAnsi"/>
      <w:lang w:val="en-US" w:eastAsia="en-US"/>
    </w:rPr>
  </w:style>
  <w:style w:type="paragraph" w:customStyle="1" w:styleId="59D51117CE8C4531AC56B7361D8E807B7">
    <w:name w:val="59D51117CE8C4531AC56B7361D8E807B7"/>
    <w:rsid w:val="00344033"/>
    <w:pPr>
      <w:spacing w:after="270"/>
    </w:pPr>
    <w:rPr>
      <w:rFonts w:eastAsiaTheme="minorHAnsi"/>
      <w:lang w:val="en-US" w:eastAsia="en-US"/>
    </w:rPr>
  </w:style>
  <w:style w:type="paragraph" w:customStyle="1" w:styleId="4D2A5EF82FA64C759924B77CA68507277">
    <w:name w:val="4D2A5EF82FA64C759924B77CA68507277"/>
    <w:rsid w:val="00344033"/>
    <w:pPr>
      <w:spacing w:after="270"/>
    </w:pPr>
    <w:rPr>
      <w:rFonts w:eastAsiaTheme="minorHAnsi"/>
      <w:lang w:val="en-US" w:eastAsia="en-US"/>
    </w:rPr>
  </w:style>
  <w:style w:type="paragraph" w:customStyle="1" w:styleId="CB5208EB118D42BF94B652CBAD50399E7">
    <w:name w:val="CB5208EB118D42BF94B652CBAD50399E7"/>
    <w:rsid w:val="00344033"/>
    <w:pPr>
      <w:spacing w:after="270"/>
    </w:pPr>
    <w:rPr>
      <w:rFonts w:eastAsiaTheme="minorHAnsi"/>
      <w:lang w:val="en-US" w:eastAsia="en-US"/>
    </w:rPr>
  </w:style>
  <w:style w:type="paragraph" w:customStyle="1" w:styleId="68333F1EDD84426FB5B5EE3F6D60DA227">
    <w:name w:val="68333F1EDD84426FB5B5EE3F6D60DA227"/>
    <w:rsid w:val="00344033"/>
    <w:pPr>
      <w:spacing w:after="270"/>
    </w:pPr>
    <w:rPr>
      <w:rFonts w:eastAsiaTheme="minorHAnsi"/>
      <w:lang w:val="en-US" w:eastAsia="en-US"/>
    </w:rPr>
  </w:style>
  <w:style w:type="paragraph" w:customStyle="1" w:styleId="DD1148A1B278464EB11F0AAB08FB99797">
    <w:name w:val="DD1148A1B278464EB11F0AAB08FB99797"/>
    <w:rsid w:val="00344033"/>
    <w:pPr>
      <w:spacing w:after="270"/>
    </w:pPr>
    <w:rPr>
      <w:rFonts w:eastAsiaTheme="minorHAnsi"/>
      <w:lang w:val="en-US" w:eastAsia="en-US"/>
    </w:rPr>
  </w:style>
  <w:style w:type="paragraph" w:customStyle="1" w:styleId="4FA9B9D8579D4E30BF659583BE84FB777">
    <w:name w:val="4FA9B9D8579D4E30BF659583BE84FB777"/>
    <w:rsid w:val="00344033"/>
    <w:pPr>
      <w:spacing w:after="270"/>
    </w:pPr>
    <w:rPr>
      <w:rFonts w:eastAsiaTheme="minorHAnsi"/>
      <w:lang w:val="en-US" w:eastAsia="en-US"/>
    </w:rPr>
  </w:style>
  <w:style w:type="paragraph" w:customStyle="1" w:styleId="E2976F41864A4BD693919CAE221578197">
    <w:name w:val="E2976F41864A4BD693919CAE221578197"/>
    <w:rsid w:val="00344033"/>
    <w:pPr>
      <w:spacing w:after="270"/>
    </w:pPr>
    <w:rPr>
      <w:rFonts w:eastAsiaTheme="minorHAnsi"/>
      <w:lang w:val="en-US" w:eastAsia="en-US"/>
    </w:rPr>
  </w:style>
  <w:style w:type="paragraph" w:customStyle="1" w:styleId="A9B2078B6698475A8DEA54F0AF2A9FA07">
    <w:name w:val="A9B2078B6698475A8DEA54F0AF2A9FA07"/>
    <w:rsid w:val="00344033"/>
    <w:pPr>
      <w:spacing w:after="270"/>
    </w:pPr>
    <w:rPr>
      <w:rFonts w:eastAsiaTheme="minorHAnsi"/>
      <w:lang w:val="en-US" w:eastAsia="en-US"/>
    </w:rPr>
  </w:style>
  <w:style w:type="paragraph" w:customStyle="1" w:styleId="BE24C1D383D647A0B66F059CAAF2AA577">
    <w:name w:val="BE24C1D383D647A0B66F059CAAF2AA577"/>
    <w:rsid w:val="00344033"/>
    <w:pPr>
      <w:spacing w:after="270"/>
    </w:pPr>
    <w:rPr>
      <w:rFonts w:eastAsiaTheme="minorHAnsi"/>
      <w:lang w:val="en-US" w:eastAsia="en-US"/>
    </w:rPr>
  </w:style>
  <w:style w:type="paragraph" w:customStyle="1" w:styleId="6DBFFC32A8DF4459B30550EA5692AA107">
    <w:name w:val="6DBFFC32A8DF4459B30550EA5692AA107"/>
    <w:rsid w:val="00344033"/>
    <w:pPr>
      <w:spacing w:after="270"/>
    </w:pPr>
    <w:rPr>
      <w:rFonts w:eastAsiaTheme="minorHAnsi"/>
      <w:lang w:val="en-US" w:eastAsia="en-US"/>
    </w:rPr>
  </w:style>
  <w:style w:type="paragraph" w:customStyle="1" w:styleId="11324393B341449B8D17B947B2D218A47">
    <w:name w:val="11324393B341449B8D17B947B2D218A47"/>
    <w:rsid w:val="00344033"/>
    <w:pPr>
      <w:spacing w:after="270"/>
    </w:pPr>
    <w:rPr>
      <w:rFonts w:eastAsiaTheme="minorHAnsi"/>
      <w:lang w:val="en-US" w:eastAsia="en-US"/>
    </w:rPr>
  </w:style>
  <w:style w:type="paragraph" w:customStyle="1" w:styleId="1F18B6ED031E4D9497732474875D2C4B7">
    <w:name w:val="1F18B6ED031E4D9497732474875D2C4B7"/>
    <w:rsid w:val="00344033"/>
    <w:pPr>
      <w:spacing w:after="270"/>
    </w:pPr>
    <w:rPr>
      <w:rFonts w:eastAsiaTheme="minorHAnsi"/>
      <w:lang w:val="en-US" w:eastAsia="en-US"/>
    </w:rPr>
  </w:style>
  <w:style w:type="paragraph" w:customStyle="1" w:styleId="59CF7D98E4074259A86D54343C989D0C7">
    <w:name w:val="59CF7D98E4074259A86D54343C989D0C7"/>
    <w:rsid w:val="00344033"/>
    <w:pPr>
      <w:spacing w:after="270"/>
    </w:pPr>
    <w:rPr>
      <w:rFonts w:eastAsiaTheme="minorHAnsi"/>
      <w:lang w:val="en-US" w:eastAsia="en-US"/>
    </w:rPr>
  </w:style>
  <w:style w:type="paragraph" w:customStyle="1" w:styleId="41381882463B4021AB9BDC41F7D7FFE07">
    <w:name w:val="41381882463B4021AB9BDC41F7D7FFE07"/>
    <w:rsid w:val="00344033"/>
    <w:pPr>
      <w:spacing w:after="270"/>
    </w:pPr>
    <w:rPr>
      <w:rFonts w:eastAsiaTheme="minorHAnsi"/>
      <w:lang w:val="en-US" w:eastAsia="en-US"/>
    </w:rPr>
  </w:style>
  <w:style w:type="paragraph" w:customStyle="1" w:styleId="8BEB8EE07B2A4D19A5A55ED7078C2E3E7">
    <w:name w:val="8BEB8EE07B2A4D19A5A55ED7078C2E3E7"/>
    <w:rsid w:val="00344033"/>
    <w:pPr>
      <w:spacing w:after="270"/>
    </w:pPr>
    <w:rPr>
      <w:rFonts w:eastAsiaTheme="minorHAnsi"/>
      <w:lang w:val="en-US" w:eastAsia="en-US"/>
    </w:rPr>
  </w:style>
  <w:style w:type="paragraph" w:customStyle="1" w:styleId="46F26DB8F9664116908115AC3BF74E097">
    <w:name w:val="46F26DB8F9664116908115AC3BF74E097"/>
    <w:rsid w:val="00344033"/>
    <w:pPr>
      <w:spacing w:after="270"/>
    </w:pPr>
    <w:rPr>
      <w:rFonts w:eastAsiaTheme="minorHAnsi"/>
      <w:lang w:val="en-US" w:eastAsia="en-US"/>
    </w:rPr>
  </w:style>
  <w:style w:type="paragraph" w:customStyle="1" w:styleId="CB20FC511A084897913C623F140A05A77">
    <w:name w:val="CB20FC511A084897913C623F140A05A77"/>
    <w:rsid w:val="00344033"/>
    <w:pPr>
      <w:spacing w:after="270"/>
    </w:pPr>
    <w:rPr>
      <w:rFonts w:eastAsiaTheme="minorHAnsi"/>
      <w:lang w:val="en-US" w:eastAsia="en-US"/>
    </w:rPr>
  </w:style>
  <w:style w:type="paragraph" w:customStyle="1" w:styleId="0D86ACFB96E64243A65CCCB8BDB9C2BD7">
    <w:name w:val="0D86ACFB96E64243A65CCCB8BDB9C2BD7"/>
    <w:rsid w:val="00344033"/>
    <w:pPr>
      <w:spacing w:after="270"/>
    </w:pPr>
    <w:rPr>
      <w:rFonts w:eastAsiaTheme="minorHAnsi"/>
      <w:lang w:val="en-US" w:eastAsia="en-US"/>
    </w:rPr>
  </w:style>
  <w:style w:type="paragraph" w:customStyle="1" w:styleId="91AED7B1A46C487796DDCC5C0918C9A67">
    <w:name w:val="91AED7B1A46C487796DDCC5C0918C9A67"/>
    <w:rsid w:val="00344033"/>
    <w:pPr>
      <w:spacing w:after="270"/>
    </w:pPr>
    <w:rPr>
      <w:rFonts w:eastAsiaTheme="minorHAnsi"/>
      <w:lang w:val="en-US" w:eastAsia="en-US"/>
    </w:rPr>
  </w:style>
  <w:style w:type="paragraph" w:customStyle="1" w:styleId="EE080150641F48CC84BD52AE198CCE2F7">
    <w:name w:val="EE080150641F48CC84BD52AE198CCE2F7"/>
    <w:rsid w:val="00344033"/>
    <w:pPr>
      <w:spacing w:after="270"/>
    </w:pPr>
    <w:rPr>
      <w:rFonts w:eastAsiaTheme="minorHAnsi"/>
      <w:lang w:val="en-US" w:eastAsia="en-US"/>
    </w:rPr>
  </w:style>
  <w:style w:type="paragraph" w:customStyle="1" w:styleId="D186FB337B2744F3BE4655E5001E64B47">
    <w:name w:val="D186FB337B2744F3BE4655E5001E64B47"/>
    <w:rsid w:val="00344033"/>
    <w:pPr>
      <w:spacing w:after="270"/>
    </w:pPr>
    <w:rPr>
      <w:rFonts w:eastAsiaTheme="minorHAnsi"/>
      <w:lang w:val="en-US" w:eastAsia="en-US"/>
    </w:rPr>
  </w:style>
  <w:style w:type="paragraph" w:customStyle="1" w:styleId="96C6466B5E324C24B378CFB62458049B7">
    <w:name w:val="96C6466B5E324C24B378CFB62458049B7"/>
    <w:rsid w:val="00344033"/>
    <w:pPr>
      <w:spacing w:after="270"/>
    </w:pPr>
    <w:rPr>
      <w:rFonts w:eastAsiaTheme="minorHAnsi"/>
      <w:lang w:val="en-US" w:eastAsia="en-US"/>
    </w:rPr>
  </w:style>
  <w:style w:type="paragraph" w:customStyle="1" w:styleId="76E4267677E24AA88AFF1D97572C5D6A7">
    <w:name w:val="76E4267677E24AA88AFF1D97572C5D6A7"/>
    <w:rsid w:val="00344033"/>
    <w:pPr>
      <w:spacing w:after="270"/>
    </w:pPr>
    <w:rPr>
      <w:rFonts w:eastAsiaTheme="minorHAnsi"/>
      <w:lang w:val="en-US" w:eastAsia="en-US"/>
    </w:rPr>
  </w:style>
  <w:style w:type="paragraph" w:customStyle="1" w:styleId="1DD6C70D155F494791A71C2DD3C918F07">
    <w:name w:val="1DD6C70D155F494791A71C2DD3C918F07"/>
    <w:rsid w:val="00344033"/>
    <w:pPr>
      <w:spacing w:after="270"/>
    </w:pPr>
    <w:rPr>
      <w:rFonts w:eastAsiaTheme="minorHAnsi"/>
      <w:lang w:val="en-US" w:eastAsia="en-US"/>
    </w:rPr>
  </w:style>
  <w:style w:type="paragraph" w:customStyle="1" w:styleId="7556B936225242DF81E82E6B420D9BDF7">
    <w:name w:val="7556B936225242DF81E82E6B420D9BDF7"/>
    <w:rsid w:val="00344033"/>
    <w:pPr>
      <w:spacing w:after="270"/>
    </w:pPr>
    <w:rPr>
      <w:rFonts w:eastAsiaTheme="minorHAnsi"/>
      <w:lang w:val="en-US" w:eastAsia="en-US"/>
    </w:rPr>
  </w:style>
  <w:style w:type="paragraph" w:customStyle="1" w:styleId="F658CA98F7084A96BEEE5A7FE339BE407">
    <w:name w:val="F658CA98F7084A96BEEE5A7FE339BE407"/>
    <w:rsid w:val="00344033"/>
    <w:pPr>
      <w:spacing w:after="270"/>
    </w:pPr>
    <w:rPr>
      <w:rFonts w:eastAsiaTheme="minorHAnsi"/>
      <w:lang w:val="en-US" w:eastAsia="en-US"/>
    </w:rPr>
  </w:style>
  <w:style w:type="paragraph" w:customStyle="1" w:styleId="56E9BCF5A67148959CBB3A3451BBA7327">
    <w:name w:val="56E9BCF5A67148959CBB3A3451BBA7327"/>
    <w:rsid w:val="00344033"/>
    <w:pPr>
      <w:spacing w:after="270"/>
    </w:pPr>
    <w:rPr>
      <w:rFonts w:eastAsiaTheme="minorHAnsi"/>
      <w:lang w:val="en-US" w:eastAsia="en-US"/>
    </w:rPr>
  </w:style>
  <w:style w:type="paragraph" w:customStyle="1" w:styleId="1D5A332F057F4F719AF826CD9B52D2577">
    <w:name w:val="1D5A332F057F4F719AF826CD9B52D2577"/>
    <w:rsid w:val="00344033"/>
    <w:pPr>
      <w:spacing w:after="270"/>
    </w:pPr>
    <w:rPr>
      <w:rFonts w:eastAsiaTheme="minorHAnsi"/>
      <w:lang w:val="en-US" w:eastAsia="en-US"/>
    </w:rPr>
  </w:style>
  <w:style w:type="paragraph" w:customStyle="1" w:styleId="C98B1AC9F20344079EA8FCD8BCE89BAE7">
    <w:name w:val="C98B1AC9F20344079EA8FCD8BCE89BAE7"/>
    <w:rsid w:val="00344033"/>
    <w:pPr>
      <w:spacing w:after="270"/>
    </w:pPr>
    <w:rPr>
      <w:rFonts w:eastAsiaTheme="minorHAnsi"/>
      <w:lang w:val="en-US" w:eastAsia="en-US"/>
    </w:rPr>
  </w:style>
  <w:style w:type="paragraph" w:customStyle="1" w:styleId="A297D889D3124F9A96BDD9ACA8BA54227">
    <w:name w:val="A297D889D3124F9A96BDD9ACA8BA54227"/>
    <w:rsid w:val="00344033"/>
    <w:pPr>
      <w:spacing w:after="270"/>
    </w:pPr>
    <w:rPr>
      <w:rFonts w:eastAsiaTheme="minorHAnsi"/>
      <w:lang w:val="en-US" w:eastAsia="en-US"/>
    </w:rPr>
  </w:style>
  <w:style w:type="paragraph" w:customStyle="1" w:styleId="475AD6E1ECF84E1A88F428536EEB819C7">
    <w:name w:val="475AD6E1ECF84E1A88F428536EEB819C7"/>
    <w:rsid w:val="00344033"/>
    <w:pPr>
      <w:spacing w:after="270"/>
    </w:pPr>
    <w:rPr>
      <w:rFonts w:eastAsiaTheme="minorHAnsi"/>
      <w:lang w:val="en-US" w:eastAsia="en-US"/>
    </w:rPr>
  </w:style>
  <w:style w:type="paragraph" w:customStyle="1" w:styleId="3228606C09394660A38CCA3B02EBA3927">
    <w:name w:val="3228606C09394660A38CCA3B02EBA3927"/>
    <w:rsid w:val="00344033"/>
    <w:pPr>
      <w:spacing w:after="270"/>
    </w:pPr>
    <w:rPr>
      <w:rFonts w:eastAsiaTheme="minorHAnsi"/>
      <w:lang w:val="en-US" w:eastAsia="en-US"/>
    </w:rPr>
  </w:style>
  <w:style w:type="paragraph" w:customStyle="1" w:styleId="0FE27E5373114F589DA98FF8D24BCA217">
    <w:name w:val="0FE27E5373114F589DA98FF8D24BCA217"/>
    <w:rsid w:val="00344033"/>
    <w:pPr>
      <w:spacing w:after="270"/>
    </w:pPr>
    <w:rPr>
      <w:rFonts w:eastAsiaTheme="minorHAnsi"/>
      <w:lang w:val="en-US" w:eastAsia="en-US"/>
    </w:rPr>
  </w:style>
  <w:style w:type="paragraph" w:customStyle="1" w:styleId="2EFAF4D472B54861A1D0DA19567AD8C47">
    <w:name w:val="2EFAF4D472B54861A1D0DA19567AD8C47"/>
    <w:rsid w:val="00344033"/>
    <w:pPr>
      <w:spacing w:after="270"/>
    </w:pPr>
    <w:rPr>
      <w:rFonts w:eastAsiaTheme="minorHAnsi"/>
      <w:lang w:val="en-US" w:eastAsia="en-US"/>
    </w:rPr>
  </w:style>
  <w:style w:type="paragraph" w:customStyle="1" w:styleId="5CCEA09C5719458EAB1A9FABCF18465A7">
    <w:name w:val="5CCEA09C5719458EAB1A9FABCF18465A7"/>
    <w:rsid w:val="00344033"/>
    <w:pPr>
      <w:spacing w:after="270"/>
    </w:pPr>
    <w:rPr>
      <w:rFonts w:eastAsiaTheme="minorHAnsi"/>
      <w:lang w:val="en-US" w:eastAsia="en-US"/>
    </w:rPr>
  </w:style>
  <w:style w:type="paragraph" w:customStyle="1" w:styleId="1C9A457E7DA34533826AE921481A45AF7">
    <w:name w:val="1C9A457E7DA34533826AE921481A45AF7"/>
    <w:rsid w:val="00344033"/>
    <w:pPr>
      <w:spacing w:after="270"/>
    </w:pPr>
    <w:rPr>
      <w:rFonts w:eastAsiaTheme="minorHAnsi"/>
      <w:lang w:val="en-US" w:eastAsia="en-US"/>
    </w:rPr>
  </w:style>
  <w:style w:type="paragraph" w:customStyle="1" w:styleId="4004DD5092504B2AA3FB461980E837E97">
    <w:name w:val="4004DD5092504B2AA3FB461980E837E97"/>
    <w:rsid w:val="00344033"/>
    <w:pPr>
      <w:spacing w:after="270"/>
    </w:pPr>
    <w:rPr>
      <w:rFonts w:eastAsiaTheme="minorHAnsi"/>
      <w:lang w:val="en-US" w:eastAsia="en-US"/>
    </w:rPr>
  </w:style>
  <w:style w:type="paragraph" w:customStyle="1" w:styleId="6BAC6EF7659949AC9435E976EA8818CF7">
    <w:name w:val="6BAC6EF7659949AC9435E976EA8818CF7"/>
    <w:rsid w:val="00344033"/>
    <w:pPr>
      <w:spacing w:after="270"/>
    </w:pPr>
    <w:rPr>
      <w:rFonts w:eastAsiaTheme="minorHAnsi"/>
      <w:lang w:val="en-US" w:eastAsia="en-US"/>
    </w:rPr>
  </w:style>
  <w:style w:type="paragraph" w:customStyle="1" w:styleId="21F4CA4CBDD84516B6D4F1BE002EDA467">
    <w:name w:val="21F4CA4CBDD84516B6D4F1BE002EDA467"/>
    <w:rsid w:val="00344033"/>
    <w:pPr>
      <w:spacing w:after="270"/>
    </w:pPr>
    <w:rPr>
      <w:rFonts w:eastAsiaTheme="minorHAnsi"/>
      <w:lang w:val="en-US" w:eastAsia="en-US"/>
    </w:rPr>
  </w:style>
  <w:style w:type="paragraph" w:customStyle="1" w:styleId="E67B2B3A7DB24707B02D39B8ADB4244F7">
    <w:name w:val="E67B2B3A7DB24707B02D39B8ADB4244F7"/>
    <w:rsid w:val="00344033"/>
    <w:pPr>
      <w:spacing w:after="270"/>
    </w:pPr>
    <w:rPr>
      <w:rFonts w:eastAsiaTheme="minorHAnsi"/>
      <w:lang w:val="en-US" w:eastAsia="en-US"/>
    </w:rPr>
  </w:style>
  <w:style w:type="paragraph" w:customStyle="1" w:styleId="A2DF245346964DCAA81CFDD66D3EF8837">
    <w:name w:val="A2DF245346964DCAA81CFDD66D3EF8837"/>
    <w:rsid w:val="00344033"/>
    <w:pPr>
      <w:spacing w:after="270"/>
    </w:pPr>
    <w:rPr>
      <w:rFonts w:eastAsiaTheme="minorHAnsi"/>
      <w:lang w:val="en-US" w:eastAsia="en-US"/>
    </w:rPr>
  </w:style>
  <w:style w:type="paragraph" w:customStyle="1" w:styleId="EA0EAC7BA64A4BD490E21F91AFC0D11D7">
    <w:name w:val="EA0EAC7BA64A4BD490E21F91AFC0D11D7"/>
    <w:rsid w:val="00344033"/>
    <w:pPr>
      <w:spacing w:after="270"/>
    </w:pPr>
    <w:rPr>
      <w:rFonts w:eastAsiaTheme="minorHAnsi"/>
      <w:lang w:val="en-US" w:eastAsia="en-US"/>
    </w:rPr>
  </w:style>
  <w:style w:type="paragraph" w:customStyle="1" w:styleId="88C5FFC97C4A4471B3BB827173D747677">
    <w:name w:val="88C5FFC97C4A4471B3BB827173D747677"/>
    <w:rsid w:val="00344033"/>
    <w:pPr>
      <w:spacing w:after="270"/>
    </w:pPr>
    <w:rPr>
      <w:rFonts w:eastAsiaTheme="minorHAnsi"/>
      <w:lang w:val="en-US" w:eastAsia="en-US"/>
    </w:rPr>
  </w:style>
  <w:style w:type="paragraph" w:customStyle="1" w:styleId="69F7C0DA48CE4C98A7138500412CB6277">
    <w:name w:val="69F7C0DA48CE4C98A7138500412CB6277"/>
    <w:rsid w:val="00344033"/>
    <w:pPr>
      <w:spacing w:after="270"/>
    </w:pPr>
    <w:rPr>
      <w:rFonts w:eastAsiaTheme="minorHAnsi"/>
      <w:lang w:val="en-US" w:eastAsia="en-US"/>
    </w:rPr>
  </w:style>
  <w:style w:type="paragraph" w:customStyle="1" w:styleId="B1611CB293164EF8B2D388489FF1C3297">
    <w:name w:val="B1611CB293164EF8B2D388489FF1C3297"/>
    <w:rsid w:val="00344033"/>
    <w:pPr>
      <w:spacing w:after="270"/>
    </w:pPr>
    <w:rPr>
      <w:rFonts w:eastAsiaTheme="minorHAnsi"/>
      <w:lang w:val="en-US" w:eastAsia="en-US"/>
    </w:rPr>
  </w:style>
  <w:style w:type="paragraph" w:customStyle="1" w:styleId="B79F80F58DE0425C998E4E10D7481EA97">
    <w:name w:val="B79F80F58DE0425C998E4E10D7481EA97"/>
    <w:rsid w:val="00344033"/>
    <w:pPr>
      <w:spacing w:after="270"/>
    </w:pPr>
    <w:rPr>
      <w:rFonts w:eastAsiaTheme="minorHAnsi"/>
      <w:lang w:val="en-US" w:eastAsia="en-US"/>
    </w:rPr>
  </w:style>
  <w:style w:type="paragraph" w:customStyle="1" w:styleId="AA5FB8AF0D8F403397C6ABE5951F915D7">
    <w:name w:val="AA5FB8AF0D8F403397C6ABE5951F915D7"/>
    <w:rsid w:val="00344033"/>
    <w:pPr>
      <w:spacing w:after="270"/>
    </w:pPr>
    <w:rPr>
      <w:rFonts w:eastAsiaTheme="minorHAnsi"/>
      <w:lang w:val="en-US" w:eastAsia="en-US"/>
    </w:rPr>
  </w:style>
  <w:style w:type="paragraph" w:customStyle="1" w:styleId="995ABDE3A6664C97B62FD50C036CF22F7">
    <w:name w:val="995ABDE3A6664C97B62FD50C036CF22F7"/>
    <w:rsid w:val="00344033"/>
    <w:pPr>
      <w:spacing w:after="270"/>
    </w:pPr>
    <w:rPr>
      <w:rFonts w:eastAsiaTheme="minorHAnsi"/>
      <w:lang w:val="en-US" w:eastAsia="en-US"/>
    </w:rPr>
  </w:style>
  <w:style w:type="paragraph" w:customStyle="1" w:styleId="57044A6C707F412BB5A7A65CB66BFF487">
    <w:name w:val="57044A6C707F412BB5A7A65CB66BFF487"/>
    <w:rsid w:val="00344033"/>
    <w:pPr>
      <w:spacing w:after="270"/>
    </w:pPr>
    <w:rPr>
      <w:rFonts w:eastAsiaTheme="minorHAnsi"/>
      <w:lang w:val="en-US" w:eastAsia="en-US"/>
    </w:rPr>
  </w:style>
  <w:style w:type="paragraph" w:customStyle="1" w:styleId="E9C8D359D0134A40B6D3AE29ED5FF7956">
    <w:name w:val="E9C8D359D0134A40B6D3AE29ED5FF7956"/>
    <w:rsid w:val="00344033"/>
    <w:pPr>
      <w:spacing w:after="270"/>
    </w:pPr>
    <w:rPr>
      <w:rFonts w:eastAsiaTheme="minorHAnsi"/>
      <w:lang w:val="en-US" w:eastAsia="en-US"/>
    </w:rPr>
  </w:style>
  <w:style w:type="paragraph" w:customStyle="1" w:styleId="85EEE391A38A4F18A8511CCFA3F2FBF17">
    <w:name w:val="85EEE391A38A4F18A8511CCFA3F2FBF17"/>
    <w:rsid w:val="00344033"/>
    <w:pPr>
      <w:spacing w:after="270"/>
    </w:pPr>
    <w:rPr>
      <w:rFonts w:eastAsiaTheme="minorHAnsi"/>
      <w:lang w:val="en-US" w:eastAsia="en-US"/>
    </w:rPr>
  </w:style>
  <w:style w:type="paragraph" w:customStyle="1" w:styleId="CEA96E50D8DE44C39526F2DB2190DD497">
    <w:name w:val="CEA96E50D8DE44C39526F2DB2190DD497"/>
    <w:rsid w:val="00344033"/>
    <w:pPr>
      <w:spacing w:after="270"/>
    </w:pPr>
    <w:rPr>
      <w:rFonts w:eastAsiaTheme="minorHAnsi"/>
      <w:lang w:val="en-US" w:eastAsia="en-US"/>
    </w:rPr>
  </w:style>
  <w:style w:type="paragraph" w:customStyle="1" w:styleId="16399B701D744AF6BC1DF1E510CD72C07">
    <w:name w:val="16399B701D744AF6BC1DF1E510CD72C07"/>
    <w:rsid w:val="00344033"/>
    <w:pPr>
      <w:spacing w:after="270"/>
    </w:pPr>
    <w:rPr>
      <w:rFonts w:eastAsiaTheme="minorHAnsi"/>
      <w:lang w:val="en-US" w:eastAsia="en-US"/>
    </w:rPr>
  </w:style>
  <w:style w:type="paragraph" w:customStyle="1" w:styleId="7651D7532F4742A79F7E93F2255E1FD37">
    <w:name w:val="7651D7532F4742A79F7E93F2255E1FD37"/>
    <w:rsid w:val="00344033"/>
    <w:pPr>
      <w:spacing w:after="270"/>
    </w:pPr>
    <w:rPr>
      <w:rFonts w:eastAsiaTheme="minorHAnsi"/>
      <w:lang w:val="en-US" w:eastAsia="en-US"/>
    </w:rPr>
  </w:style>
  <w:style w:type="paragraph" w:customStyle="1" w:styleId="B3137166856D4E4CB388E13960C205207">
    <w:name w:val="B3137166856D4E4CB388E13960C205207"/>
    <w:rsid w:val="00344033"/>
    <w:pPr>
      <w:spacing w:after="270"/>
    </w:pPr>
    <w:rPr>
      <w:rFonts w:eastAsiaTheme="minorHAnsi"/>
      <w:lang w:val="en-US" w:eastAsia="en-US"/>
    </w:rPr>
  </w:style>
  <w:style w:type="paragraph" w:customStyle="1" w:styleId="BD5D9C0BA0F749339902388E87C7CB1E7">
    <w:name w:val="BD5D9C0BA0F749339902388E87C7CB1E7"/>
    <w:rsid w:val="00344033"/>
    <w:pPr>
      <w:spacing w:after="270"/>
    </w:pPr>
    <w:rPr>
      <w:rFonts w:eastAsiaTheme="minorHAnsi"/>
      <w:lang w:val="en-US" w:eastAsia="en-US"/>
    </w:rPr>
  </w:style>
  <w:style w:type="paragraph" w:customStyle="1" w:styleId="323388C776E64690B182EB853D9B2B577">
    <w:name w:val="323388C776E64690B182EB853D9B2B577"/>
    <w:rsid w:val="00344033"/>
    <w:pPr>
      <w:spacing w:after="270"/>
    </w:pPr>
    <w:rPr>
      <w:rFonts w:eastAsiaTheme="minorHAnsi"/>
      <w:lang w:val="en-US" w:eastAsia="en-US"/>
    </w:rPr>
  </w:style>
  <w:style w:type="paragraph" w:customStyle="1" w:styleId="3D9562B597F14C07AA843DD87273454F7">
    <w:name w:val="3D9562B597F14C07AA843DD87273454F7"/>
    <w:rsid w:val="00344033"/>
    <w:pPr>
      <w:spacing w:after="270"/>
    </w:pPr>
    <w:rPr>
      <w:rFonts w:eastAsiaTheme="minorHAnsi"/>
      <w:lang w:val="en-US" w:eastAsia="en-US"/>
    </w:rPr>
  </w:style>
  <w:style w:type="paragraph" w:customStyle="1" w:styleId="E10408CFFABD4D869D2CF804E5CB48407">
    <w:name w:val="E10408CFFABD4D869D2CF804E5CB48407"/>
    <w:rsid w:val="00344033"/>
    <w:pPr>
      <w:spacing w:after="270"/>
    </w:pPr>
    <w:rPr>
      <w:rFonts w:eastAsiaTheme="minorHAnsi"/>
      <w:lang w:val="en-US" w:eastAsia="en-US"/>
    </w:rPr>
  </w:style>
  <w:style w:type="paragraph" w:customStyle="1" w:styleId="49825F5614D349EDB7AB6824C5A3C9447">
    <w:name w:val="49825F5614D349EDB7AB6824C5A3C9447"/>
    <w:rsid w:val="00344033"/>
    <w:pPr>
      <w:spacing w:after="270"/>
    </w:pPr>
    <w:rPr>
      <w:rFonts w:eastAsiaTheme="minorHAnsi"/>
      <w:lang w:val="en-US" w:eastAsia="en-US"/>
    </w:rPr>
  </w:style>
  <w:style w:type="paragraph" w:customStyle="1" w:styleId="E54F4B4CBC84403099EFA1722D01D6507">
    <w:name w:val="E54F4B4CBC84403099EFA1722D01D6507"/>
    <w:rsid w:val="00344033"/>
    <w:pPr>
      <w:spacing w:after="270"/>
    </w:pPr>
    <w:rPr>
      <w:rFonts w:eastAsiaTheme="minorHAnsi"/>
      <w:lang w:val="en-US" w:eastAsia="en-US"/>
    </w:rPr>
  </w:style>
  <w:style w:type="paragraph" w:customStyle="1" w:styleId="C0FA1CDB3B2542DE83FE037FC4E755897">
    <w:name w:val="C0FA1CDB3B2542DE83FE037FC4E755897"/>
    <w:rsid w:val="00344033"/>
    <w:pPr>
      <w:spacing w:after="270"/>
    </w:pPr>
    <w:rPr>
      <w:rFonts w:eastAsiaTheme="minorHAnsi"/>
      <w:lang w:val="en-US" w:eastAsia="en-US"/>
    </w:rPr>
  </w:style>
  <w:style w:type="paragraph" w:customStyle="1" w:styleId="83AE2B1C3A8749AE86D924370457AB837">
    <w:name w:val="83AE2B1C3A8749AE86D924370457AB837"/>
    <w:rsid w:val="00344033"/>
    <w:pPr>
      <w:spacing w:after="270"/>
    </w:pPr>
    <w:rPr>
      <w:rFonts w:eastAsiaTheme="minorHAnsi"/>
      <w:lang w:val="en-US" w:eastAsia="en-US"/>
    </w:rPr>
  </w:style>
  <w:style w:type="paragraph" w:customStyle="1" w:styleId="7B6B8675A75942198E3766098FB4A9227">
    <w:name w:val="7B6B8675A75942198E3766098FB4A9227"/>
    <w:rsid w:val="00344033"/>
    <w:pPr>
      <w:spacing w:after="270"/>
    </w:pPr>
    <w:rPr>
      <w:rFonts w:eastAsiaTheme="minorHAnsi"/>
      <w:lang w:val="en-US" w:eastAsia="en-US"/>
    </w:rPr>
  </w:style>
  <w:style w:type="paragraph" w:customStyle="1" w:styleId="6444D8EDF6B14F7AB8A66E5F487E89407">
    <w:name w:val="6444D8EDF6B14F7AB8A66E5F487E89407"/>
    <w:rsid w:val="00344033"/>
    <w:pPr>
      <w:spacing w:after="270"/>
    </w:pPr>
    <w:rPr>
      <w:rFonts w:eastAsiaTheme="minorHAnsi"/>
      <w:lang w:val="en-US" w:eastAsia="en-US"/>
    </w:rPr>
  </w:style>
  <w:style w:type="paragraph" w:customStyle="1" w:styleId="95543A227384426B84E59DDE3D389A6F7">
    <w:name w:val="95543A227384426B84E59DDE3D389A6F7"/>
    <w:rsid w:val="00344033"/>
    <w:pPr>
      <w:spacing w:after="270"/>
    </w:pPr>
    <w:rPr>
      <w:rFonts w:eastAsiaTheme="minorHAnsi"/>
      <w:lang w:val="en-US" w:eastAsia="en-US"/>
    </w:rPr>
  </w:style>
  <w:style w:type="paragraph" w:customStyle="1" w:styleId="B86CD43E3A714EBEA53F5507439B53E47">
    <w:name w:val="B86CD43E3A714EBEA53F5507439B53E47"/>
    <w:rsid w:val="00344033"/>
    <w:pPr>
      <w:spacing w:after="270"/>
    </w:pPr>
    <w:rPr>
      <w:rFonts w:eastAsiaTheme="minorHAnsi"/>
      <w:lang w:val="en-US" w:eastAsia="en-US"/>
    </w:rPr>
  </w:style>
  <w:style w:type="paragraph" w:customStyle="1" w:styleId="04E919483C3147EDA10F8E5A6AFE2A5D7">
    <w:name w:val="04E919483C3147EDA10F8E5A6AFE2A5D7"/>
    <w:rsid w:val="00344033"/>
    <w:pPr>
      <w:spacing w:after="270"/>
    </w:pPr>
    <w:rPr>
      <w:rFonts w:eastAsiaTheme="minorHAnsi"/>
      <w:lang w:val="en-US" w:eastAsia="en-US"/>
    </w:rPr>
  </w:style>
  <w:style w:type="paragraph" w:customStyle="1" w:styleId="89D5F39ACF0C453B9502948148E2BB277">
    <w:name w:val="89D5F39ACF0C453B9502948148E2BB277"/>
    <w:rsid w:val="00344033"/>
    <w:pPr>
      <w:spacing w:after="270"/>
    </w:pPr>
    <w:rPr>
      <w:rFonts w:eastAsiaTheme="minorHAnsi"/>
      <w:lang w:val="en-US" w:eastAsia="en-US"/>
    </w:rPr>
  </w:style>
  <w:style w:type="paragraph" w:customStyle="1" w:styleId="4E3C950BEE3C4A0F925E886E289BEE0F7">
    <w:name w:val="4E3C950BEE3C4A0F925E886E289BEE0F7"/>
    <w:rsid w:val="00344033"/>
    <w:pPr>
      <w:spacing w:after="270"/>
    </w:pPr>
    <w:rPr>
      <w:rFonts w:eastAsiaTheme="minorHAnsi"/>
      <w:lang w:val="en-US" w:eastAsia="en-US"/>
    </w:rPr>
  </w:style>
  <w:style w:type="paragraph" w:customStyle="1" w:styleId="E26BA60A9EBD4F0CA4EE02724E776D8E7">
    <w:name w:val="E26BA60A9EBD4F0CA4EE02724E776D8E7"/>
    <w:rsid w:val="00344033"/>
    <w:pPr>
      <w:spacing w:after="270"/>
    </w:pPr>
    <w:rPr>
      <w:rFonts w:eastAsiaTheme="minorHAnsi"/>
      <w:lang w:val="en-US" w:eastAsia="en-US"/>
    </w:rPr>
  </w:style>
  <w:style w:type="paragraph" w:customStyle="1" w:styleId="32081E781A714A6EB4A7D2DABC22FF2F7">
    <w:name w:val="32081E781A714A6EB4A7D2DABC22FF2F7"/>
    <w:rsid w:val="00344033"/>
    <w:pPr>
      <w:spacing w:after="270"/>
    </w:pPr>
    <w:rPr>
      <w:rFonts w:eastAsiaTheme="minorHAnsi"/>
      <w:lang w:val="en-US" w:eastAsia="en-US"/>
    </w:rPr>
  </w:style>
  <w:style w:type="paragraph" w:customStyle="1" w:styleId="5B5FBBF16F8A41D4B485013D4186E7897">
    <w:name w:val="5B5FBBF16F8A41D4B485013D4186E7897"/>
    <w:rsid w:val="00344033"/>
    <w:pPr>
      <w:spacing w:after="270"/>
    </w:pPr>
    <w:rPr>
      <w:rFonts w:eastAsiaTheme="minorHAnsi"/>
      <w:lang w:val="en-US" w:eastAsia="en-US"/>
    </w:rPr>
  </w:style>
  <w:style w:type="paragraph" w:customStyle="1" w:styleId="61D90EDC697943768B4CF364A3F718797">
    <w:name w:val="61D90EDC697943768B4CF364A3F718797"/>
    <w:rsid w:val="00344033"/>
    <w:pPr>
      <w:spacing w:after="270"/>
    </w:pPr>
    <w:rPr>
      <w:rFonts w:eastAsiaTheme="minorHAnsi"/>
      <w:lang w:val="en-US" w:eastAsia="en-US"/>
    </w:rPr>
  </w:style>
  <w:style w:type="paragraph" w:customStyle="1" w:styleId="44BF01C1A884450B8B859EC561BBF3077">
    <w:name w:val="44BF01C1A884450B8B859EC561BBF3077"/>
    <w:rsid w:val="00344033"/>
    <w:pPr>
      <w:spacing w:after="270"/>
    </w:pPr>
    <w:rPr>
      <w:rFonts w:eastAsiaTheme="minorHAnsi"/>
      <w:lang w:val="en-US" w:eastAsia="en-US"/>
    </w:rPr>
  </w:style>
  <w:style w:type="paragraph" w:customStyle="1" w:styleId="F09C3832A5234E77B114B113EC71A6827">
    <w:name w:val="F09C3832A5234E77B114B113EC71A6827"/>
    <w:rsid w:val="00344033"/>
    <w:pPr>
      <w:spacing w:after="270"/>
    </w:pPr>
    <w:rPr>
      <w:rFonts w:eastAsiaTheme="minorHAnsi"/>
      <w:lang w:val="en-US" w:eastAsia="en-US"/>
    </w:rPr>
  </w:style>
  <w:style w:type="paragraph" w:customStyle="1" w:styleId="3C4C74B81F494EDEB10153AF05A0EA4E7">
    <w:name w:val="3C4C74B81F494EDEB10153AF05A0EA4E7"/>
    <w:rsid w:val="00344033"/>
    <w:pPr>
      <w:spacing w:after="270"/>
    </w:pPr>
    <w:rPr>
      <w:rFonts w:eastAsiaTheme="minorHAnsi"/>
      <w:lang w:val="en-US" w:eastAsia="en-US"/>
    </w:rPr>
  </w:style>
  <w:style w:type="paragraph" w:customStyle="1" w:styleId="3BE9ADB1E52D4656A41C9A5E98AA7C277">
    <w:name w:val="3BE9ADB1E52D4656A41C9A5E98AA7C277"/>
    <w:rsid w:val="00344033"/>
    <w:pPr>
      <w:spacing w:after="270"/>
    </w:pPr>
    <w:rPr>
      <w:rFonts w:eastAsiaTheme="minorHAnsi"/>
      <w:lang w:val="en-US" w:eastAsia="en-US"/>
    </w:rPr>
  </w:style>
  <w:style w:type="paragraph" w:customStyle="1" w:styleId="B915C448EDC34F46BAB4806A3BDCC18D7">
    <w:name w:val="B915C448EDC34F46BAB4806A3BDCC18D7"/>
    <w:rsid w:val="00344033"/>
    <w:pPr>
      <w:spacing w:after="270"/>
    </w:pPr>
    <w:rPr>
      <w:rFonts w:eastAsiaTheme="minorHAnsi"/>
      <w:lang w:val="en-US" w:eastAsia="en-US"/>
    </w:rPr>
  </w:style>
  <w:style w:type="paragraph" w:customStyle="1" w:styleId="FC446851A863440FBA8757D82E8FC7E37">
    <w:name w:val="FC446851A863440FBA8757D82E8FC7E37"/>
    <w:rsid w:val="00344033"/>
    <w:pPr>
      <w:spacing w:after="270"/>
    </w:pPr>
    <w:rPr>
      <w:rFonts w:eastAsiaTheme="minorHAnsi"/>
      <w:lang w:val="en-US" w:eastAsia="en-US"/>
    </w:rPr>
  </w:style>
  <w:style w:type="paragraph" w:customStyle="1" w:styleId="98BFBF39B21E40C7A54C45EDBAEA4AD47">
    <w:name w:val="98BFBF39B21E40C7A54C45EDBAEA4AD47"/>
    <w:rsid w:val="00344033"/>
    <w:pPr>
      <w:spacing w:after="270"/>
    </w:pPr>
    <w:rPr>
      <w:rFonts w:eastAsiaTheme="minorHAnsi"/>
      <w:lang w:val="en-US" w:eastAsia="en-US"/>
    </w:rPr>
  </w:style>
  <w:style w:type="paragraph" w:customStyle="1" w:styleId="52085E78E3624DA7B4D6C75D1EEC454E7">
    <w:name w:val="52085E78E3624DA7B4D6C75D1EEC454E7"/>
    <w:rsid w:val="00344033"/>
    <w:pPr>
      <w:spacing w:after="270"/>
    </w:pPr>
    <w:rPr>
      <w:rFonts w:eastAsiaTheme="minorHAnsi"/>
      <w:lang w:val="en-US" w:eastAsia="en-US"/>
    </w:rPr>
  </w:style>
  <w:style w:type="paragraph" w:customStyle="1" w:styleId="8E0E62F3BF6A4BE5B5AF62FB3E145FEF7">
    <w:name w:val="8E0E62F3BF6A4BE5B5AF62FB3E145FEF7"/>
    <w:rsid w:val="00344033"/>
    <w:pPr>
      <w:spacing w:after="270"/>
    </w:pPr>
    <w:rPr>
      <w:rFonts w:eastAsiaTheme="minorHAnsi"/>
      <w:lang w:val="en-US" w:eastAsia="en-US"/>
    </w:rPr>
  </w:style>
  <w:style w:type="paragraph" w:customStyle="1" w:styleId="13DAB94408B54F70A57CD2EB37DA219B7">
    <w:name w:val="13DAB94408B54F70A57CD2EB37DA219B7"/>
    <w:rsid w:val="00344033"/>
    <w:pPr>
      <w:spacing w:after="270"/>
    </w:pPr>
    <w:rPr>
      <w:rFonts w:eastAsiaTheme="minorHAnsi"/>
      <w:lang w:val="en-US" w:eastAsia="en-US"/>
    </w:rPr>
  </w:style>
  <w:style w:type="paragraph" w:customStyle="1" w:styleId="9719EE83A1A840D4BA733475CEF52CB57">
    <w:name w:val="9719EE83A1A840D4BA733475CEF52CB57"/>
    <w:rsid w:val="00344033"/>
    <w:pPr>
      <w:spacing w:after="270"/>
    </w:pPr>
    <w:rPr>
      <w:rFonts w:eastAsiaTheme="minorHAnsi"/>
      <w:lang w:val="en-US" w:eastAsia="en-US"/>
    </w:rPr>
  </w:style>
  <w:style w:type="paragraph" w:customStyle="1" w:styleId="1A361F45555345B18B81F389A30F1C237">
    <w:name w:val="1A361F45555345B18B81F389A30F1C237"/>
    <w:rsid w:val="00344033"/>
    <w:pPr>
      <w:spacing w:after="270"/>
    </w:pPr>
    <w:rPr>
      <w:rFonts w:eastAsiaTheme="minorHAnsi"/>
      <w:lang w:val="en-US" w:eastAsia="en-US"/>
    </w:rPr>
  </w:style>
  <w:style w:type="paragraph" w:customStyle="1" w:styleId="57B3271778B3464A896B4801028EDCF17">
    <w:name w:val="57B3271778B3464A896B4801028EDCF17"/>
    <w:rsid w:val="00344033"/>
    <w:pPr>
      <w:spacing w:after="270"/>
    </w:pPr>
    <w:rPr>
      <w:rFonts w:eastAsiaTheme="minorHAnsi"/>
      <w:lang w:val="en-US" w:eastAsia="en-US"/>
    </w:rPr>
  </w:style>
  <w:style w:type="paragraph" w:customStyle="1" w:styleId="6FE48FC6786E40E182A243D0D4B6A5027">
    <w:name w:val="6FE48FC6786E40E182A243D0D4B6A5027"/>
    <w:rsid w:val="00344033"/>
    <w:pPr>
      <w:spacing w:after="270"/>
    </w:pPr>
    <w:rPr>
      <w:rFonts w:eastAsiaTheme="minorHAnsi"/>
      <w:lang w:val="en-US" w:eastAsia="en-US"/>
    </w:rPr>
  </w:style>
  <w:style w:type="paragraph" w:customStyle="1" w:styleId="79ED8CEAD8644B36AEE89FC75F1D41CE7">
    <w:name w:val="79ED8CEAD8644B36AEE89FC75F1D41CE7"/>
    <w:rsid w:val="00344033"/>
    <w:pPr>
      <w:spacing w:after="270"/>
    </w:pPr>
    <w:rPr>
      <w:rFonts w:eastAsiaTheme="minorHAnsi"/>
      <w:lang w:val="en-US" w:eastAsia="en-US"/>
    </w:rPr>
  </w:style>
  <w:style w:type="paragraph" w:customStyle="1" w:styleId="A6EE821A752746CC8E947E97DA0410807">
    <w:name w:val="A6EE821A752746CC8E947E97DA0410807"/>
    <w:rsid w:val="00344033"/>
    <w:pPr>
      <w:spacing w:after="270"/>
    </w:pPr>
    <w:rPr>
      <w:rFonts w:eastAsiaTheme="minorHAnsi"/>
      <w:lang w:val="en-US" w:eastAsia="en-US"/>
    </w:rPr>
  </w:style>
  <w:style w:type="paragraph" w:customStyle="1" w:styleId="AF10E6385A0649888DB445AB5504A2EC7">
    <w:name w:val="AF10E6385A0649888DB445AB5504A2EC7"/>
    <w:rsid w:val="00344033"/>
    <w:pPr>
      <w:spacing w:after="270"/>
    </w:pPr>
    <w:rPr>
      <w:rFonts w:eastAsiaTheme="minorHAnsi"/>
      <w:lang w:val="en-US" w:eastAsia="en-US"/>
    </w:rPr>
  </w:style>
  <w:style w:type="paragraph" w:customStyle="1" w:styleId="6A27EB9B66E34AE7AAE423FE0321E6BE7">
    <w:name w:val="6A27EB9B66E34AE7AAE423FE0321E6BE7"/>
    <w:rsid w:val="00344033"/>
    <w:pPr>
      <w:spacing w:after="270"/>
    </w:pPr>
    <w:rPr>
      <w:rFonts w:eastAsiaTheme="minorHAnsi"/>
      <w:lang w:val="en-US" w:eastAsia="en-US"/>
    </w:rPr>
  </w:style>
  <w:style w:type="paragraph" w:customStyle="1" w:styleId="3504626ADA10463B96CC22870D29ABCB7">
    <w:name w:val="3504626ADA10463B96CC22870D29ABCB7"/>
    <w:rsid w:val="00344033"/>
    <w:pPr>
      <w:spacing w:after="270"/>
    </w:pPr>
    <w:rPr>
      <w:rFonts w:eastAsiaTheme="minorHAnsi"/>
      <w:lang w:val="en-US" w:eastAsia="en-US"/>
    </w:rPr>
  </w:style>
  <w:style w:type="paragraph" w:customStyle="1" w:styleId="DAAF2E586D7B418F891128834D8197C27">
    <w:name w:val="DAAF2E586D7B418F891128834D8197C27"/>
    <w:rsid w:val="00344033"/>
    <w:pPr>
      <w:spacing w:after="270"/>
    </w:pPr>
    <w:rPr>
      <w:rFonts w:eastAsiaTheme="minorHAnsi"/>
      <w:lang w:val="en-US" w:eastAsia="en-US"/>
    </w:rPr>
  </w:style>
  <w:style w:type="paragraph" w:customStyle="1" w:styleId="A5E96F3A555D4202A1E943CF10744B7A7">
    <w:name w:val="A5E96F3A555D4202A1E943CF10744B7A7"/>
    <w:rsid w:val="00344033"/>
    <w:pPr>
      <w:spacing w:after="270"/>
    </w:pPr>
    <w:rPr>
      <w:rFonts w:eastAsiaTheme="minorHAnsi"/>
      <w:lang w:val="en-US" w:eastAsia="en-US"/>
    </w:rPr>
  </w:style>
  <w:style w:type="paragraph" w:customStyle="1" w:styleId="940BD53226F84FCFAB084CA19560AD5D7">
    <w:name w:val="940BD53226F84FCFAB084CA19560AD5D7"/>
    <w:rsid w:val="00344033"/>
    <w:pPr>
      <w:spacing w:after="270"/>
    </w:pPr>
    <w:rPr>
      <w:rFonts w:eastAsiaTheme="minorHAnsi"/>
      <w:lang w:val="en-US" w:eastAsia="en-US"/>
    </w:rPr>
  </w:style>
  <w:style w:type="paragraph" w:customStyle="1" w:styleId="630065ECBD4A43C98CFFD1DA9B04666C7">
    <w:name w:val="630065ECBD4A43C98CFFD1DA9B04666C7"/>
    <w:rsid w:val="00344033"/>
    <w:pPr>
      <w:spacing w:after="270"/>
    </w:pPr>
    <w:rPr>
      <w:rFonts w:eastAsiaTheme="minorHAnsi"/>
      <w:lang w:val="en-US" w:eastAsia="en-US"/>
    </w:rPr>
  </w:style>
  <w:style w:type="paragraph" w:customStyle="1" w:styleId="F4D9705FEB884B2E985AFB17AEA26ACC7">
    <w:name w:val="F4D9705FEB884B2E985AFB17AEA26ACC7"/>
    <w:rsid w:val="00344033"/>
    <w:pPr>
      <w:spacing w:after="270"/>
    </w:pPr>
    <w:rPr>
      <w:rFonts w:eastAsiaTheme="minorHAnsi"/>
      <w:lang w:val="en-US" w:eastAsia="en-US"/>
    </w:rPr>
  </w:style>
  <w:style w:type="paragraph" w:customStyle="1" w:styleId="9E92CEFB545A4D12A245AEF6947B29CC7">
    <w:name w:val="9E92CEFB545A4D12A245AEF6947B29CC7"/>
    <w:rsid w:val="00344033"/>
    <w:pPr>
      <w:spacing w:after="270"/>
    </w:pPr>
    <w:rPr>
      <w:rFonts w:eastAsiaTheme="minorHAnsi"/>
      <w:lang w:val="en-US" w:eastAsia="en-US"/>
    </w:rPr>
  </w:style>
  <w:style w:type="paragraph" w:customStyle="1" w:styleId="BDB6A02E24D348A483FEFA8EC749F7497">
    <w:name w:val="BDB6A02E24D348A483FEFA8EC749F7497"/>
    <w:rsid w:val="00344033"/>
    <w:pPr>
      <w:spacing w:after="270"/>
    </w:pPr>
    <w:rPr>
      <w:rFonts w:eastAsiaTheme="minorHAnsi"/>
      <w:lang w:val="en-US" w:eastAsia="en-US"/>
    </w:rPr>
  </w:style>
  <w:style w:type="paragraph" w:customStyle="1" w:styleId="E839D53D59D24A95BE8CF6B4AD7A90017">
    <w:name w:val="E839D53D59D24A95BE8CF6B4AD7A90017"/>
    <w:rsid w:val="00344033"/>
    <w:pPr>
      <w:spacing w:after="270"/>
    </w:pPr>
    <w:rPr>
      <w:rFonts w:eastAsiaTheme="minorHAnsi"/>
      <w:lang w:val="en-US" w:eastAsia="en-US"/>
    </w:rPr>
  </w:style>
  <w:style w:type="paragraph" w:customStyle="1" w:styleId="CDB973805858479DB4561505FF7767F87">
    <w:name w:val="CDB973805858479DB4561505FF7767F87"/>
    <w:rsid w:val="00344033"/>
    <w:pPr>
      <w:spacing w:after="270"/>
    </w:pPr>
    <w:rPr>
      <w:rFonts w:eastAsiaTheme="minorHAnsi"/>
      <w:lang w:val="en-US" w:eastAsia="en-US"/>
    </w:rPr>
  </w:style>
  <w:style w:type="paragraph" w:customStyle="1" w:styleId="43CEA115562E4E48AD51D190900D458D7">
    <w:name w:val="43CEA115562E4E48AD51D190900D458D7"/>
    <w:rsid w:val="00344033"/>
    <w:pPr>
      <w:spacing w:after="270"/>
    </w:pPr>
    <w:rPr>
      <w:rFonts w:eastAsiaTheme="minorHAnsi"/>
      <w:lang w:val="en-US" w:eastAsia="en-US"/>
    </w:rPr>
  </w:style>
  <w:style w:type="paragraph" w:customStyle="1" w:styleId="B2C40997E5364D6F980D49B403A93EE57">
    <w:name w:val="B2C40997E5364D6F980D49B403A93EE57"/>
    <w:rsid w:val="00344033"/>
    <w:pPr>
      <w:spacing w:after="270"/>
    </w:pPr>
    <w:rPr>
      <w:rFonts w:eastAsiaTheme="minorHAnsi"/>
      <w:lang w:val="en-US" w:eastAsia="en-US"/>
    </w:rPr>
  </w:style>
  <w:style w:type="paragraph" w:customStyle="1" w:styleId="23BEE28DB18B466FA8A28408BA0F99077">
    <w:name w:val="23BEE28DB18B466FA8A28408BA0F99077"/>
    <w:rsid w:val="00344033"/>
    <w:pPr>
      <w:spacing w:after="270"/>
    </w:pPr>
    <w:rPr>
      <w:rFonts w:eastAsiaTheme="minorHAnsi"/>
      <w:lang w:val="en-US" w:eastAsia="en-US"/>
    </w:rPr>
  </w:style>
  <w:style w:type="paragraph" w:customStyle="1" w:styleId="44E6B09808EF4A46A3AFFB71AC11C9C87">
    <w:name w:val="44E6B09808EF4A46A3AFFB71AC11C9C87"/>
    <w:rsid w:val="00344033"/>
    <w:pPr>
      <w:spacing w:after="270"/>
    </w:pPr>
    <w:rPr>
      <w:rFonts w:eastAsiaTheme="minorHAnsi"/>
      <w:lang w:val="en-US" w:eastAsia="en-US"/>
    </w:rPr>
  </w:style>
  <w:style w:type="paragraph" w:customStyle="1" w:styleId="B45109218ACA43D4AA59A26D44A6219A7">
    <w:name w:val="B45109218ACA43D4AA59A26D44A6219A7"/>
    <w:rsid w:val="00344033"/>
    <w:pPr>
      <w:spacing w:after="270"/>
    </w:pPr>
    <w:rPr>
      <w:rFonts w:eastAsiaTheme="minorHAnsi"/>
      <w:lang w:val="en-US" w:eastAsia="en-US"/>
    </w:rPr>
  </w:style>
  <w:style w:type="paragraph" w:customStyle="1" w:styleId="12DB2C2C70EE48FA9094EE469C3A1F017">
    <w:name w:val="12DB2C2C70EE48FA9094EE469C3A1F017"/>
    <w:rsid w:val="00344033"/>
    <w:pPr>
      <w:spacing w:after="270"/>
    </w:pPr>
    <w:rPr>
      <w:rFonts w:eastAsiaTheme="minorHAnsi"/>
      <w:lang w:val="en-US" w:eastAsia="en-US"/>
    </w:rPr>
  </w:style>
  <w:style w:type="paragraph" w:customStyle="1" w:styleId="82F114EB37CE47C68D450F4D8A6FCFE57">
    <w:name w:val="82F114EB37CE47C68D450F4D8A6FCFE57"/>
    <w:rsid w:val="00344033"/>
    <w:pPr>
      <w:spacing w:after="270"/>
    </w:pPr>
    <w:rPr>
      <w:rFonts w:eastAsiaTheme="minorHAnsi"/>
      <w:lang w:val="en-US" w:eastAsia="en-US"/>
    </w:rPr>
  </w:style>
  <w:style w:type="paragraph" w:customStyle="1" w:styleId="F5AAEAF889D149A0A9B94E4603CD0D718">
    <w:name w:val="F5AAEAF889D149A0A9B94E4603CD0D718"/>
    <w:rsid w:val="00344033"/>
    <w:pPr>
      <w:spacing w:after="270"/>
    </w:pPr>
    <w:rPr>
      <w:rFonts w:eastAsiaTheme="minorHAnsi"/>
      <w:lang w:val="en-US" w:eastAsia="en-US"/>
    </w:rPr>
  </w:style>
  <w:style w:type="paragraph" w:customStyle="1" w:styleId="50AE24C66EAA490996A5070FEEFDB3178">
    <w:name w:val="50AE24C66EAA490996A5070FEEFDB3178"/>
    <w:rsid w:val="00344033"/>
    <w:pPr>
      <w:spacing w:after="270"/>
    </w:pPr>
    <w:rPr>
      <w:rFonts w:eastAsiaTheme="minorHAnsi"/>
      <w:lang w:val="en-US" w:eastAsia="en-US"/>
    </w:rPr>
  </w:style>
  <w:style w:type="paragraph" w:customStyle="1" w:styleId="A826367653D1477284A82DF0752D75458">
    <w:name w:val="A826367653D1477284A82DF0752D75458"/>
    <w:rsid w:val="00344033"/>
    <w:pPr>
      <w:spacing w:after="270"/>
    </w:pPr>
    <w:rPr>
      <w:rFonts w:eastAsiaTheme="minorHAnsi"/>
      <w:lang w:val="en-US" w:eastAsia="en-US"/>
    </w:rPr>
  </w:style>
  <w:style w:type="paragraph" w:customStyle="1" w:styleId="123AA41B43894B11B88D36F09EE86F448">
    <w:name w:val="123AA41B43894B11B88D36F09EE86F448"/>
    <w:rsid w:val="00344033"/>
    <w:pPr>
      <w:spacing w:after="270"/>
    </w:pPr>
    <w:rPr>
      <w:rFonts w:eastAsiaTheme="minorHAnsi"/>
      <w:lang w:val="en-US" w:eastAsia="en-US"/>
    </w:rPr>
  </w:style>
  <w:style w:type="paragraph" w:customStyle="1" w:styleId="DCFCA44263D840A3911BB5BF29AE06988">
    <w:name w:val="DCFCA44263D840A3911BB5BF29AE06988"/>
    <w:rsid w:val="00344033"/>
    <w:pPr>
      <w:spacing w:after="270"/>
    </w:pPr>
    <w:rPr>
      <w:rFonts w:eastAsiaTheme="minorHAnsi"/>
      <w:lang w:val="en-US" w:eastAsia="en-US"/>
    </w:rPr>
  </w:style>
  <w:style w:type="paragraph" w:customStyle="1" w:styleId="9D56C72AB680482284ED3C3C59F39F5B8">
    <w:name w:val="9D56C72AB680482284ED3C3C59F39F5B8"/>
    <w:rsid w:val="00344033"/>
    <w:pPr>
      <w:spacing w:after="270"/>
    </w:pPr>
    <w:rPr>
      <w:rFonts w:eastAsiaTheme="minorHAnsi"/>
      <w:lang w:val="en-US" w:eastAsia="en-US"/>
    </w:rPr>
  </w:style>
  <w:style w:type="paragraph" w:customStyle="1" w:styleId="3483707409104D4C88EA329E48931A9A8">
    <w:name w:val="3483707409104D4C88EA329E48931A9A8"/>
    <w:rsid w:val="00344033"/>
    <w:pPr>
      <w:spacing w:after="270"/>
    </w:pPr>
    <w:rPr>
      <w:rFonts w:eastAsiaTheme="minorHAnsi"/>
      <w:lang w:val="en-US" w:eastAsia="en-US"/>
    </w:rPr>
  </w:style>
  <w:style w:type="paragraph" w:customStyle="1" w:styleId="65F284B6EC564A7B8FC6AC33678224895">
    <w:name w:val="65F284B6EC564A7B8FC6AC33678224895"/>
    <w:rsid w:val="00344033"/>
    <w:pPr>
      <w:spacing w:after="270"/>
    </w:pPr>
    <w:rPr>
      <w:rFonts w:eastAsiaTheme="minorHAnsi"/>
      <w:lang w:val="en-US" w:eastAsia="en-US"/>
    </w:rPr>
  </w:style>
  <w:style w:type="paragraph" w:customStyle="1" w:styleId="4CEC96F28B894501A12EB017AAE8548F8">
    <w:name w:val="4CEC96F28B894501A12EB017AAE8548F8"/>
    <w:rsid w:val="00344033"/>
    <w:pPr>
      <w:spacing w:after="270"/>
    </w:pPr>
    <w:rPr>
      <w:rFonts w:eastAsiaTheme="minorHAnsi"/>
      <w:lang w:val="en-US" w:eastAsia="en-US"/>
    </w:rPr>
  </w:style>
  <w:style w:type="paragraph" w:customStyle="1" w:styleId="85FA39B1BB1340409E78C33CDF2BA9A58">
    <w:name w:val="85FA39B1BB1340409E78C33CDF2BA9A58"/>
    <w:rsid w:val="00344033"/>
    <w:pPr>
      <w:spacing w:after="270"/>
    </w:pPr>
    <w:rPr>
      <w:rFonts w:eastAsiaTheme="minorHAnsi"/>
      <w:lang w:val="en-US" w:eastAsia="en-US"/>
    </w:rPr>
  </w:style>
  <w:style w:type="paragraph" w:customStyle="1" w:styleId="B33DF9D4CE2140FABE2EB5BD4D5A7E828">
    <w:name w:val="B33DF9D4CE2140FABE2EB5BD4D5A7E828"/>
    <w:rsid w:val="00344033"/>
    <w:pPr>
      <w:spacing w:after="270"/>
    </w:pPr>
    <w:rPr>
      <w:rFonts w:eastAsiaTheme="minorHAnsi"/>
      <w:lang w:val="en-US" w:eastAsia="en-US"/>
    </w:rPr>
  </w:style>
  <w:style w:type="paragraph" w:customStyle="1" w:styleId="1830E19A3A8D4F7DA4DD95A83AD07A838">
    <w:name w:val="1830E19A3A8D4F7DA4DD95A83AD07A838"/>
    <w:rsid w:val="00344033"/>
    <w:pPr>
      <w:spacing w:after="270"/>
    </w:pPr>
    <w:rPr>
      <w:rFonts w:eastAsiaTheme="minorHAnsi"/>
      <w:lang w:val="en-US" w:eastAsia="en-US"/>
    </w:rPr>
  </w:style>
  <w:style w:type="paragraph" w:customStyle="1" w:styleId="BFF2AE5D70D744A995416B6B96CA356A8">
    <w:name w:val="BFF2AE5D70D744A995416B6B96CA356A8"/>
    <w:rsid w:val="00344033"/>
    <w:pPr>
      <w:spacing w:after="270"/>
    </w:pPr>
    <w:rPr>
      <w:rFonts w:eastAsiaTheme="minorHAnsi"/>
      <w:lang w:val="en-US" w:eastAsia="en-US"/>
    </w:rPr>
  </w:style>
  <w:style w:type="paragraph" w:customStyle="1" w:styleId="92B3BD898DD74685BE56614A3719C44B8">
    <w:name w:val="92B3BD898DD74685BE56614A3719C44B8"/>
    <w:rsid w:val="00344033"/>
    <w:pPr>
      <w:spacing w:after="270"/>
    </w:pPr>
    <w:rPr>
      <w:rFonts w:eastAsiaTheme="minorHAnsi"/>
      <w:lang w:val="en-US" w:eastAsia="en-US"/>
    </w:rPr>
  </w:style>
  <w:style w:type="paragraph" w:customStyle="1" w:styleId="155D21DF95FE49B3BEDC1300220759128">
    <w:name w:val="155D21DF95FE49B3BEDC1300220759128"/>
    <w:rsid w:val="00344033"/>
    <w:pPr>
      <w:spacing w:after="270"/>
    </w:pPr>
    <w:rPr>
      <w:rFonts w:eastAsiaTheme="minorHAnsi"/>
      <w:lang w:val="en-US" w:eastAsia="en-US"/>
    </w:rPr>
  </w:style>
  <w:style w:type="paragraph" w:customStyle="1" w:styleId="456F5383E6E440F0A1696A1301F697228">
    <w:name w:val="456F5383E6E440F0A1696A1301F697228"/>
    <w:rsid w:val="00344033"/>
    <w:pPr>
      <w:spacing w:after="270"/>
    </w:pPr>
    <w:rPr>
      <w:rFonts w:eastAsiaTheme="minorHAnsi"/>
      <w:lang w:val="en-US" w:eastAsia="en-US"/>
    </w:rPr>
  </w:style>
  <w:style w:type="paragraph" w:customStyle="1" w:styleId="C27677841F6745328DC73BCF48AFCB458">
    <w:name w:val="C27677841F6745328DC73BCF48AFCB458"/>
    <w:rsid w:val="00344033"/>
    <w:pPr>
      <w:spacing w:after="270"/>
    </w:pPr>
    <w:rPr>
      <w:rFonts w:eastAsiaTheme="minorHAnsi"/>
      <w:lang w:val="en-US" w:eastAsia="en-US"/>
    </w:rPr>
  </w:style>
  <w:style w:type="paragraph" w:customStyle="1" w:styleId="915D16F8EE9A4C8E92F7833B224434DA8">
    <w:name w:val="915D16F8EE9A4C8E92F7833B224434DA8"/>
    <w:rsid w:val="00344033"/>
    <w:pPr>
      <w:spacing w:after="270"/>
    </w:pPr>
    <w:rPr>
      <w:rFonts w:eastAsiaTheme="minorHAnsi"/>
      <w:lang w:val="en-US" w:eastAsia="en-US"/>
    </w:rPr>
  </w:style>
  <w:style w:type="paragraph" w:customStyle="1" w:styleId="BCA9805E9A7542D6AC0A763AD816B2148">
    <w:name w:val="BCA9805E9A7542D6AC0A763AD816B2148"/>
    <w:rsid w:val="00344033"/>
    <w:pPr>
      <w:spacing w:after="270"/>
    </w:pPr>
    <w:rPr>
      <w:rFonts w:eastAsiaTheme="minorHAnsi"/>
      <w:lang w:val="en-US" w:eastAsia="en-US"/>
    </w:rPr>
  </w:style>
  <w:style w:type="paragraph" w:customStyle="1" w:styleId="374AC3108FFC4B18B3E544C72980CC6F8">
    <w:name w:val="374AC3108FFC4B18B3E544C72980CC6F8"/>
    <w:rsid w:val="00344033"/>
    <w:pPr>
      <w:spacing w:after="270"/>
    </w:pPr>
    <w:rPr>
      <w:rFonts w:eastAsiaTheme="minorHAnsi"/>
      <w:lang w:val="en-US" w:eastAsia="en-US"/>
    </w:rPr>
  </w:style>
  <w:style w:type="paragraph" w:customStyle="1" w:styleId="62D214F273E74BAFA9B584908C2334D78">
    <w:name w:val="62D214F273E74BAFA9B584908C2334D78"/>
    <w:rsid w:val="00344033"/>
    <w:pPr>
      <w:spacing w:after="270"/>
    </w:pPr>
    <w:rPr>
      <w:rFonts w:eastAsiaTheme="minorHAnsi"/>
      <w:lang w:val="en-US" w:eastAsia="en-US"/>
    </w:rPr>
  </w:style>
  <w:style w:type="paragraph" w:customStyle="1" w:styleId="2F763E6F686D4EC28DAF3A0F7B03398A8">
    <w:name w:val="2F763E6F686D4EC28DAF3A0F7B03398A8"/>
    <w:rsid w:val="00344033"/>
    <w:pPr>
      <w:spacing w:after="270"/>
    </w:pPr>
    <w:rPr>
      <w:rFonts w:eastAsiaTheme="minorHAnsi"/>
      <w:lang w:val="en-US" w:eastAsia="en-US"/>
    </w:rPr>
  </w:style>
  <w:style w:type="paragraph" w:customStyle="1" w:styleId="138574D810294A8A8B59A138169EA8E38">
    <w:name w:val="138574D810294A8A8B59A138169EA8E38"/>
    <w:rsid w:val="00344033"/>
    <w:pPr>
      <w:spacing w:after="270"/>
    </w:pPr>
    <w:rPr>
      <w:rFonts w:eastAsiaTheme="minorHAnsi"/>
      <w:lang w:val="en-US" w:eastAsia="en-US"/>
    </w:rPr>
  </w:style>
  <w:style w:type="paragraph" w:customStyle="1" w:styleId="ED27EB6D953347F4A2DA39EB29B8EA178">
    <w:name w:val="ED27EB6D953347F4A2DA39EB29B8EA178"/>
    <w:rsid w:val="00344033"/>
    <w:pPr>
      <w:spacing w:after="270"/>
    </w:pPr>
    <w:rPr>
      <w:rFonts w:eastAsiaTheme="minorHAnsi"/>
      <w:lang w:val="en-US" w:eastAsia="en-US"/>
    </w:rPr>
  </w:style>
  <w:style w:type="paragraph" w:customStyle="1" w:styleId="E436DE2AED5049A1B649F6CEE6E5B5DF8">
    <w:name w:val="E436DE2AED5049A1B649F6CEE6E5B5DF8"/>
    <w:rsid w:val="00344033"/>
    <w:pPr>
      <w:spacing w:after="270"/>
    </w:pPr>
    <w:rPr>
      <w:rFonts w:eastAsiaTheme="minorHAnsi"/>
      <w:lang w:val="en-US" w:eastAsia="en-US"/>
    </w:rPr>
  </w:style>
  <w:style w:type="paragraph" w:customStyle="1" w:styleId="4E36F68C9CEF430F88C20B998B4BA19F8">
    <w:name w:val="4E36F68C9CEF430F88C20B998B4BA19F8"/>
    <w:rsid w:val="00344033"/>
    <w:pPr>
      <w:spacing w:after="270"/>
    </w:pPr>
    <w:rPr>
      <w:rFonts w:eastAsiaTheme="minorHAnsi"/>
      <w:lang w:val="en-US" w:eastAsia="en-US"/>
    </w:rPr>
  </w:style>
  <w:style w:type="paragraph" w:customStyle="1" w:styleId="64CA919EA0B441B59CF11303287C51C98">
    <w:name w:val="64CA919EA0B441B59CF11303287C51C98"/>
    <w:rsid w:val="00344033"/>
    <w:pPr>
      <w:spacing w:after="270"/>
    </w:pPr>
    <w:rPr>
      <w:rFonts w:eastAsiaTheme="minorHAnsi"/>
      <w:lang w:val="en-US" w:eastAsia="en-US"/>
    </w:rPr>
  </w:style>
  <w:style w:type="paragraph" w:customStyle="1" w:styleId="1591C833946A4184BFAB0484F51F38CF8">
    <w:name w:val="1591C833946A4184BFAB0484F51F38CF8"/>
    <w:rsid w:val="00344033"/>
    <w:pPr>
      <w:spacing w:after="270"/>
    </w:pPr>
    <w:rPr>
      <w:rFonts w:eastAsiaTheme="minorHAnsi"/>
      <w:lang w:val="en-US" w:eastAsia="en-US"/>
    </w:rPr>
  </w:style>
  <w:style w:type="paragraph" w:customStyle="1" w:styleId="57551C73E5554299A7E6CECAB0BE5D0F8">
    <w:name w:val="57551C73E5554299A7E6CECAB0BE5D0F8"/>
    <w:rsid w:val="00344033"/>
    <w:pPr>
      <w:spacing w:after="270"/>
    </w:pPr>
    <w:rPr>
      <w:rFonts w:eastAsiaTheme="minorHAnsi"/>
      <w:lang w:val="en-US" w:eastAsia="en-US"/>
    </w:rPr>
  </w:style>
  <w:style w:type="paragraph" w:customStyle="1" w:styleId="A2A020646AB543E2AC3B50854FBA028E8">
    <w:name w:val="A2A020646AB543E2AC3B50854FBA028E8"/>
    <w:rsid w:val="00344033"/>
    <w:pPr>
      <w:spacing w:after="270"/>
    </w:pPr>
    <w:rPr>
      <w:rFonts w:eastAsiaTheme="minorHAnsi"/>
      <w:lang w:val="en-US" w:eastAsia="en-US"/>
    </w:rPr>
  </w:style>
  <w:style w:type="paragraph" w:customStyle="1" w:styleId="A06B60DE1E964193A1A63F1AB3F5D1928">
    <w:name w:val="A06B60DE1E964193A1A63F1AB3F5D1928"/>
    <w:rsid w:val="00344033"/>
    <w:pPr>
      <w:spacing w:after="270"/>
    </w:pPr>
    <w:rPr>
      <w:rFonts w:eastAsiaTheme="minorHAnsi"/>
      <w:lang w:val="en-US" w:eastAsia="en-US"/>
    </w:rPr>
  </w:style>
  <w:style w:type="paragraph" w:customStyle="1" w:styleId="89641F69E85C4ED4A893DCDEAACD67298">
    <w:name w:val="89641F69E85C4ED4A893DCDEAACD67298"/>
    <w:rsid w:val="00344033"/>
    <w:pPr>
      <w:spacing w:after="270"/>
    </w:pPr>
    <w:rPr>
      <w:rFonts w:eastAsiaTheme="minorHAnsi"/>
      <w:lang w:val="en-US" w:eastAsia="en-US"/>
    </w:rPr>
  </w:style>
  <w:style w:type="paragraph" w:customStyle="1" w:styleId="95C553DD594B437793EE6499CD3BB6088">
    <w:name w:val="95C553DD594B437793EE6499CD3BB6088"/>
    <w:rsid w:val="00344033"/>
    <w:pPr>
      <w:spacing w:after="270"/>
    </w:pPr>
    <w:rPr>
      <w:rFonts w:eastAsiaTheme="minorHAnsi"/>
      <w:lang w:val="en-US" w:eastAsia="en-US"/>
    </w:rPr>
  </w:style>
  <w:style w:type="paragraph" w:customStyle="1" w:styleId="873020F369DC471697EAA639DA11F3D68">
    <w:name w:val="873020F369DC471697EAA639DA11F3D68"/>
    <w:rsid w:val="00344033"/>
    <w:pPr>
      <w:spacing w:after="270"/>
    </w:pPr>
    <w:rPr>
      <w:rFonts w:eastAsiaTheme="minorHAnsi"/>
      <w:lang w:val="en-US" w:eastAsia="en-US"/>
    </w:rPr>
  </w:style>
  <w:style w:type="paragraph" w:customStyle="1" w:styleId="88182C09D5314376A7EB93D608137EEA8">
    <w:name w:val="88182C09D5314376A7EB93D608137EEA8"/>
    <w:rsid w:val="00344033"/>
    <w:pPr>
      <w:spacing w:after="270"/>
    </w:pPr>
    <w:rPr>
      <w:rFonts w:eastAsiaTheme="minorHAnsi"/>
      <w:lang w:val="en-US" w:eastAsia="en-US"/>
    </w:rPr>
  </w:style>
  <w:style w:type="paragraph" w:customStyle="1" w:styleId="090ACD32EA9944C0AFA9C0ADAF90FC488">
    <w:name w:val="090ACD32EA9944C0AFA9C0ADAF90FC488"/>
    <w:rsid w:val="00344033"/>
    <w:pPr>
      <w:spacing w:after="270"/>
    </w:pPr>
    <w:rPr>
      <w:rFonts w:eastAsiaTheme="minorHAnsi"/>
      <w:lang w:val="en-US" w:eastAsia="en-US"/>
    </w:rPr>
  </w:style>
  <w:style w:type="paragraph" w:customStyle="1" w:styleId="59D51117CE8C4531AC56B7361D8E807B8">
    <w:name w:val="59D51117CE8C4531AC56B7361D8E807B8"/>
    <w:rsid w:val="00344033"/>
    <w:pPr>
      <w:spacing w:after="270"/>
    </w:pPr>
    <w:rPr>
      <w:rFonts w:eastAsiaTheme="minorHAnsi"/>
      <w:lang w:val="en-US" w:eastAsia="en-US"/>
    </w:rPr>
  </w:style>
  <w:style w:type="paragraph" w:customStyle="1" w:styleId="4D2A5EF82FA64C759924B77CA68507278">
    <w:name w:val="4D2A5EF82FA64C759924B77CA68507278"/>
    <w:rsid w:val="00344033"/>
    <w:pPr>
      <w:spacing w:after="270"/>
    </w:pPr>
    <w:rPr>
      <w:rFonts w:eastAsiaTheme="minorHAnsi"/>
      <w:lang w:val="en-US" w:eastAsia="en-US"/>
    </w:rPr>
  </w:style>
  <w:style w:type="paragraph" w:customStyle="1" w:styleId="CB5208EB118D42BF94B652CBAD50399E8">
    <w:name w:val="CB5208EB118D42BF94B652CBAD50399E8"/>
    <w:rsid w:val="00344033"/>
    <w:pPr>
      <w:spacing w:after="270"/>
    </w:pPr>
    <w:rPr>
      <w:rFonts w:eastAsiaTheme="minorHAnsi"/>
      <w:lang w:val="en-US" w:eastAsia="en-US"/>
    </w:rPr>
  </w:style>
  <w:style w:type="paragraph" w:customStyle="1" w:styleId="68333F1EDD84426FB5B5EE3F6D60DA228">
    <w:name w:val="68333F1EDD84426FB5B5EE3F6D60DA228"/>
    <w:rsid w:val="00344033"/>
    <w:pPr>
      <w:spacing w:after="270"/>
    </w:pPr>
    <w:rPr>
      <w:rFonts w:eastAsiaTheme="minorHAnsi"/>
      <w:lang w:val="en-US" w:eastAsia="en-US"/>
    </w:rPr>
  </w:style>
  <w:style w:type="paragraph" w:customStyle="1" w:styleId="DD1148A1B278464EB11F0AAB08FB99798">
    <w:name w:val="DD1148A1B278464EB11F0AAB08FB99798"/>
    <w:rsid w:val="00344033"/>
    <w:pPr>
      <w:spacing w:after="270"/>
    </w:pPr>
    <w:rPr>
      <w:rFonts w:eastAsiaTheme="minorHAnsi"/>
      <w:lang w:val="en-US" w:eastAsia="en-US"/>
    </w:rPr>
  </w:style>
  <w:style w:type="paragraph" w:customStyle="1" w:styleId="4FA9B9D8579D4E30BF659583BE84FB778">
    <w:name w:val="4FA9B9D8579D4E30BF659583BE84FB778"/>
    <w:rsid w:val="00344033"/>
    <w:pPr>
      <w:spacing w:after="270"/>
    </w:pPr>
    <w:rPr>
      <w:rFonts w:eastAsiaTheme="minorHAnsi"/>
      <w:lang w:val="en-US" w:eastAsia="en-US"/>
    </w:rPr>
  </w:style>
  <w:style w:type="paragraph" w:customStyle="1" w:styleId="E2976F41864A4BD693919CAE221578198">
    <w:name w:val="E2976F41864A4BD693919CAE221578198"/>
    <w:rsid w:val="00344033"/>
    <w:pPr>
      <w:spacing w:after="270"/>
    </w:pPr>
    <w:rPr>
      <w:rFonts w:eastAsiaTheme="minorHAnsi"/>
      <w:lang w:val="en-US" w:eastAsia="en-US"/>
    </w:rPr>
  </w:style>
  <w:style w:type="paragraph" w:customStyle="1" w:styleId="A9B2078B6698475A8DEA54F0AF2A9FA08">
    <w:name w:val="A9B2078B6698475A8DEA54F0AF2A9FA08"/>
    <w:rsid w:val="00344033"/>
    <w:pPr>
      <w:spacing w:after="270"/>
    </w:pPr>
    <w:rPr>
      <w:rFonts w:eastAsiaTheme="minorHAnsi"/>
      <w:lang w:val="en-US" w:eastAsia="en-US"/>
    </w:rPr>
  </w:style>
  <w:style w:type="paragraph" w:customStyle="1" w:styleId="BE24C1D383D647A0B66F059CAAF2AA578">
    <w:name w:val="BE24C1D383D647A0B66F059CAAF2AA578"/>
    <w:rsid w:val="00344033"/>
    <w:pPr>
      <w:spacing w:after="270"/>
    </w:pPr>
    <w:rPr>
      <w:rFonts w:eastAsiaTheme="minorHAnsi"/>
      <w:lang w:val="en-US" w:eastAsia="en-US"/>
    </w:rPr>
  </w:style>
  <w:style w:type="paragraph" w:customStyle="1" w:styleId="6DBFFC32A8DF4459B30550EA5692AA108">
    <w:name w:val="6DBFFC32A8DF4459B30550EA5692AA108"/>
    <w:rsid w:val="00344033"/>
    <w:pPr>
      <w:spacing w:after="270"/>
    </w:pPr>
    <w:rPr>
      <w:rFonts w:eastAsiaTheme="minorHAnsi"/>
      <w:lang w:val="en-US" w:eastAsia="en-US"/>
    </w:rPr>
  </w:style>
  <w:style w:type="paragraph" w:customStyle="1" w:styleId="11324393B341449B8D17B947B2D218A48">
    <w:name w:val="11324393B341449B8D17B947B2D218A48"/>
    <w:rsid w:val="00344033"/>
    <w:pPr>
      <w:spacing w:after="270"/>
    </w:pPr>
    <w:rPr>
      <w:rFonts w:eastAsiaTheme="minorHAnsi"/>
      <w:lang w:val="en-US" w:eastAsia="en-US"/>
    </w:rPr>
  </w:style>
  <w:style w:type="paragraph" w:customStyle="1" w:styleId="1F18B6ED031E4D9497732474875D2C4B8">
    <w:name w:val="1F18B6ED031E4D9497732474875D2C4B8"/>
    <w:rsid w:val="00344033"/>
    <w:pPr>
      <w:spacing w:after="270"/>
    </w:pPr>
    <w:rPr>
      <w:rFonts w:eastAsiaTheme="minorHAnsi"/>
      <w:lang w:val="en-US" w:eastAsia="en-US"/>
    </w:rPr>
  </w:style>
  <w:style w:type="paragraph" w:customStyle="1" w:styleId="59CF7D98E4074259A86D54343C989D0C8">
    <w:name w:val="59CF7D98E4074259A86D54343C989D0C8"/>
    <w:rsid w:val="00344033"/>
    <w:pPr>
      <w:spacing w:after="270"/>
    </w:pPr>
    <w:rPr>
      <w:rFonts w:eastAsiaTheme="minorHAnsi"/>
      <w:lang w:val="en-US" w:eastAsia="en-US"/>
    </w:rPr>
  </w:style>
  <w:style w:type="paragraph" w:customStyle="1" w:styleId="41381882463B4021AB9BDC41F7D7FFE08">
    <w:name w:val="41381882463B4021AB9BDC41F7D7FFE08"/>
    <w:rsid w:val="00344033"/>
    <w:pPr>
      <w:spacing w:after="270"/>
    </w:pPr>
    <w:rPr>
      <w:rFonts w:eastAsiaTheme="minorHAnsi"/>
      <w:lang w:val="en-US" w:eastAsia="en-US"/>
    </w:rPr>
  </w:style>
  <w:style w:type="paragraph" w:customStyle="1" w:styleId="8BEB8EE07B2A4D19A5A55ED7078C2E3E8">
    <w:name w:val="8BEB8EE07B2A4D19A5A55ED7078C2E3E8"/>
    <w:rsid w:val="00344033"/>
    <w:pPr>
      <w:spacing w:after="270"/>
    </w:pPr>
    <w:rPr>
      <w:rFonts w:eastAsiaTheme="minorHAnsi"/>
      <w:lang w:val="en-US" w:eastAsia="en-US"/>
    </w:rPr>
  </w:style>
  <w:style w:type="paragraph" w:customStyle="1" w:styleId="46F26DB8F9664116908115AC3BF74E098">
    <w:name w:val="46F26DB8F9664116908115AC3BF74E098"/>
    <w:rsid w:val="00344033"/>
    <w:pPr>
      <w:spacing w:after="270"/>
    </w:pPr>
    <w:rPr>
      <w:rFonts w:eastAsiaTheme="minorHAnsi"/>
      <w:lang w:val="en-US" w:eastAsia="en-US"/>
    </w:rPr>
  </w:style>
  <w:style w:type="paragraph" w:customStyle="1" w:styleId="CB20FC511A084897913C623F140A05A78">
    <w:name w:val="CB20FC511A084897913C623F140A05A78"/>
    <w:rsid w:val="00344033"/>
    <w:pPr>
      <w:spacing w:after="270"/>
    </w:pPr>
    <w:rPr>
      <w:rFonts w:eastAsiaTheme="minorHAnsi"/>
      <w:lang w:val="en-US" w:eastAsia="en-US"/>
    </w:rPr>
  </w:style>
  <w:style w:type="paragraph" w:customStyle="1" w:styleId="0D86ACFB96E64243A65CCCB8BDB9C2BD8">
    <w:name w:val="0D86ACFB96E64243A65CCCB8BDB9C2BD8"/>
    <w:rsid w:val="00344033"/>
    <w:pPr>
      <w:spacing w:after="270"/>
    </w:pPr>
    <w:rPr>
      <w:rFonts w:eastAsiaTheme="minorHAnsi"/>
      <w:lang w:val="en-US" w:eastAsia="en-US"/>
    </w:rPr>
  </w:style>
  <w:style w:type="paragraph" w:customStyle="1" w:styleId="91AED7B1A46C487796DDCC5C0918C9A68">
    <w:name w:val="91AED7B1A46C487796DDCC5C0918C9A68"/>
    <w:rsid w:val="00344033"/>
    <w:pPr>
      <w:spacing w:after="270"/>
    </w:pPr>
    <w:rPr>
      <w:rFonts w:eastAsiaTheme="minorHAnsi"/>
      <w:lang w:val="en-US" w:eastAsia="en-US"/>
    </w:rPr>
  </w:style>
  <w:style w:type="paragraph" w:customStyle="1" w:styleId="EE080150641F48CC84BD52AE198CCE2F8">
    <w:name w:val="EE080150641F48CC84BD52AE198CCE2F8"/>
    <w:rsid w:val="00344033"/>
    <w:pPr>
      <w:spacing w:after="270"/>
    </w:pPr>
    <w:rPr>
      <w:rFonts w:eastAsiaTheme="minorHAnsi"/>
      <w:lang w:val="en-US" w:eastAsia="en-US"/>
    </w:rPr>
  </w:style>
  <w:style w:type="paragraph" w:customStyle="1" w:styleId="D186FB337B2744F3BE4655E5001E64B48">
    <w:name w:val="D186FB337B2744F3BE4655E5001E64B48"/>
    <w:rsid w:val="00344033"/>
    <w:pPr>
      <w:spacing w:after="270"/>
    </w:pPr>
    <w:rPr>
      <w:rFonts w:eastAsiaTheme="minorHAnsi"/>
      <w:lang w:val="en-US" w:eastAsia="en-US"/>
    </w:rPr>
  </w:style>
  <w:style w:type="paragraph" w:customStyle="1" w:styleId="96C6466B5E324C24B378CFB62458049B8">
    <w:name w:val="96C6466B5E324C24B378CFB62458049B8"/>
    <w:rsid w:val="00344033"/>
    <w:pPr>
      <w:spacing w:after="270"/>
    </w:pPr>
    <w:rPr>
      <w:rFonts w:eastAsiaTheme="minorHAnsi"/>
      <w:lang w:val="en-US" w:eastAsia="en-US"/>
    </w:rPr>
  </w:style>
  <w:style w:type="paragraph" w:customStyle="1" w:styleId="76E4267677E24AA88AFF1D97572C5D6A8">
    <w:name w:val="76E4267677E24AA88AFF1D97572C5D6A8"/>
    <w:rsid w:val="00344033"/>
    <w:pPr>
      <w:spacing w:after="270"/>
    </w:pPr>
    <w:rPr>
      <w:rFonts w:eastAsiaTheme="minorHAnsi"/>
      <w:lang w:val="en-US" w:eastAsia="en-US"/>
    </w:rPr>
  </w:style>
  <w:style w:type="paragraph" w:customStyle="1" w:styleId="1DD6C70D155F494791A71C2DD3C918F08">
    <w:name w:val="1DD6C70D155F494791A71C2DD3C918F08"/>
    <w:rsid w:val="00344033"/>
    <w:pPr>
      <w:spacing w:after="270"/>
    </w:pPr>
    <w:rPr>
      <w:rFonts w:eastAsiaTheme="minorHAnsi"/>
      <w:lang w:val="en-US" w:eastAsia="en-US"/>
    </w:rPr>
  </w:style>
  <w:style w:type="paragraph" w:customStyle="1" w:styleId="7556B936225242DF81E82E6B420D9BDF8">
    <w:name w:val="7556B936225242DF81E82E6B420D9BDF8"/>
    <w:rsid w:val="00344033"/>
    <w:pPr>
      <w:spacing w:after="270"/>
    </w:pPr>
    <w:rPr>
      <w:rFonts w:eastAsiaTheme="minorHAnsi"/>
      <w:lang w:val="en-US" w:eastAsia="en-US"/>
    </w:rPr>
  </w:style>
  <w:style w:type="paragraph" w:customStyle="1" w:styleId="F658CA98F7084A96BEEE5A7FE339BE408">
    <w:name w:val="F658CA98F7084A96BEEE5A7FE339BE408"/>
    <w:rsid w:val="00344033"/>
    <w:pPr>
      <w:spacing w:after="270"/>
    </w:pPr>
    <w:rPr>
      <w:rFonts w:eastAsiaTheme="minorHAnsi"/>
      <w:lang w:val="en-US" w:eastAsia="en-US"/>
    </w:rPr>
  </w:style>
  <w:style w:type="paragraph" w:customStyle="1" w:styleId="56E9BCF5A67148959CBB3A3451BBA7328">
    <w:name w:val="56E9BCF5A67148959CBB3A3451BBA7328"/>
    <w:rsid w:val="00344033"/>
    <w:pPr>
      <w:spacing w:after="270"/>
    </w:pPr>
    <w:rPr>
      <w:rFonts w:eastAsiaTheme="minorHAnsi"/>
      <w:lang w:val="en-US" w:eastAsia="en-US"/>
    </w:rPr>
  </w:style>
  <w:style w:type="paragraph" w:customStyle="1" w:styleId="1D5A332F057F4F719AF826CD9B52D2578">
    <w:name w:val="1D5A332F057F4F719AF826CD9B52D2578"/>
    <w:rsid w:val="00344033"/>
    <w:pPr>
      <w:spacing w:after="270"/>
    </w:pPr>
    <w:rPr>
      <w:rFonts w:eastAsiaTheme="minorHAnsi"/>
      <w:lang w:val="en-US" w:eastAsia="en-US"/>
    </w:rPr>
  </w:style>
  <w:style w:type="paragraph" w:customStyle="1" w:styleId="C98B1AC9F20344079EA8FCD8BCE89BAE8">
    <w:name w:val="C98B1AC9F20344079EA8FCD8BCE89BAE8"/>
    <w:rsid w:val="00344033"/>
    <w:pPr>
      <w:spacing w:after="270"/>
    </w:pPr>
    <w:rPr>
      <w:rFonts w:eastAsiaTheme="minorHAnsi"/>
      <w:lang w:val="en-US" w:eastAsia="en-US"/>
    </w:rPr>
  </w:style>
  <w:style w:type="paragraph" w:customStyle="1" w:styleId="A297D889D3124F9A96BDD9ACA8BA54228">
    <w:name w:val="A297D889D3124F9A96BDD9ACA8BA54228"/>
    <w:rsid w:val="00344033"/>
    <w:pPr>
      <w:spacing w:after="270"/>
    </w:pPr>
    <w:rPr>
      <w:rFonts w:eastAsiaTheme="minorHAnsi"/>
      <w:lang w:val="en-US" w:eastAsia="en-US"/>
    </w:rPr>
  </w:style>
  <w:style w:type="paragraph" w:customStyle="1" w:styleId="475AD6E1ECF84E1A88F428536EEB819C8">
    <w:name w:val="475AD6E1ECF84E1A88F428536EEB819C8"/>
    <w:rsid w:val="00344033"/>
    <w:pPr>
      <w:spacing w:after="270"/>
    </w:pPr>
    <w:rPr>
      <w:rFonts w:eastAsiaTheme="minorHAnsi"/>
      <w:lang w:val="en-US" w:eastAsia="en-US"/>
    </w:rPr>
  </w:style>
  <w:style w:type="paragraph" w:customStyle="1" w:styleId="3228606C09394660A38CCA3B02EBA3928">
    <w:name w:val="3228606C09394660A38CCA3B02EBA3928"/>
    <w:rsid w:val="00344033"/>
    <w:pPr>
      <w:spacing w:after="270"/>
    </w:pPr>
    <w:rPr>
      <w:rFonts w:eastAsiaTheme="minorHAnsi"/>
      <w:lang w:val="en-US" w:eastAsia="en-US"/>
    </w:rPr>
  </w:style>
  <w:style w:type="paragraph" w:customStyle="1" w:styleId="0FE27E5373114F589DA98FF8D24BCA218">
    <w:name w:val="0FE27E5373114F589DA98FF8D24BCA218"/>
    <w:rsid w:val="00344033"/>
    <w:pPr>
      <w:spacing w:after="270"/>
    </w:pPr>
    <w:rPr>
      <w:rFonts w:eastAsiaTheme="minorHAnsi"/>
      <w:lang w:val="en-US" w:eastAsia="en-US"/>
    </w:rPr>
  </w:style>
  <w:style w:type="paragraph" w:customStyle="1" w:styleId="2EFAF4D472B54861A1D0DA19567AD8C48">
    <w:name w:val="2EFAF4D472B54861A1D0DA19567AD8C48"/>
    <w:rsid w:val="00344033"/>
    <w:pPr>
      <w:spacing w:after="270"/>
    </w:pPr>
    <w:rPr>
      <w:rFonts w:eastAsiaTheme="minorHAnsi"/>
      <w:lang w:val="en-US" w:eastAsia="en-US"/>
    </w:rPr>
  </w:style>
  <w:style w:type="paragraph" w:customStyle="1" w:styleId="5CCEA09C5719458EAB1A9FABCF18465A8">
    <w:name w:val="5CCEA09C5719458EAB1A9FABCF18465A8"/>
    <w:rsid w:val="00344033"/>
    <w:pPr>
      <w:spacing w:after="270"/>
    </w:pPr>
    <w:rPr>
      <w:rFonts w:eastAsiaTheme="minorHAnsi"/>
      <w:lang w:val="en-US" w:eastAsia="en-US"/>
    </w:rPr>
  </w:style>
  <w:style w:type="paragraph" w:customStyle="1" w:styleId="1C9A457E7DA34533826AE921481A45AF8">
    <w:name w:val="1C9A457E7DA34533826AE921481A45AF8"/>
    <w:rsid w:val="00344033"/>
    <w:pPr>
      <w:spacing w:after="270"/>
    </w:pPr>
    <w:rPr>
      <w:rFonts w:eastAsiaTheme="minorHAnsi"/>
      <w:lang w:val="en-US" w:eastAsia="en-US"/>
    </w:rPr>
  </w:style>
  <w:style w:type="paragraph" w:customStyle="1" w:styleId="4004DD5092504B2AA3FB461980E837E98">
    <w:name w:val="4004DD5092504B2AA3FB461980E837E98"/>
    <w:rsid w:val="00344033"/>
    <w:pPr>
      <w:spacing w:after="270"/>
    </w:pPr>
    <w:rPr>
      <w:rFonts w:eastAsiaTheme="minorHAnsi"/>
      <w:lang w:val="en-US" w:eastAsia="en-US"/>
    </w:rPr>
  </w:style>
  <w:style w:type="paragraph" w:customStyle="1" w:styleId="6BAC6EF7659949AC9435E976EA8818CF8">
    <w:name w:val="6BAC6EF7659949AC9435E976EA8818CF8"/>
    <w:rsid w:val="00344033"/>
    <w:pPr>
      <w:spacing w:after="270"/>
    </w:pPr>
    <w:rPr>
      <w:rFonts w:eastAsiaTheme="minorHAnsi"/>
      <w:lang w:val="en-US" w:eastAsia="en-US"/>
    </w:rPr>
  </w:style>
  <w:style w:type="paragraph" w:customStyle="1" w:styleId="21F4CA4CBDD84516B6D4F1BE002EDA468">
    <w:name w:val="21F4CA4CBDD84516B6D4F1BE002EDA468"/>
    <w:rsid w:val="00344033"/>
    <w:pPr>
      <w:spacing w:after="270"/>
    </w:pPr>
    <w:rPr>
      <w:rFonts w:eastAsiaTheme="minorHAnsi"/>
      <w:lang w:val="en-US" w:eastAsia="en-US"/>
    </w:rPr>
  </w:style>
  <w:style w:type="paragraph" w:customStyle="1" w:styleId="E67B2B3A7DB24707B02D39B8ADB4244F8">
    <w:name w:val="E67B2B3A7DB24707B02D39B8ADB4244F8"/>
    <w:rsid w:val="00344033"/>
    <w:pPr>
      <w:spacing w:after="270"/>
    </w:pPr>
    <w:rPr>
      <w:rFonts w:eastAsiaTheme="minorHAnsi"/>
      <w:lang w:val="en-US" w:eastAsia="en-US"/>
    </w:rPr>
  </w:style>
  <w:style w:type="paragraph" w:customStyle="1" w:styleId="A2DF245346964DCAA81CFDD66D3EF8838">
    <w:name w:val="A2DF245346964DCAA81CFDD66D3EF8838"/>
    <w:rsid w:val="00344033"/>
    <w:pPr>
      <w:spacing w:after="270"/>
    </w:pPr>
    <w:rPr>
      <w:rFonts w:eastAsiaTheme="minorHAnsi"/>
      <w:lang w:val="en-US" w:eastAsia="en-US"/>
    </w:rPr>
  </w:style>
  <w:style w:type="paragraph" w:customStyle="1" w:styleId="EA0EAC7BA64A4BD490E21F91AFC0D11D8">
    <w:name w:val="EA0EAC7BA64A4BD490E21F91AFC0D11D8"/>
    <w:rsid w:val="00344033"/>
    <w:pPr>
      <w:spacing w:after="270"/>
    </w:pPr>
    <w:rPr>
      <w:rFonts w:eastAsiaTheme="minorHAnsi"/>
      <w:lang w:val="en-US" w:eastAsia="en-US"/>
    </w:rPr>
  </w:style>
  <w:style w:type="paragraph" w:customStyle="1" w:styleId="88C5FFC97C4A4471B3BB827173D747678">
    <w:name w:val="88C5FFC97C4A4471B3BB827173D747678"/>
    <w:rsid w:val="00344033"/>
    <w:pPr>
      <w:spacing w:after="270"/>
    </w:pPr>
    <w:rPr>
      <w:rFonts w:eastAsiaTheme="minorHAnsi"/>
      <w:lang w:val="en-US" w:eastAsia="en-US"/>
    </w:rPr>
  </w:style>
  <w:style w:type="paragraph" w:customStyle="1" w:styleId="69F7C0DA48CE4C98A7138500412CB6278">
    <w:name w:val="69F7C0DA48CE4C98A7138500412CB6278"/>
    <w:rsid w:val="00344033"/>
    <w:pPr>
      <w:spacing w:after="270"/>
    </w:pPr>
    <w:rPr>
      <w:rFonts w:eastAsiaTheme="minorHAnsi"/>
      <w:lang w:val="en-US" w:eastAsia="en-US"/>
    </w:rPr>
  </w:style>
  <w:style w:type="paragraph" w:customStyle="1" w:styleId="B1611CB293164EF8B2D388489FF1C3298">
    <w:name w:val="B1611CB293164EF8B2D388489FF1C3298"/>
    <w:rsid w:val="00344033"/>
    <w:pPr>
      <w:spacing w:after="270"/>
    </w:pPr>
    <w:rPr>
      <w:rFonts w:eastAsiaTheme="minorHAnsi"/>
      <w:lang w:val="en-US" w:eastAsia="en-US"/>
    </w:rPr>
  </w:style>
  <w:style w:type="paragraph" w:customStyle="1" w:styleId="B79F80F58DE0425C998E4E10D7481EA98">
    <w:name w:val="B79F80F58DE0425C998E4E10D7481EA98"/>
    <w:rsid w:val="00344033"/>
    <w:pPr>
      <w:spacing w:after="270"/>
    </w:pPr>
    <w:rPr>
      <w:rFonts w:eastAsiaTheme="minorHAnsi"/>
      <w:lang w:val="en-US" w:eastAsia="en-US"/>
    </w:rPr>
  </w:style>
  <w:style w:type="paragraph" w:customStyle="1" w:styleId="AA5FB8AF0D8F403397C6ABE5951F915D8">
    <w:name w:val="AA5FB8AF0D8F403397C6ABE5951F915D8"/>
    <w:rsid w:val="00344033"/>
    <w:pPr>
      <w:spacing w:after="270"/>
    </w:pPr>
    <w:rPr>
      <w:rFonts w:eastAsiaTheme="minorHAnsi"/>
      <w:lang w:val="en-US" w:eastAsia="en-US"/>
    </w:rPr>
  </w:style>
  <w:style w:type="paragraph" w:customStyle="1" w:styleId="995ABDE3A6664C97B62FD50C036CF22F8">
    <w:name w:val="995ABDE3A6664C97B62FD50C036CF22F8"/>
    <w:rsid w:val="00344033"/>
    <w:pPr>
      <w:spacing w:after="270"/>
    </w:pPr>
    <w:rPr>
      <w:rFonts w:eastAsiaTheme="minorHAnsi"/>
      <w:lang w:val="en-US" w:eastAsia="en-US"/>
    </w:rPr>
  </w:style>
  <w:style w:type="paragraph" w:customStyle="1" w:styleId="57044A6C707F412BB5A7A65CB66BFF488">
    <w:name w:val="57044A6C707F412BB5A7A65CB66BFF488"/>
    <w:rsid w:val="00344033"/>
    <w:pPr>
      <w:spacing w:after="270"/>
    </w:pPr>
    <w:rPr>
      <w:rFonts w:eastAsiaTheme="minorHAnsi"/>
      <w:lang w:val="en-US" w:eastAsia="en-US"/>
    </w:rPr>
  </w:style>
  <w:style w:type="paragraph" w:customStyle="1" w:styleId="E9C8D359D0134A40B6D3AE29ED5FF7957">
    <w:name w:val="E9C8D359D0134A40B6D3AE29ED5FF7957"/>
    <w:rsid w:val="00344033"/>
    <w:pPr>
      <w:spacing w:after="270"/>
    </w:pPr>
    <w:rPr>
      <w:rFonts w:eastAsiaTheme="minorHAnsi"/>
      <w:lang w:val="en-US" w:eastAsia="en-US"/>
    </w:rPr>
  </w:style>
  <w:style w:type="paragraph" w:customStyle="1" w:styleId="85EEE391A38A4F18A8511CCFA3F2FBF18">
    <w:name w:val="85EEE391A38A4F18A8511CCFA3F2FBF18"/>
    <w:rsid w:val="00344033"/>
    <w:pPr>
      <w:spacing w:after="270"/>
    </w:pPr>
    <w:rPr>
      <w:rFonts w:eastAsiaTheme="minorHAnsi"/>
      <w:lang w:val="en-US" w:eastAsia="en-US"/>
    </w:rPr>
  </w:style>
  <w:style w:type="paragraph" w:customStyle="1" w:styleId="CEA96E50D8DE44C39526F2DB2190DD498">
    <w:name w:val="CEA96E50D8DE44C39526F2DB2190DD498"/>
    <w:rsid w:val="00344033"/>
    <w:pPr>
      <w:spacing w:after="270"/>
    </w:pPr>
    <w:rPr>
      <w:rFonts w:eastAsiaTheme="minorHAnsi"/>
      <w:lang w:val="en-US" w:eastAsia="en-US"/>
    </w:rPr>
  </w:style>
  <w:style w:type="paragraph" w:customStyle="1" w:styleId="16399B701D744AF6BC1DF1E510CD72C08">
    <w:name w:val="16399B701D744AF6BC1DF1E510CD72C08"/>
    <w:rsid w:val="00344033"/>
    <w:pPr>
      <w:spacing w:after="270"/>
    </w:pPr>
    <w:rPr>
      <w:rFonts w:eastAsiaTheme="minorHAnsi"/>
      <w:lang w:val="en-US" w:eastAsia="en-US"/>
    </w:rPr>
  </w:style>
  <w:style w:type="paragraph" w:customStyle="1" w:styleId="7651D7532F4742A79F7E93F2255E1FD38">
    <w:name w:val="7651D7532F4742A79F7E93F2255E1FD38"/>
    <w:rsid w:val="00344033"/>
    <w:pPr>
      <w:spacing w:after="270"/>
    </w:pPr>
    <w:rPr>
      <w:rFonts w:eastAsiaTheme="minorHAnsi"/>
      <w:lang w:val="en-US" w:eastAsia="en-US"/>
    </w:rPr>
  </w:style>
  <w:style w:type="paragraph" w:customStyle="1" w:styleId="B3137166856D4E4CB388E13960C205208">
    <w:name w:val="B3137166856D4E4CB388E13960C205208"/>
    <w:rsid w:val="00344033"/>
    <w:pPr>
      <w:spacing w:after="270"/>
    </w:pPr>
    <w:rPr>
      <w:rFonts w:eastAsiaTheme="minorHAnsi"/>
      <w:lang w:val="en-US" w:eastAsia="en-US"/>
    </w:rPr>
  </w:style>
  <w:style w:type="paragraph" w:customStyle="1" w:styleId="BD5D9C0BA0F749339902388E87C7CB1E8">
    <w:name w:val="BD5D9C0BA0F749339902388E87C7CB1E8"/>
    <w:rsid w:val="00344033"/>
    <w:pPr>
      <w:spacing w:after="270"/>
    </w:pPr>
    <w:rPr>
      <w:rFonts w:eastAsiaTheme="minorHAnsi"/>
      <w:lang w:val="en-US" w:eastAsia="en-US"/>
    </w:rPr>
  </w:style>
  <w:style w:type="paragraph" w:customStyle="1" w:styleId="323388C776E64690B182EB853D9B2B578">
    <w:name w:val="323388C776E64690B182EB853D9B2B578"/>
    <w:rsid w:val="00344033"/>
    <w:pPr>
      <w:spacing w:after="270"/>
    </w:pPr>
    <w:rPr>
      <w:rFonts w:eastAsiaTheme="minorHAnsi"/>
      <w:lang w:val="en-US" w:eastAsia="en-US"/>
    </w:rPr>
  </w:style>
  <w:style w:type="paragraph" w:customStyle="1" w:styleId="3D9562B597F14C07AA843DD87273454F8">
    <w:name w:val="3D9562B597F14C07AA843DD87273454F8"/>
    <w:rsid w:val="00344033"/>
    <w:pPr>
      <w:spacing w:after="270"/>
    </w:pPr>
    <w:rPr>
      <w:rFonts w:eastAsiaTheme="minorHAnsi"/>
      <w:lang w:val="en-US" w:eastAsia="en-US"/>
    </w:rPr>
  </w:style>
  <w:style w:type="paragraph" w:customStyle="1" w:styleId="E10408CFFABD4D869D2CF804E5CB48408">
    <w:name w:val="E10408CFFABD4D869D2CF804E5CB48408"/>
    <w:rsid w:val="00344033"/>
    <w:pPr>
      <w:spacing w:after="270"/>
    </w:pPr>
    <w:rPr>
      <w:rFonts w:eastAsiaTheme="minorHAnsi"/>
      <w:lang w:val="en-US" w:eastAsia="en-US"/>
    </w:rPr>
  </w:style>
  <w:style w:type="paragraph" w:customStyle="1" w:styleId="49825F5614D349EDB7AB6824C5A3C9448">
    <w:name w:val="49825F5614D349EDB7AB6824C5A3C9448"/>
    <w:rsid w:val="00344033"/>
    <w:pPr>
      <w:spacing w:after="270"/>
    </w:pPr>
    <w:rPr>
      <w:rFonts w:eastAsiaTheme="minorHAnsi"/>
      <w:lang w:val="en-US" w:eastAsia="en-US"/>
    </w:rPr>
  </w:style>
  <w:style w:type="paragraph" w:customStyle="1" w:styleId="E54F4B4CBC84403099EFA1722D01D6508">
    <w:name w:val="E54F4B4CBC84403099EFA1722D01D6508"/>
    <w:rsid w:val="00344033"/>
    <w:pPr>
      <w:spacing w:after="270"/>
    </w:pPr>
    <w:rPr>
      <w:rFonts w:eastAsiaTheme="minorHAnsi"/>
      <w:lang w:val="en-US" w:eastAsia="en-US"/>
    </w:rPr>
  </w:style>
  <w:style w:type="paragraph" w:customStyle="1" w:styleId="C0FA1CDB3B2542DE83FE037FC4E755898">
    <w:name w:val="C0FA1CDB3B2542DE83FE037FC4E755898"/>
    <w:rsid w:val="00344033"/>
    <w:pPr>
      <w:spacing w:after="270"/>
    </w:pPr>
    <w:rPr>
      <w:rFonts w:eastAsiaTheme="minorHAnsi"/>
      <w:lang w:val="en-US" w:eastAsia="en-US"/>
    </w:rPr>
  </w:style>
  <w:style w:type="paragraph" w:customStyle="1" w:styleId="83AE2B1C3A8749AE86D924370457AB838">
    <w:name w:val="83AE2B1C3A8749AE86D924370457AB838"/>
    <w:rsid w:val="00344033"/>
    <w:pPr>
      <w:spacing w:after="270"/>
    </w:pPr>
    <w:rPr>
      <w:rFonts w:eastAsiaTheme="minorHAnsi"/>
      <w:lang w:val="en-US" w:eastAsia="en-US"/>
    </w:rPr>
  </w:style>
  <w:style w:type="paragraph" w:customStyle="1" w:styleId="7B6B8675A75942198E3766098FB4A9228">
    <w:name w:val="7B6B8675A75942198E3766098FB4A9228"/>
    <w:rsid w:val="00344033"/>
    <w:pPr>
      <w:spacing w:after="270"/>
    </w:pPr>
    <w:rPr>
      <w:rFonts w:eastAsiaTheme="minorHAnsi"/>
      <w:lang w:val="en-US" w:eastAsia="en-US"/>
    </w:rPr>
  </w:style>
  <w:style w:type="paragraph" w:customStyle="1" w:styleId="6444D8EDF6B14F7AB8A66E5F487E89408">
    <w:name w:val="6444D8EDF6B14F7AB8A66E5F487E89408"/>
    <w:rsid w:val="00344033"/>
    <w:pPr>
      <w:spacing w:after="270"/>
    </w:pPr>
    <w:rPr>
      <w:rFonts w:eastAsiaTheme="minorHAnsi"/>
      <w:lang w:val="en-US" w:eastAsia="en-US"/>
    </w:rPr>
  </w:style>
  <w:style w:type="paragraph" w:customStyle="1" w:styleId="95543A227384426B84E59DDE3D389A6F8">
    <w:name w:val="95543A227384426B84E59DDE3D389A6F8"/>
    <w:rsid w:val="00344033"/>
    <w:pPr>
      <w:spacing w:after="270"/>
    </w:pPr>
    <w:rPr>
      <w:rFonts w:eastAsiaTheme="minorHAnsi"/>
      <w:lang w:val="en-US" w:eastAsia="en-US"/>
    </w:rPr>
  </w:style>
  <w:style w:type="paragraph" w:customStyle="1" w:styleId="B86CD43E3A714EBEA53F5507439B53E48">
    <w:name w:val="B86CD43E3A714EBEA53F5507439B53E48"/>
    <w:rsid w:val="00344033"/>
    <w:pPr>
      <w:spacing w:after="270"/>
    </w:pPr>
    <w:rPr>
      <w:rFonts w:eastAsiaTheme="minorHAnsi"/>
      <w:lang w:val="en-US" w:eastAsia="en-US"/>
    </w:rPr>
  </w:style>
  <w:style w:type="paragraph" w:customStyle="1" w:styleId="04E919483C3147EDA10F8E5A6AFE2A5D8">
    <w:name w:val="04E919483C3147EDA10F8E5A6AFE2A5D8"/>
    <w:rsid w:val="00344033"/>
    <w:pPr>
      <w:spacing w:after="270"/>
    </w:pPr>
    <w:rPr>
      <w:rFonts w:eastAsiaTheme="minorHAnsi"/>
      <w:lang w:val="en-US" w:eastAsia="en-US"/>
    </w:rPr>
  </w:style>
  <w:style w:type="paragraph" w:customStyle="1" w:styleId="89D5F39ACF0C453B9502948148E2BB278">
    <w:name w:val="89D5F39ACF0C453B9502948148E2BB278"/>
    <w:rsid w:val="00344033"/>
    <w:pPr>
      <w:spacing w:after="270"/>
    </w:pPr>
    <w:rPr>
      <w:rFonts w:eastAsiaTheme="minorHAnsi"/>
      <w:lang w:val="en-US" w:eastAsia="en-US"/>
    </w:rPr>
  </w:style>
  <w:style w:type="paragraph" w:customStyle="1" w:styleId="4E3C950BEE3C4A0F925E886E289BEE0F8">
    <w:name w:val="4E3C950BEE3C4A0F925E886E289BEE0F8"/>
    <w:rsid w:val="00344033"/>
    <w:pPr>
      <w:spacing w:after="270"/>
    </w:pPr>
    <w:rPr>
      <w:rFonts w:eastAsiaTheme="minorHAnsi"/>
      <w:lang w:val="en-US" w:eastAsia="en-US"/>
    </w:rPr>
  </w:style>
  <w:style w:type="paragraph" w:customStyle="1" w:styleId="E26BA60A9EBD4F0CA4EE02724E776D8E8">
    <w:name w:val="E26BA60A9EBD4F0CA4EE02724E776D8E8"/>
    <w:rsid w:val="00344033"/>
    <w:pPr>
      <w:spacing w:after="270"/>
    </w:pPr>
    <w:rPr>
      <w:rFonts w:eastAsiaTheme="minorHAnsi"/>
      <w:lang w:val="en-US" w:eastAsia="en-US"/>
    </w:rPr>
  </w:style>
  <w:style w:type="paragraph" w:customStyle="1" w:styleId="32081E781A714A6EB4A7D2DABC22FF2F8">
    <w:name w:val="32081E781A714A6EB4A7D2DABC22FF2F8"/>
    <w:rsid w:val="00344033"/>
    <w:pPr>
      <w:spacing w:after="270"/>
    </w:pPr>
    <w:rPr>
      <w:rFonts w:eastAsiaTheme="minorHAnsi"/>
      <w:lang w:val="en-US" w:eastAsia="en-US"/>
    </w:rPr>
  </w:style>
  <w:style w:type="paragraph" w:customStyle="1" w:styleId="5B5FBBF16F8A41D4B485013D4186E7898">
    <w:name w:val="5B5FBBF16F8A41D4B485013D4186E7898"/>
    <w:rsid w:val="00344033"/>
    <w:pPr>
      <w:spacing w:after="270"/>
    </w:pPr>
    <w:rPr>
      <w:rFonts w:eastAsiaTheme="minorHAnsi"/>
      <w:lang w:val="en-US" w:eastAsia="en-US"/>
    </w:rPr>
  </w:style>
  <w:style w:type="paragraph" w:customStyle="1" w:styleId="61D90EDC697943768B4CF364A3F718798">
    <w:name w:val="61D90EDC697943768B4CF364A3F718798"/>
    <w:rsid w:val="00344033"/>
    <w:pPr>
      <w:spacing w:after="270"/>
    </w:pPr>
    <w:rPr>
      <w:rFonts w:eastAsiaTheme="minorHAnsi"/>
      <w:lang w:val="en-US" w:eastAsia="en-US"/>
    </w:rPr>
  </w:style>
  <w:style w:type="paragraph" w:customStyle="1" w:styleId="44BF01C1A884450B8B859EC561BBF3078">
    <w:name w:val="44BF01C1A884450B8B859EC561BBF3078"/>
    <w:rsid w:val="00344033"/>
    <w:pPr>
      <w:spacing w:after="270"/>
    </w:pPr>
    <w:rPr>
      <w:rFonts w:eastAsiaTheme="minorHAnsi"/>
      <w:lang w:val="en-US" w:eastAsia="en-US"/>
    </w:rPr>
  </w:style>
  <w:style w:type="paragraph" w:customStyle="1" w:styleId="F09C3832A5234E77B114B113EC71A6828">
    <w:name w:val="F09C3832A5234E77B114B113EC71A6828"/>
    <w:rsid w:val="00344033"/>
    <w:pPr>
      <w:spacing w:after="270"/>
    </w:pPr>
    <w:rPr>
      <w:rFonts w:eastAsiaTheme="minorHAnsi"/>
      <w:lang w:val="en-US" w:eastAsia="en-US"/>
    </w:rPr>
  </w:style>
  <w:style w:type="paragraph" w:customStyle="1" w:styleId="3C4C74B81F494EDEB10153AF05A0EA4E8">
    <w:name w:val="3C4C74B81F494EDEB10153AF05A0EA4E8"/>
    <w:rsid w:val="00344033"/>
    <w:pPr>
      <w:spacing w:after="270"/>
    </w:pPr>
    <w:rPr>
      <w:rFonts w:eastAsiaTheme="minorHAnsi"/>
      <w:lang w:val="en-US" w:eastAsia="en-US"/>
    </w:rPr>
  </w:style>
  <w:style w:type="paragraph" w:customStyle="1" w:styleId="3BE9ADB1E52D4656A41C9A5E98AA7C278">
    <w:name w:val="3BE9ADB1E52D4656A41C9A5E98AA7C278"/>
    <w:rsid w:val="00344033"/>
    <w:pPr>
      <w:spacing w:after="270"/>
    </w:pPr>
    <w:rPr>
      <w:rFonts w:eastAsiaTheme="minorHAnsi"/>
      <w:lang w:val="en-US" w:eastAsia="en-US"/>
    </w:rPr>
  </w:style>
  <w:style w:type="paragraph" w:customStyle="1" w:styleId="B915C448EDC34F46BAB4806A3BDCC18D8">
    <w:name w:val="B915C448EDC34F46BAB4806A3BDCC18D8"/>
    <w:rsid w:val="00344033"/>
    <w:pPr>
      <w:spacing w:after="270"/>
    </w:pPr>
    <w:rPr>
      <w:rFonts w:eastAsiaTheme="minorHAnsi"/>
      <w:lang w:val="en-US" w:eastAsia="en-US"/>
    </w:rPr>
  </w:style>
  <w:style w:type="paragraph" w:customStyle="1" w:styleId="FC446851A863440FBA8757D82E8FC7E38">
    <w:name w:val="FC446851A863440FBA8757D82E8FC7E38"/>
    <w:rsid w:val="00344033"/>
    <w:pPr>
      <w:spacing w:after="270"/>
    </w:pPr>
    <w:rPr>
      <w:rFonts w:eastAsiaTheme="minorHAnsi"/>
      <w:lang w:val="en-US" w:eastAsia="en-US"/>
    </w:rPr>
  </w:style>
  <w:style w:type="paragraph" w:customStyle="1" w:styleId="98BFBF39B21E40C7A54C45EDBAEA4AD48">
    <w:name w:val="98BFBF39B21E40C7A54C45EDBAEA4AD48"/>
    <w:rsid w:val="00344033"/>
    <w:pPr>
      <w:spacing w:after="270"/>
    </w:pPr>
    <w:rPr>
      <w:rFonts w:eastAsiaTheme="minorHAnsi"/>
      <w:lang w:val="en-US" w:eastAsia="en-US"/>
    </w:rPr>
  </w:style>
  <w:style w:type="paragraph" w:customStyle="1" w:styleId="52085E78E3624DA7B4D6C75D1EEC454E8">
    <w:name w:val="52085E78E3624DA7B4D6C75D1EEC454E8"/>
    <w:rsid w:val="00344033"/>
    <w:pPr>
      <w:spacing w:after="270"/>
    </w:pPr>
    <w:rPr>
      <w:rFonts w:eastAsiaTheme="minorHAnsi"/>
      <w:lang w:val="en-US" w:eastAsia="en-US"/>
    </w:rPr>
  </w:style>
  <w:style w:type="paragraph" w:customStyle="1" w:styleId="8E0E62F3BF6A4BE5B5AF62FB3E145FEF8">
    <w:name w:val="8E0E62F3BF6A4BE5B5AF62FB3E145FEF8"/>
    <w:rsid w:val="00344033"/>
    <w:pPr>
      <w:spacing w:after="270"/>
    </w:pPr>
    <w:rPr>
      <w:rFonts w:eastAsiaTheme="minorHAnsi"/>
      <w:lang w:val="en-US" w:eastAsia="en-US"/>
    </w:rPr>
  </w:style>
  <w:style w:type="paragraph" w:customStyle="1" w:styleId="13DAB94408B54F70A57CD2EB37DA219B8">
    <w:name w:val="13DAB94408B54F70A57CD2EB37DA219B8"/>
    <w:rsid w:val="00344033"/>
    <w:pPr>
      <w:spacing w:after="270"/>
    </w:pPr>
    <w:rPr>
      <w:rFonts w:eastAsiaTheme="minorHAnsi"/>
      <w:lang w:val="en-US" w:eastAsia="en-US"/>
    </w:rPr>
  </w:style>
  <w:style w:type="paragraph" w:customStyle="1" w:styleId="9719EE83A1A840D4BA733475CEF52CB58">
    <w:name w:val="9719EE83A1A840D4BA733475CEF52CB58"/>
    <w:rsid w:val="00344033"/>
    <w:pPr>
      <w:spacing w:after="270"/>
    </w:pPr>
    <w:rPr>
      <w:rFonts w:eastAsiaTheme="minorHAnsi"/>
      <w:lang w:val="en-US" w:eastAsia="en-US"/>
    </w:rPr>
  </w:style>
  <w:style w:type="paragraph" w:customStyle="1" w:styleId="1A361F45555345B18B81F389A30F1C238">
    <w:name w:val="1A361F45555345B18B81F389A30F1C238"/>
    <w:rsid w:val="00344033"/>
    <w:pPr>
      <w:spacing w:after="270"/>
    </w:pPr>
    <w:rPr>
      <w:rFonts w:eastAsiaTheme="minorHAnsi"/>
      <w:lang w:val="en-US" w:eastAsia="en-US"/>
    </w:rPr>
  </w:style>
  <w:style w:type="paragraph" w:customStyle="1" w:styleId="57B3271778B3464A896B4801028EDCF18">
    <w:name w:val="57B3271778B3464A896B4801028EDCF18"/>
    <w:rsid w:val="00344033"/>
    <w:pPr>
      <w:spacing w:after="270"/>
    </w:pPr>
    <w:rPr>
      <w:rFonts w:eastAsiaTheme="minorHAnsi"/>
      <w:lang w:val="en-US" w:eastAsia="en-US"/>
    </w:rPr>
  </w:style>
  <w:style w:type="paragraph" w:customStyle="1" w:styleId="6FE48FC6786E40E182A243D0D4B6A5028">
    <w:name w:val="6FE48FC6786E40E182A243D0D4B6A5028"/>
    <w:rsid w:val="00344033"/>
    <w:pPr>
      <w:spacing w:after="270"/>
    </w:pPr>
    <w:rPr>
      <w:rFonts w:eastAsiaTheme="minorHAnsi"/>
      <w:lang w:val="en-US" w:eastAsia="en-US"/>
    </w:rPr>
  </w:style>
  <w:style w:type="paragraph" w:customStyle="1" w:styleId="79ED8CEAD8644B36AEE89FC75F1D41CE8">
    <w:name w:val="79ED8CEAD8644B36AEE89FC75F1D41CE8"/>
    <w:rsid w:val="00344033"/>
    <w:pPr>
      <w:spacing w:after="270"/>
    </w:pPr>
    <w:rPr>
      <w:rFonts w:eastAsiaTheme="minorHAnsi"/>
      <w:lang w:val="en-US" w:eastAsia="en-US"/>
    </w:rPr>
  </w:style>
  <w:style w:type="paragraph" w:customStyle="1" w:styleId="A6EE821A752746CC8E947E97DA0410808">
    <w:name w:val="A6EE821A752746CC8E947E97DA0410808"/>
    <w:rsid w:val="00344033"/>
    <w:pPr>
      <w:spacing w:after="270"/>
    </w:pPr>
    <w:rPr>
      <w:rFonts w:eastAsiaTheme="minorHAnsi"/>
      <w:lang w:val="en-US" w:eastAsia="en-US"/>
    </w:rPr>
  </w:style>
  <w:style w:type="paragraph" w:customStyle="1" w:styleId="AF10E6385A0649888DB445AB5504A2EC8">
    <w:name w:val="AF10E6385A0649888DB445AB5504A2EC8"/>
    <w:rsid w:val="00344033"/>
    <w:pPr>
      <w:spacing w:after="270"/>
    </w:pPr>
    <w:rPr>
      <w:rFonts w:eastAsiaTheme="minorHAnsi"/>
      <w:lang w:val="en-US" w:eastAsia="en-US"/>
    </w:rPr>
  </w:style>
  <w:style w:type="paragraph" w:customStyle="1" w:styleId="6A27EB9B66E34AE7AAE423FE0321E6BE8">
    <w:name w:val="6A27EB9B66E34AE7AAE423FE0321E6BE8"/>
    <w:rsid w:val="00344033"/>
    <w:pPr>
      <w:spacing w:after="270"/>
    </w:pPr>
    <w:rPr>
      <w:rFonts w:eastAsiaTheme="minorHAnsi"/>
      <w:lang w:val="en-US" w:eastAsia="en-US"/>
    </w:rPr>
  </w:style>
  <w:style w:type="paragraph" w:customStyle="1" w:styleId="3504626ADA10463B96CC22870D29ABCB8">
    <w:name w:val="3504626ADA10463B96CC22870D29ABCB8"/>
    <w:rsid w:val="00344033"/>
    <w:pPr>
      <w:spacing w:after="270"/>
    </w:pPr>
    <w:rPr>
      <w:rFonts w:eastAsiaTheme="minorHAnsi"/>
      <w:lang w:val="en-US" w:eastAsia="en-US"/>
    </w:rPr>
  </w:style>
  <w:style w:type="paragraph" w:customStyle="1" w:styleId="DAAF2E586D7B418F891128834D8197C28">
    <w:name w:val="DAAF2E586D7B418F891128834D8197C28"/>
    <w:rsid w:val="00344033"/>
    <w:pPr>
      <w:spacing w:after="270"/>
    </w:pPr>
    <w:rPr>
      <w:rFonts w:eastAsiaTheme="minorHAnsi"/>
      <w:lang w:val="en-US" w:eastAsia="en-US"/>
    </w:rPr>
  </w:style>
  <w:style w:type="paragraph" w:customStyle="1" w:styleId="A5E96F3A555D4202A1E943CF10744B7A8">
    <w:name w:val="A5E96F3A555D4202A1E943CF10744B7A8"/>
    <w:rsid w:val="00344033"/>
    <w:pPr>
      <w:spacing w:after="270"/>
    </w:pPr>
    <w:rPr>
      <w:rFonts w:eastAsiaTheme="minorHAnsi"/>
      <w:lang w:val="en-US" w:eastAsia="en-US"/>
    </w:rPr>
  </w:style>
  <w:style w:type="paragraph" w:customStyle="1" w:styleId="940BD53226F84FCFAB084CA19560AD5D8">
    <w:name w:val="940BD53226F84FCFAB084CA19560AD5D8"/>
    <w:rsid w:val="00344033"/>
    <w:pPr>
      <w:spacing w:after="270"/>
    </w:pPr>
    <w:rPr>
      <w:rFonts w:eastAsiaTheme="minorHAnsi"/>
      <w:lang w:val="en-US" w:eastAsia="en-US"/>
    </w:rPr>
  </w:style>
  <w:style w:type="paragraph" w:customStyle="1" w:styleId="630065ECBD4A43C98CFFD1DA9B04666C8">
    <w:name w:val="630065ECBD4A43C98CFFD1DA9B04666C8"/>
    <w:rsid w:val="00344033"/>
    <w:pPr>
      <w:spacing w:after="270"/>
    </w:pPr>
    <w:rPr>
      <w:rFonts w:eastAsiaTheme="minorHAnsi"/>
      <w:lang w:val="en-US" w:eastAsia="en-US"/>
    </w:rPr>
  </w:style>
  <w:style w:type="paragraph" w:customStyle="1" w:styleId="F4D9705FEB884B2E985AFB17AEA26ACC8">
    <w:name w:val="F4D9705FEB884B2E985AFB17AEA26ACC8"/>
    <w:rsid w:val="00344033"/>
    <w:pPr>
      <w:spacing w:after="270"/>
    </w:pPr>
    <w:rPr>
      <w:rFonts w:eastAsiaTheme="minorHAnsi"/>
      <w:lang w:val="en-US" w:eastAsia="en-US"/>
    </w:rPr>
  </w:style>
  <w:style w:type="paragraph" w:customStyle="1" w:styleId="9E92CEFB545A4D12A245AEF6947B29CC8">
    <w:name w:val="9E92CEFB545A4D12A245AEF6947B29CC8"/>
    <w:rsid w:val="00344033"/>
    <w:pPr>
      <w:spacing w:after="270"/>
    </w:pPr>
    <w:rPr>
      <w:rFonts w:eastAsiaTheme="minorHAnsi"/>
      <w:lang w:val="en-US" w:eastAsia="en-US"/>
    </w:rPr>
  </w:style>
  <w:style w:type="paragraph" w:customStyle="1" w:styleId="BDB6A02E24D348A483FEFA8EC749F7498">
    <w:name w:val="BDB6A02E24D348A483FEFA8EC749F7498"/>
    <w:rsid w:val="00344033"/>
    <w:pPr>
      <w:spacing w:after="270"/>
    </w:pPr>
    <w:rPr>
      <w:rFonts w:eastAsiaTheme="minorHAnsi"/>
      <w:lang w:val="en-US" w:eastAsia="en-US"/>
    </w:rPr>
  </w:style>
  <w:style w:type="paragraph" w:customStyle="1" w:styleId="E839D53D59D24A95BE8CF6B4AD7A90018">
    <w:name w:val="E839D53D59D24A95BE8CF6B4AD7A90018"/>
    <w:rsid w:val="00344033"/>
    <w:pPr>
      <w:spacing w:after="270"/>
    </w:pPr>
    <w:rPr>
      <w:rFonts w:eastAsiaTheme="minorHAnsi"/>
      <w:lang w:val="en-US" w:eastAsia="en-US"/>
    </w:rPr>
  </w:style>
  <w:style w:type="paragraph" w:customStyle="1" w:styleId="CDB973805858479DB4561505FF7767F88">
    <w:name w:val="CDB973805858479DB4561505FF7767F88"/>
    <w:rsid w:val="00344033"/>
    <w:pPr>
      <w:spacing w:after="270"/>
    </w:pPr>
    <w:rPr>
      <w:rFonts w:eastAsiaTheme="minorHAnsi"/>
      <w:lang w:val="en-US" w:eastAsia="en-US"/>
    </w:rPr>
  </w:style>
  <w:style w:type="paragraph" w:customStyle="1" w:styleId="43CEA115562E4E48AD51D190900D458D8">
    <w:name w:val="43CEA115562E4E48AD51D190900D458D8"/>
    <w:rsid w:val="00344033"/>
    <w:pPr>
      <w:spacing w:after="270"/>
    </w:pPr>
    <w:rPr>
      <w:rFonts w:eastAsiaTheme="minorHAnsi"/>
      <w:lang w:val="en-US" w:eastAsia="en-US"/>
    </w:rPr>
  </w:style>
  <w:style w:type="paragraph" w:customStyle="1" w:styleId="B2C40997E5364D6F980D49B403A93EE58">
    <w:name w:val="B2C40997E5364D6F980D49B403A93EE58"/>
    <w:rsid w:val="00344033"/>
    <w:pPr>
      <w:spacing w:after="270"/>
    </w:pPr>
    <w:rPr>
      <w:rFonts w:eastAsiaTheme="minorHAnsi"/>
      <w:lang w:val="en-US" w:eastAsia="en-US"/>
    </w:rPr>
  </w:style>
  <w:style w:type="paragraph" w:customStyle="1" w:styleId="23BEE28DB18B466FA8A28408BA0F99078">
    <w:name w:val="23BEE28DB18B466FA8A28408BA0F99078"/>
    <w:rsid w:val="00344033"/>
    <w:pPr>
      <w:spacing w:after="270"/>
    </w:pPr>
    <w:rPr>
      <w:rFonts w:eastAsiaTheme="minorHAnsi"/>
      <w:lang w:val="en-US" w:eastAsia="en-US"/>
    </w:rPr>
  </w:style>
  <w:style w:type="paragraph" w:customStyle="1" w:styleId="44E6B09808EF4A46A3AFFB71AC11C9C88">
    <w:name w:val="44E6B09808EF4A46A3AFFB71AC11C9C88"/>
    <w:rsid w:val="00344033"/>
    <w:pPr>
      <w:spacing w:after="270"/>
    </w:pPr>
    <w:rPr>
      <w:rFonts w:eastAsiaTheme="minorHAnsi"/>
      <w:lang w:val="en-US" w:eastAsia="en-US"/>
    </w:rPr>
  </w:style>
  <w:style w:type="paragraph" w:customStyle="1" w:styleId="B45109218ACA43D4AA59A26D44A6219A8">
    <w:name w:val="B45109218ACA43D4AA59A26D44A6219A8"/>
    <w:rsid w:val="00344033"/>
    <w:pPr>
      <w:spacing w:after="270"/>
    </w:pPr>
    <w:rPr>
      <w:rFonts w:eastAsiaTheme="minorHAnsi"/>
      <w:lang w:val="en-US" w:eastAsia="en-US"/>
    </w:rPr>
  </w:style>
  <w:style w:type="paragraph" w:customStyle="1" w:styleId="12DB2C2C70EE48FA9094EE469C3A1F018">
    <w:name w:val="12DB2C2C70EE48FA9094EE469C3A1F018"/>
    <w:rsid w:val="00344033"/>
    <w:pPr>
      <w:spacing w:after="270"/>
    </w:pPr>
    <w:rPr>
      <w:rFonts w:eastAsiaTheme="minorHAnsi"/>
      <w:lang w:val="en-US" w:eastAsia="en-US"/>
    </w:rPr>
  </w:style>
  <w:style w:type="paragraph" w:customStyle="1" w:styleId="82F114EB37CE47C68D450F4D8A6FCFE58">
    <w:name w:val="82F114EB37CE47C68D450F4D8A6FCFE58"/>
    <w:rsid w:val="00344033"/>
    <w:pPr>
      <w:spacing w:after="270"/>
    </w:pPr>
    <w:rPr>
      <w:rFonts w:eastAsiaTheme="minorHAnsi"/>
      <w:lang w:val="en-US" w:eastAsia="en-US"/>
    </w:rPr>
  </w:style>
  <w:style w:type="paragraph" w:customStyle="1" w:styleId="F5AAEAF889D149A0A9B94E4603CD0D719">
    <w:name w:val="F5AAEAF889D149A0A9B94E4603CD0D719"/>
    <w:rsid w:val="00344033"/>
    <w:pPr>
      <w:spacing w:after="270"/>
    </w:pPr>
    <w:rPr>
      <w:rFonts w:eastAsiaTheme="minorHAnsi"/>
      <w:lang w:val="en-US" w:eastAsia="en-US"/>
    </w:rPr>
  </w:style>
  <w:style w:type="paragraph" w:customStyle="1" w:styleId="50AE24C66EAA490996A5070FEEFDB3179">
    <w:name w:val="50AE24C66EAA490996A5070FEEFDB3179"/>
    <w:rsid w:val="00344033"/>
    <w:pPr>
      <w:spacing w:after="270"/>
    </w:pPr>
    <w:rPr>
      <w:rFonts w:eastAsiaTheme="minorHAnsi"/>
      <w:lang w:val="en-US" w:eastAsia="en-US"/>
    </w:rPr>
  </w:style>
  <w:style w:type="paragraph" w:customStyle="1" w:styleId="A826367653D1477284A82DF0752D75459">
    <w:name w:val="A826367653D1477284A82DF0752D75459"/>
    <w:rsid w:val="00344033"/>
    <w:pPr>
      <w:spacing w:after="270"/>
    </w:pPr>
    <w:rPr>
      <w:rFonts w:eastAsiaTheme="minorHAnsi"/>
      <w:lang w:val="en-US" w:eastAsia="en-US"/>
    </w:rPr>
  </w:style>
  <w:style w:type="paragraph" w:customStyle="1" w:styleId="123AA41B43894B11B88D36F09EE86F449">
    <w:name w:val="123AA41B43894B11B88D36F09EE86F449"/>
    <w:rsid w:val="00344033"/>
    <w:pPr>
      <w:spacing w:after="270"/>
    </w:pPr>
    <w:rPr>
      <w:rFonts w:eastAsiaTheme="minorHAnsi"/>
      <w:lang w:val="en-US" w:eastAsia="en-US"/>
    </w:rPr>
  </w:style>
  <w:style w:type="paragraph" w:customStyle="1" w:styleId="DCFCA44263D840A3911BB5BF29AE06989">
    <w:name w:val="DCFCA44263D840A3911BB5BF29AE06989"/>
    <w:rsid w:val="00344033"/>
    <w:pPr>
      <w:spacing w:after="270"/>
    </w:pPr>
    <w:rPr>
      <w:rFonts w:eastAsiaTheme="minorHAnsi"/>
      <w:lang w:val="en-US" w:eastAsia="en-US"/>
    </w:rPr>
  </w:style>
  <w:style w:type="paragraph" w:customStyle="1" w:styleId="9D56C72AB680482284ED3C3C59F39F5B9">
    <w:name w:val="9D56C72AB680482284ED3C3C59F39F5B9"/>
    <w:rsid w:val="00344033"/>
    <w:pPr>
      <w:spacing w:after="270"/>
    </w:pPr>
    <w:rPr>
      <w:rFonts w:eastAsiaTheme="minorHAnsi"/>
      <w:lang w:val="en-US" w:eastAsia="en-US"/>
    </w:rPr>
  </w:style>
  <w:style w:type="paragraph" w:customStyle="1" w:styleId="3483707409104D4C88EA329E48931A9A9">
    <w:name w:val="3483707409104D4C88EA329E48931A9A9"/>
    <w:rsid w:val="00344033"/>
    <w:pPr>
      <w:spacing w:after="270"/>
    </w:pPr>
    <w:rPr>
      <w:rFonts w:eastAsiaTheme="minorHAnsi"/>
      <w:lang w:val="en-US" w:eastAsia="en-US"/>
    </w:rPr>
  </w:style>
  <w:style w:type="paragraph" w:customStyle="1" w:styleId="65F284B6EC564A7B8FC6AC33678224896">
    <w:name w:val="65F284B6EC564A7B8FC6AC33678224896"/>
    <w:rsid w:val="00344033"/>
    <w:pPr>
      <w:spacing w:after="270"/>
    </w:pPr>
    <w:rPr>
      <w:rFonts w:eastAsiaTheme="minorHAnsi"/>
      <w:lang w:val="en-US" w:eastAsia="en-US"/>
    </w:rPr>
  </w:style>
  <w:style w:type="paragraph" w:customStyle="1" w:styleId="4CEC96F28B894501A12EB017AAE8548F9">
    <w:name w:val="4CEC96F28B894501A12EB017AAE8548F9"/>
    <w:rsid w:val="00344033"/>
    <w:pPr>
      <w:spacing w:after="270"/>
    </w:pPr>
    <w:rPr>
      <w:rFonts w:eastAsiaTheme="minorHAnsi"/>
      <w:lang w:val="en-US" w:eastAsia="en-US"/>
    </w:rPr>
  </w:style>
  <w:style w:type="paragraph" w:customStyle="1" w:styleId="85FA39B1BB1340409E78C33CDF2BA9A59">
    <w:name w:val="85FA39B1BB1340409E78C33CDF2BA9A59"/>
    <w:rsid w:val="00344033"/>
    <w:pPr>
      <w:spacing w:after="270"/>
    </w:pPr>
    <w:rPr>
      <w:rFonts w:eastAsiaTheme="minorHAnsi"/>
      <w:lang w:val="en-US" w:eastAsia="en-US"/>
    </w:rPr>
  </w:style>
  <w:style w:type="paragraph" w:customStyle="1" w:styleId="B33DF9D4CE2140FABE2EB5BD4D5A7E829">
    <w:name w:val="B33DF9D4CE2140FABE2EB5BD4D5A7E829"/>
    <w:rsid w:val="00344033"/>
    <w:pPr>
      <w:spacing w:after="270"/>
    </w:pPr>
    <w:rPr>
      <w:rFonts w:eastAsiaTheme="minorHAnsi"/>
      <w:lang w:val="en-US" w:eastAsia="en-US"/>
    </w:rPr>
  </w:style>
  <w:style w:type="paragraph" w:customStyle="1" w:styleId="1830E19A3A8D4F7DA4DD95A83AD07A839">
    <w:name w:val="1830E19A3A8D4F7DA4DD95A83AD07A839"/>
    <w:rsid w:val="00344033"/>
    <w:pPr>
      <w:spacing w:after="270"/>
    </w:pPr>
    <w:rPr>
      <w:rFonts w:eastAsiaTheme="minorHAnsi"/>
      <w:lang w:val="en-US" w:eastAsia="en-US"/>
    </w:rPr>
  </w:style>
  <w:style w:type="paragraph" w:customStyle="1" w:styleId="BFF2AE5D70D744A995416B6B96CA356A9">
    <w:name w:val="BFF2AE5D70D744A995416B6B96CA356A9"/>
    <w:rsid w:val="00344033"/>
    <w:pPr>
      <w:spacing w:after="270"/>
    </w:pPr>
    <w:rPr>
      <w:rFonts w:eastAsiaTheme="minorHAnsi"/>
      <w:lang w:val="en-US" w:eastAsia="en-US"/>
    </w:rPr>
  </w:style>
  <w:style w:type="paragraph" w:customStyle="1" w:styleId="92B3BD898DD74685BE56614A3719C44B9">
    <w:name w:val="92B3BD898DD74685BE56614A3719C44B9"/>
    <w:rsid w:val="00344033"/>
    <w:pPr>
      <w:spacing w:after="270"/>
    </w:pPr>
    <w:rPr>
      <w:rFonts w:eastAsiaTheme="minorHAnsi"/>
      <w:lang w:val="en-US" w:eastAsia="en-US"/>
    </w:rPr>
  </w:style>
  <w:style w:type="paragraph" w:customStyle="1" w:styleId="155D21DF95FE49B3BEDC1300220759129">
    <w:name w:val="155D21DF95FE49B3BEDC1300220759129"/>
    <w:rsid w:val="00344033"/>
    <w:pPr>
      <w:spacing w:after="270"/>
    </w:pPr>
    <w:rPr>
      <w:rFonts w:eastAsiaTheme="minorHAnsi"/>
      <w:lang w:val="en-US" w:eastAsia="en-US"/>
    </w:rPr>
  </w:style>
  <w:style w:type="paragraph" w:customStyle="1" w:styleId="456F5383E6E440F0A1696A1301F697229">
    <w:name w:val="456F5383E6E440F0A1696A1301F697229"/>
    <w:rsid w:val="00344033"/>
    <w:pPr>
      <w:spacing w:after="270"/>
    </w:pPr>
    <w:rPr>
      <w:rFonts w:eastAsiaTheme="minorHAnsi"/>
      <w:lang w:val="en-US" w:eastAsia="en-US"/>
    </w:rPr>
  </w:style>
  <w:style w:type="paragraph" w:customStyle="1" w:styleId="C27677841F6745328DC73BCF48AFCB459">
    <w:name w:val="C27677841F6745328DC73BCF48AFCB459"/>
    <w:rsid w:val="00344033"/>
    <w:pPr>
      <w:spacing w:after="270"/>
    </w:pPr>
    <w:rPr>
      <w:rFonts w:eastAsiaTheme="minorHAnsi"/>
      <w:lang w:val="en-US" w:eastAsia="en-US"/>
    </w:rPr>
  </w:style>
  <w:style w:type="paragraph" w:customStyle="1" w:styleId="915D16F8EE9A4C8E92F7833B224434DA9">
    <w:name w:val="915D16F8EE9A4C8E92F7833B224434DA9"/>
    <w:rsid w:val="00344033"/>
    <w:pPr>
      <w:spacing w:after="270"/>
    </w:pPr>
    <w:rPr>
      <w:rFonts w:eastAsiaTheme="minorHAnsi"/>
      <w:lang w:val="en-US" w:eastAsia="en-US"/>
    </w:rPr>
  </w:style>
  <w:style w:type="paragraph" w:customStyle="1" w:styleId="BCA9805E9A7542D6AC0A763AD816B2149">
    <w:name w:val="BCA9805E9A7542D6AC0A763AD816B2149"/>
    <w:rsid w:val="00344033"/>
    <w:pPr>
      <w:spacing w:after="270"/>
    </w:pPr>
    <w:rPr>
      <w:rFonts w:eastAsiaTheme="minorHAnsi"/>
      <w:lang w:val="en-US" w:eastAsia="en-US"/>
    </w:rPr>
  </w:style>
  <w:style w:type="paragraph" w:customStyle="1" w:styleId="374AC3108FFC4B18B3E544C72980CC6F9">
    <w:name w:val="374AC3108FFC4B18B3E544C72980CC6F9"/>
    <w:rsid w:val="00344033"/>
    <w:pPr>
      <w:spacing w:after="270"/>
    </w:pPr>
    <w:rPr>
      <w:rFonts w:eastAsiaTheme="minorHAnsi"/>
      <w:lang w:val="en-US" w:eastAsia="en-US"/>
    </w:rPr>
  </w:style>
  <w:style w:type="paragraph" w:customStyle="1" w:styleId="62D214F273E74BAFA9B584908C2334D79">
    <w:name w:val="62D214F273E74BAFA9B584908C2334D79"/>
    <w:rsid w:val="00344033"/>
    <w:pPr>
      <w:spacing w:after="270"/>
    </w:pPr>
    <w:rPr>
      <w:rFonts w:eastAsiaTheme="minorHAnsi"/>
      <w:lang w:val="en-US" w:eastAsia="en-US"/>
    </w:rPr>
  </w:style>
  <w:style w:type="paragraph" w:customStyle="1" w:styleId="2F763E6F686D4EC28DAF3A0F7B03398A9">
    <w:name w:val="2F763E6F686D4EC28DAF3A0F7B03398A9"/>
    <w:rsid w:val="00344033"/>
    <w:pPr>
      <w:spacing w:after="270"/>
    </w:pPr>
    <w:rPr>
      <w:rFonts w:eastAsiaTheme="minorHAnsi"/>
      <w:lang w:val="en-US" w:eastAsia="en-US"/>
    </w:rPr>
  </w:style>
  <w:style w:type="paragraph" w:customStyle="1" w:styleId="138574D810294A8A8B59A138169EA8E39">
    <w:name w:val="138574D810294A8A8B59A138169EA8E39"/>
    <w:rsid w:val="00344033"/>
    <w:pPr>
      <w:spacing w:after="270"/>
    </w:pPr>
    <w:rPr>
      <w:rFonts w:eastAsiaTheme="minorHAnsi"/>
      <w:lang w:val="en-US" w:eastAsia="en-US"/>
    </w:rPr>
  </w:style>
  <w:style w:type="paragraph" w:customStyle="1" w:styleId="ED27EB6D953347F4A2DA39EB29B8EA179">
    <w:name w:val="ED27EB6D953347F4A2DA39EB29B8EA179"/>
    <w:rsid w:val="00344033"/>
    <w:pPr>
      <w:spacing w:after="270"/>
    </w:pPr>
    <w:rPr>
      <w:rFonts w:eastAsiaTheme="minorHAnsi"/>
      <w:lang w:val="en-US" w:eastAsia="en-US"/>
    </w:rPr>
  </w:style>
  <w:style w:type="paragraph" w:customStyle="1" w:styleId="E436DE2AED5049A1B649F6CEE6E5B5DF9">
    <w:name w:val="E436DE2AED5049A1B649F6CEE6E5B5DF9"/>
    <w:rsid w:val="00344033"/>
    <w:pPr>
      <w:spacing w:after="270"/>
    </w:pPr>
    <w:rPr>
      <w:rFonts w:eastAsiaTheme="minorHAnsi"/>
      <w:lang w:val="en-US" w:eastAsia="en-US"/>
    </w:rPr>
  </w:style>
  <w:style w:type="paragraph" w:customStyle="1" w:styleId="4E36F68C9CEF430F88C20B998B4BA19F9">
    <w:name w:val="4E36F68C9CEF430F88C20B998B4BA19F9"/>
    <w:rsid w:val="00344033"/>
    <w:pPr>
      <w:spacing w:after="270"/>
    </w:pPr>
    <w:rPr>
      <w:rFonts w:eastAsiaTheme="minorHAnsi"/>
      <w:lang w:val="en-US" w:eastAsia="en-US"/>
    </w:rPr>
  </w:style>
  <w:style w:type="paragraph" w:customStyle="1" w:styleId="64CA919EA0B441B59CF11303287C51C99">
    <w:name w:val="64CA919EA0B441B59CF11303287C51C99"/>
    <w:rsid w:val="00344033"/>
    <w:pPr>
      <w:spacing w:after="270"/>
    </w:pPr>
    <w:rPr>
      <w:rFonts w:eastAsiaTheme="minorHAnsi"/>
      <w:lang w:val="en-US" w:eastAsia="en-US"/>
    </w:rPr>
  </w:style>
  <w:style w:type="paragraph" w:customStyle="1" w:styleId="1591C833946A4184BFAB0484F51F38CF9">
    <w:name w:val="1591C833946A4184BFAB0484F51F38CF9"/>
    <w:rsid w:val="00344033"/>
    <w:pPr>
      <w:spacing w:after="270"/>
    </w:pPr>
    <w:rPr>
      <w:rFonts w:eastAsiaTheme="minorHAnsi"/>
      <w:lang w:val="en-US" w:eastAsia="en-US"/>
    </w:rPr>
  </w:style>
  <w:style w:type="paragraph" w:customStyle="1" w:styleId="57551C73E5554299A7E6CECAB0BE5D0F9">
    <w:name w:val="57551C73E5554299A7E6CECAB0BE5D0F9"/>
    <w:rsid w:val="00344033"/>
    <w:pPr>
      <w:spacing w:after="270"/>
    </w:pPr>
    <w:rPr>
      <w:rFonts w:eastAsiaTheme="minorHAnsi"/>
      <w:lang w:val="en-US" w:eastAsia="en-US"/>
    </w:rPr>
  </w:style>
  <w:style w:type="paragraph" w:customStyle="1" w:styleId="A2A020646AB543E2AC3B50854FBA028E9">
    <w:name w:val="A2A020646AB543E2AC3B50854FBA028E9"/>
    <w:rsid w:val="00344033"/>
    <w:pPr>
      <w:spacing w:after="270"/>
    </w:pPr>
    <w:rPr>
      <w:rFonts w:eastAsiaTheme="minorHAnsi"/>
      <w:lang w:val="en-US" w:eastAsia="en-US"/>
    </w:rPr>
  </w:style>
  <w:style w:type="paragraph" w:customStyle="1" w:styleId="A06B60DE1E964193A1A63F1AB3F5D1929">
    <w:name w:val="A06B60DE1E964193A1A63F1AB3F5D1929"/>
    <w:rsid w:val="00344033"/>
    <w:pPr>
      <w:spacing w:after="270"/>
    </w:pPr>
    <w:rPr>
      <w:rFonts w:eastAsiaTheme="minorHAnsi"/>
      <w:lang w:val="en-US" w:eastAsia="en-US"/>
    </w:rPr>
  </w:style>
  <w:style w:type="paragraph" w:customStyle="1" w:styleId="89641F69E85C4ED4A893DCDEAACD67299">
    <w:name w:val="89641F69E85C4ED4A893DCDEAACD67299"/>
    <w:rsid w:val="00344033"/>
    <w:pPr>
      <w:spacing w:after="270"/>
    </w:pPr>
    <w:rPr>
      <w:rFonts w:eastAsiaTheme="minorHAnsi"/>
      <w:lang w:val="en-US" w:eastAsia="en-US"/>
    </w:rPr>
  </w:style>
  <w:style w:type="paragraph" w:customStyle="1" w:styleId="95C553DD594B437793EE6499CD3BB6089">
    <w:name w:val="95C553DD594B437793EE6499CD3BB6089"/>
    <w:rsid w:val="00344033"/>
    <w:pPr>
      <w:spacing w:after="270"/>
    </w:pPr>
    <w:rPr>
      <w:rFonts w:eastAsiaTheme="minorHAnsi"/>
      <w:lang w:val="en-US" w:eastAsia="en-US"/>
    </w:rPr>
  </w:style>
  <w:style w:type="paragraph" w:customStyle="1" w:styleId="873020F369DC471697EAA639DA11F3D69">
    <w:name w:val="873020F369DC471697EAA639DA11F3D69"/>
    <w:rsid w:val="00344033"/>
    <w:pPr>
      <w:spacing w:after="270"/>
    </w:pPr>
    <w:rPr>
      <w:rFonts w:eastAsiaTheme="minorHAnsi"/>
      <w:lang w:val="en-US" w:eastAsia="en-US"/>
    </w:rPr>
  </w:style>
  <w:style w:type="paragraph" w:customStyle="1" w:styleId="88182C09D5314376A7EB93D608137EEA9">
    <w:name w:val="88182C09D5314376A7EB93D608137EEA9"/>
    <w:rsid w:val="00344033"/>
    <w:pPr>
      <w:spacing w:after="270"/>
    </w:pPr>
    <w:rPr>
      <w:rFonts w:eastAsiaTheme="minorHAnsi"/>
      <w:lang w:val="en-US" w:eastAsia="en-US"/>
    </w:rPr>
  </w:style>
  <w:style w:type="paragraph" w:customStyle="1" w:styleId="090ACD32EA9944C0AFA9C0ADAF90FC489">
    <w:name w:val="090ACD32EA9944C0AFA9C0ADAF90FC489"/>
    <w:rsid w:val="00344033"/>
    <w:pPr>
      <w:spacing w:after="270"/>
    </w:pPr>
    <w:rPr>
      <w:rFonts w:eastAsiaTheme="minorHAnsi"/>
      <w:lang w:val="en-US" w:eastAsia="en-US"/>
    </w:rPr>
  </w:style>
  <w:style w:type="paragraph" w:customStyle="1" w:styleId="59D51117CE8C4531AC56B7361D8E807B9">
    <w:name w:val="59D51117CE8C4531AC56B7361D8E807B9"/>
    <w:rsid w:val="00344033"/>
    <w:pPr>
      <w:spacing w:after="270"/>
    </w:pPr>
    <w:rPr>
      <w:rFonts w:eastAsiaTheme="minorHAnsi"/>
      <w:lang w:val="en-US" w:eastAsia="en-US"/>
    </w:rPr>
  </w:style>
  <w:style w:type="paragraph" w:customStyle="1" w:styleId="4D2A5EF82FA64C759924B77CA68507279">
    <w:name w:val="4D2A5EF82FA64C759924B77CA68507279"/>
    <w:rsid w:val="00344033"/>
    <w:pPr>
      <w:spacing w:after="270"/>
    </w:pPr>
    <w:rPr>
      <w:rFonts w:eastAsiaTheme="minorHAnsi"/>
      <w:lang w:val="en-US" w:eastAsia="en-US"/>
    </w:rPr>
  </w:style>
  <w:style w:type="paragraph" w:customStyle="1" w:styleId="CB5208EB118D42BF94B652CBAD50399E9">
    <w:name w:val="CB5208EB118D42BF94B652CBAD50399E9"/>
    <w:rsid w:val="00344033"/>
    <w:pPr>
      <w:spacing w:after="270"/>
    </w:pPr>
    <w:rPr>
      <w:rFonts w:eastAsiaTheme="minorHAnsi"/>
      <w:lang w:val="en-US" w:eastAsia="en-US"/>
    </w:rPr>
  </w:style>
  <w:style w:type="paragraph" w:customStyle="1" w:styleId="68333F1EDD84426FB5B5EE3F6D60DA229">
    <w:name w:val="68333F1EDD84426FB5B5EE3F6D60DA229"/>
    <w:rsid w:val="00344033"/>
    <w:pPr>
      <w:spacing w:after="270"/>
    </w:pPr>
    <w:rPr>
      <w:rFonts w:eastAsiaTheme="minorHAnsi"/>
      <w:lang w:val="en-US" w:eastAsia="en-US"/>
    </w:rPr>
  </w:style>
  <w:style w:type="paragraph" w:customStyle="1" w:styleId="DD1148A1B278464EB11F0AAB08FB99799">
    <w:name w:val="DD1148A1B278464EB11F0AAB08FB99799"/>
    <w:rsid w:val="00344033"/>
    <w:pPr>
      <w:spacing w:after="270"/>
    </w:pPr>
    <w:rPr>
      <w:rFonts w:eastAsiaTheme="minorHAnsi"/>
      <w:lang w:val="en-US" w:eastAsia="en-US"/>
    </w:rPr>
  </w:style>
  <w:style w:type="paragraph" w:customStyle="1" w:styleId="4FA9B9D8579D4E30BF659583BE84FB779">
    <w:name w:val="4FA9B9D8579D4E30BF659583BE84FB779"/>
    <w:rsid w:val="00344033"/>
    <w:pPr>
      <w:spacing w:after="270"/>
    </w:pPr>
    <w:rPr>
      <w:rFonts w:eastAsiaTheme="minorHAnsi"/>
      <w:lang w:val="en-US" w:eastAsia="en-US"/>
    </w:rPr>
  </w:style>
  <w:style w:type="paragraph" w:customStyle="1" w:styleId="E2976F41864A4BD693919CAE221578199">
    <w:name w:val="E2976F41864A4BD693919CAE221578199"/>
    <w:rsid w:val="00344033"/>
    <w:pPr>
      <w:spacing w:after="270"/>
    </w:pPr>
    <w:rPr>
      <w:rFonts w:eastAsiaTheme="minorHAnsi"/>
      <w:lang w:val="en-US" w:eastAsia="en-US"/>
    </w:rPr>
  </w:style>
  <w:style w:type="paragraph" w:customStyle="1" w:styleId="A9B2078B6698475A8DEA54F0AF2A9FA09">
    <w:name w:val="A9B2078B6698475A8DEA54F0AF2A9FA09"/>
    <w:rsid w:val="00344033"/>
    <w:pPr>
      <w:spacing w:after="270"/>
    </w:pPr>
    <w:rPr>
      <w:rFonts w:eastAsiaTheme="minorHAnsi"/>
      <w:lang w:val="en-US" w:eastAsia="en-US"/>
    </w:rPr>
  </w:style>
  <w:style w:type="paragraph" w:customStyle="1" w:styleId="BE24C1D383D647A0B66F059CAAF2AA579">
    <w:name w:val="BE24C1D383D647A0B66F059CAAF2AA579"/>
    <w:rsid w:val="00344033"/>
    <w:pPr>
      <w:spacing w:after="270"/>
    </w:pPr>
    <w:rPr>
      <w:rFonts w:eastAsiaTheme="minorHAnsi"/>
      <w:lang w:val="en-US" w:eastAsia="en-US"/>
    </w:rPr>
  </w:style>
  <w:style w:type="paragraph" w:customStyle="1" w:styleId="6DBFFC32A8DF4459B30550EA5692AA109">
    <w:name w:val="6DBFFC32A8DF4459B30550EA5692AA109"/>
    <w:rsid w:val="00344033"/>
    <w:pPr>
      <w:spacing w:after="270"/>
    </w:pPr>
    <w:rPr>
      <w:rFonts w:eastAsiaTheme="minorHAnsi"/>
      <w:lang w:val="en-US" w:eastAsia="en-US"/>
    </w:rPr>
  </w:style>
  <w:style w:type="paragraph" w:customStyle="1" w:styleId="11324393B341449B8D17B947B2D218A49">
    <w:name w:val="11324393B341449B8D17B947B2D218A49"/>
    <w:rsid w:val="00344033"/>
    <w:pPr>
      <w:spacing w:after="270"/>
    </w:pPr>
    <w:rPr>
      <w:rFonts w:eastAsiaTheme="minorHAnsi"/>
      <w:lang w:val="en-US" w:eastAsia="en-US"/>
    </w:rPr>
  </w:style>
  <w:style w:type="paragraph" w:customStyle="1" w:styleId="1F18B6ED031E4D9497732474875D2C4B9">
    <w:name w:val="1F18B6ED031E4D9497732474875D2C4B9"/>
    <w:rsid w:val="00344033"/>
    <w:pPr>
      <w:spacing w:after="270"/>
    </w:pPr>
    <w:rPr>
      <w:rFonts w:eastAsiaTheme="minorHAnsi"/>
      <w:lang w:val="en-US" w:eastAsia="en-US"/>
    </w:rPr>
  </w:style>
  <w:style w:type="paragraph" w:customStyle="1" w:styleId="59CF7D98E4074259A86D54343C989D0C9">
    <w:name w:val="59CF7D98E4074259A86D54343C989D0C9"/>
    <w:rsid w:val="00344033"/>
    <w:pPr>
      <w:spacing w:after="270"/>
    </w:pPr>
    <w:rPr>
      <w:rFonts w:eastAsiaTheme="minorHAnsi"/>
      <w:lang w:val="en-US" w:eastAsia="en-US"/>
    </w:rPr>
  </w:style>
  <w:style w:type="paragraph" w:customStyle="1" w:styleId="41381882463B4021AB9BDC41F7D7FFE09">
    <w:name w:val="41381882463B4021AB9BDC41F7D7FFE09"/>
    <w:rsid w:val="00344033"/>
    <w:pPr>
      <w:spacing w:after="270"/>
    </w:pPr>
    <w:rPr>
      <w:rFonts w:eastAsiaTheme="minorHAnsi"/>
      <w:lang w:val="en-US" w:eastAsia="en-US"/>
    </w:rPr>
  </w:style>
  <w:style w:type="paragraph" w:customStyle="1" w:styleId="8BEB8EE07B2A4D19A5A55ED7078C2E3E9">
    <w:name w:val="8BEB8EE07B2A4D19A5A55ED7078C2E3E9"/>
    <w:rsid w:val="00344033"/>
    <w:pPr>
      <w:spacing w:after="270"/>
    </w:pPr>
    <w:rPr>
      <w:rFonts w:eastAsiaTheme="minorHAnsi"/>
      <w:lang w:val="en-US" w:eastAsia="en-US"/>
    </w:rPr>
  </w:style>
  <w:style w:type="paragraph" w:customStyle="1" w:styleId="46F26DB8F9664116908115AC3BF74E099">
    <w:name w:val="46F26DB8F9664116908115AC3BF74E099"/>
    <w:rsid w:val="00344033"/>
    <w:pPr>
      <w:spacing w:after="270"/>
    </w:pPr>
    <w:rPr>
      <w:rFonts w:eastAsiaTheme="minorHAnsi"/>
      <w:lang w:val="en-US" w:eastAsia="en-US"/>
    </w:rPr>
  </w:style>
  <w:style w:type="paragraph" w:customStyle="1" w:styleId="CB20FC511A084897913C623F140A05A79">
    <w:name w:val="CB20FC511A084897913C623F140A05A79"/>
    <w:rsid w:val="00344033"/>
    <w:pPr>
      <w:spacing w:after="270"/>
    </w:pPr>
    <w:rPr>
      <w:rFonts w:eastAsiaTheme="minorHAnsi"/>
      <w:lang w:val="en-US" w:eastAsia="en-US"/>
    </w:rPr>
  </w:style>
  <w:style w:type="paragraph" w:customStyle="1" w:styleId="0D86ACFB96E64243A65CCCB8BDB9C2BD9">
    <w:name w:val="0D86ACFB96E64243A65CCCB8BDB9C2BD9"/>
    <w:rsid w:val="00344033"/>
    <w:pPr>
      <w:spacing w:after="270"/>
    </w:pPr>
    <w:rPr>
      <w:rFonts w:eastAsiaTheme="minorHAnsi"/>
      <w:lang w:val="en-US" w:eastAsia="en-US"/>
    </w:rPr>
  </w:style>
  <w:style w:type="paragraph" w:customStyle="1" w:styleId="91AED7B1A46C487796DDCC5C0918C9A69">
    <w:name w:val="91AED7B1A46C487796DDCC5C0918C9A69"/>
    <w:rsid w:val="00344033"/>
    <w:pPr>
      <w:spacing w:after="270"/>
    </w:pPr>
    <w:rPr>
      <w:rFonts w:eastAsiaTheme="minorHAnsi"/>
      <w:lang w:val="en-US" w:eastAsia="en-US"/>
    </w:rPr>
  </w:style>
  <w:style w:type="paragraph" w:customStyle="1" w:styleId="EE080150641F48CC84BD52AE198CCE2F9">
    <w:name w:val="EE080150641F48CC84BD52AE198CCE2F9"/>
    <w:rsid w:val="00344033"/>
    <w:pPr>
      <w:spacing w:after="270"/>
    </w:pPr>
    <w:rPr>
      <w:rFonts w:eastAsiaTheme="minorHAnsi"/>
      <w:lang w:val="en-US" w:eastAsia="en-US"/>
    </w:rPr>
  </w:style>
  <w:style w:type="paragraph" w:customStyle="1" w:styleId="D186FB337B2744F3BE4655E5001E64B49">
    <w:name w:val="D186FB337B2744F3BE4655E5001E64B49"/>
    <w:rsid w:val="00344033"/>
    <w:pPr>
      <w:spacing w:after="270"/>
    </w:pPr>
    <w:rPr>
      <w:rFonts w:eastAsiaTheme="minorHAnsi"/>
      <w:lang w:val="en-US" w:eastAsia="en-US"/>
    </w:rPr>
  </w:style>
  <w:style w:type="paragraph" w:customStyle="1" w:styleId="96C6466B5E324C24B378CFB62458049B9">
    <w:name w:val="96C6466B5E324C24B378CFB62458049B9"/>
    <w:rsid w:val="00344033"/>
    <w:pPr>
      <w:spacing w:after="270"/>
    </w:pPr>
    <w:rPr>
      <w:rFonts w:eastAsiaTheme="minorHAnsi"/>
      <w:lang w:val="en-US" w:eastAsia="en-US"/>
    </w:rPr>
  </w:style>
  <w:style w:type="paragraph" w:customStyle="1" w:styleId="76E4267677E24AA88AFF1D97572C5D6A9">
    <w:name w:val="76E4267677E24AA88AFF1D97572C5D6A9"/>
    <w:rsid w:val="00344033"/>
    <w:pPr>
      <w:spacing w:after="270"/>
    </w:pPr>
    <w:rPr>
      <w:rFonts w:eastAsiaTheme="minorHAnsi"/>
      <w:lang w:val="en-US" w:eastAsia="en-US"/>
    </w:rPr>
  </w:style>
  <w:style w:type="paragraph" w:customStyle="1" w:styleId="1DD6C70D155F494791A71C2DD3C918F09">
    <w:name w:val="1DD6C70D155F494791A71C2DD3C918F09"/>
    <w:rsid w:val="00344033"/>
    <w:pPr>
      <w:spacing w:after="270"/>
    </w:pPr>
    <w:rPr>
      <w:rFonts w:eastAsiaTheme="minorHAnsi"/>
      <w:lang w:val="en-US" w:eastAsia="en-US"/>
    </w:rPr>
  </w:style>
  <w:style w:type="paragraph" w:customStyle="1" w:styleId="7556B936225242DF81E82E6B420D9BDF9">
    <w:name w:val="7556B936225242DF81E82E6B420D9BDF9"/>
    <w:rsid w:val="00344033"/>
    <w:pPr>
      <w:spacing w:after="270"/>
    </w:pPr>
    <w:rPr>
      <w:rFonts w:eastAsiaTheme="minorHAnsi"/>
      <w:lang w:val="en-US" w:eastAsia="en-US"/>
    </w:rPr>
  </w:style>
  <w:style w:type="paragraph" w:customStyle="1" w:styleId="F658CA98F7084A96BEEE5A7FE339BE409">
    <w:name w:val="F658CA98F7084A96BEEE5A7FE339BE409"/>
    <w:rsid w:val="00344033"/>
    <w:pPr>
      <w:spacing w:after="270"/>
    </w:pPr>
    <w:rPr>
      <w:rFonts w:eastAsiaTheme="minorHAnsi"/>
      <w:lang w:val="en-US" w:eastAsia="en-US"/>
    </w:rPr>
  </w:style>
  <w:style w:type="paragraph" w:customStyle="1" w:styleId="56E9BCF5A67148959CBB3A3451BBA7329">
    <w:name w:val="56E9BCF5A67148959CBB3A3451BBA7329"/>
    <w:rsid w:val="00344033"/>
    <w:pPr>
      <w:spacing w:after="270"/>
    </w:pPr>
    <w:rPr>
      <w:rFonts w:eastAsiaTheme="minorHAnsi"/>
      <w:lang w:val="en-US" w:eastAsia="en-US"/>
    </w:rPr>
  </w:style>
  <w:style w:type="paragraph" w:customStyle="1" w:styleId="1D5A332F057F4F719AF826CD9B52D2579">
    <w:name w:val="1D5A332F057F4F719AF826CD9B52D2579"/>
    <w:rsid w:val="00344033"/>
    <w:pPr>
      <w:spacing w:after="270"/>
    </w:pPr>
    <w:rPr>
      <w:rFonts w:eastAsiaTheme="minorHAnsi"/>
      <w:lang w:val="en-US" w:eastAsia="en-US"/>
    </w:rPr>
  </w:style>
  <w:style w:type="paragraph" w:customStyle="1" w:styleId="C98B1AC9F20344079EA8FCD8BCE89BAE9">
    <w:name w:val="C98B1AC9F20344079EA8FCD8BCE89BAE9"/>
    <w:rsid w:val="00344033"/>
    <w:pPr>
      <w:spacing w:after="270"/>
    </w:pPr>
    <w:rPr>
      <w:rFonts w:eastAsiaTheme="minorHAnsi"/>
      <w:lang w:val="en-US" w:eastAsia="en-US"/>
    </w:rPr>
  </w:style>
  <w:style w:type="paragraph" w:customStyle="1" w:styleId="A297D889D3124F9A96BDD9ACA8BA54229">
    <w:name w:val="A297D889D3124F9A96BDD9ACA8BA54229"/>
    <w:rsid w:val="00344033"/>
    <w:pPr>
      <w:spacing w:after="270"/>
    </w:pPr>
    <w:rPr>
      <w:rFonts w:eastAsiaTheme="minorHAnsi"/>
      <w:lang w:val="en-US" w:eastAsia="en-US"/>
    </w:rPr>
  </w:style>
  <w:style w:type="paragraph" w:customStyle="1" w:styleId="475AD6E1ECF84E1A88F428536EEB819C9">
    <w:name w:val="475AD6E1ECF84E1A88F428536EEB819C9"/>
    <w:rsid w:val="00344033"/>
    <w:pPr>
      <w:spacing w:after="270"/>
    </w:pPr>
    <w:rPr>
      <w:rFonts w:eastAsiaTheme="minorHAnsi"/>
      <w:lang w:val="en-US" w:eastAsia="en-US"/>
    </w:rPr>
  </w:style>
  <w:style w:type="paragraph" w:customStyle="1" w:styleId="3228606C09394660A38CCA3B02EBA3929">
    <w:name w:val="3228606C09394660A38CCA3B02EBA3929"/>
    <w:rsid w:val="00344033"/>
    <w:pPr>
      <w:spacing w:after="270"/>
    </w:pPr>
    <w:rPr>
      <w:rFonts w:eastAsiaTheme="minorHAnsi"/>
      <w:lang w:val="en-US" w:eastAsia="en-US"/>
    </w:rPr>
  </w:style>
  <w:style w:type="paragraph" w:customStyle="1" w:styleId="0FE27E5373114F589DA98FF8D24BCA219">
    <w:name w:val="0FE27E5373114F589DA98FF8D24BCA219"/>
    <w:rsid w:val="00344033"/>
    <w:pPr>
      <w:spacing w:after="270"/>
    </w:pPr>
    <w:rPr>
      <w:rFonts w:eastAsiaTheme="minorHAnsi"/>
      <w:lang w:val="en-US" w:eastAsia="en-US"/>
    </w:rPr>
  </w:style>
  <w:style w:type="paragraph" w:customStyle="1" w:styleId="2EFAF4D472B54861A1D0DA19567AD8C49">
    <w:name w:val="2EFAF4D472B54861A1D0DA19567AD8C49"/>
    <w:rsid w:val="00344033"/>
    <w:pPr>
      <w:spacing w:after="270"/>
    </w:pPr>
    <w:rPr>
      <w:rFonts w:eastAsiaTheme="minorHAnsi"/>
      <w:lang w:val="en-US" w:eastAsia="en-US"/>
    </w:rPr>
  </w:style>
  <w:style w:type="paragraph" w:customStyle="1" w:styleId="5CCEA09C5719458EAB1A9FABCF18465A9">
    <w:name w:val="5CCEA09C5719458EAB1A9FABCF18465A9"/>
    <w:rsid w:val="00344033"/>
    <w:pPr>
      <w:spacing w:after="270"/>
    </w:pPr>
    <w:rPr>
      <w:rFonts w:eastAsiaTheme="minorHAnsi"/>
      <w:lang w:val="en-US" w:eastAsia="en-US"/>
    </w:rPr>
  </w:style>
  <w:style w:type="paragraph" w:customStyle="1" w:styleId="1C9A457E7DA34533826AE921481A45AF9">
    <w:name w:val="1C9A457E7DA34533826AE921481A45AF9"/>
    <w:rsid w:val="00344033"/>
    <w:pPr>
      <w:spacing w:after="270"/>
    </w:pPr>
    <w:rPr>
      <w:rFonts w:eastAsiaTheme="minorHAnsi"/>
      <w:lang w:val="en-US" w:eastAsia="en-US"/>
    </w:rPr>
  </w:style>
  <w:style w:type="paragraph" w:customStyle="1" w:styleId="4004DD5092504B2AA3FB461980E837E99">
    <w:name w:val="4004DD5092504B2AA3FB461980E837E99"/>
    <w:rsid w:val="00344033"/>
    <w:pPr>
      <w:spacing w:after="270"/>
    </w:pPr>
    <w:rPr>
      <w:rFonts w:eastAsiaTheme="minorHAnsi"/>
      <w:lang w:val="en-US" w:eastAsia="en-US"/>
    </w:rPr>
  </w:style>
  <w:style w:type="paragraph" w:customStyle="1" w:styleId="6BAC6EF7659949AC9435E976EA8818CF9">
    <w:name w:val="6BAC6EF7659949AC9435E976EA8818CF9"/>
    <w:rsid w:val="00344033"/>
    <w:pPr>
      <w:spacing w:after="270"/>
    </w:pPr>
    <w:rPr>
      <w:rFonts w:eastAsiaTheme="minorHAnsi"/>
      <w:lang w:val="en-US" w:eastAsia="en-US"/>
    </w:rPr>
  </w:style>
  <w:style w:type="paragraph" w:customStyle="1" w:styleId="21F4CA4CBDD84516B6D4F1BE002EDA469">
    <w:name w:val="21F4CA4CBDD84516B6D4F1BE002EDA469"/>
    <w:rsid w:val="00344033"/>
    <w:pPr>
      <w:spacing w:after="270"/>
    </w:pPr>
    <w:rPr>
      <w:rFonts w:eastAsiaTheme="minorHAnsi"/>
      <w:lang w:val="en-US" w:eastAsia="en-US"/>
    </w:rPr>
  </w:style>
  <w:style w:type="paragraph" w:customStyle="1" w:styleId="E67B2B3A7DB24707B02D39B8ADB4244F9">
    <w:name w:val="E67B2B3A7DB24707B02D39B8ADB4244F9"/>
    <w:rsid w:val="00344033"/>
    <w:pPr>
      <w:spacing w:after="270"/>
    </w:pPr>
    <w:rPr>
      <w:rFonts w:eastAsiaTheme="minorHAnsi"/>
      <w:lang w:val="en-US" w:eastAsia="en-US"/>
    </w:rPr>
  </w:style>
  <w:style w:type="paragraph" w:customStyle="1" w:styleId="A2DF245346964DCAA81CFDD66D3EF8839">
    <w:name w:val="A2DF245346964DCAA81CFDD66D3EF8839"/>
    <w:rsid w:val="00344033"/>
    <w:pPr>
      <w:spacing w:after="270"/>
    </w:pPr>
    <w:rPr>
      <w:rFonts w:eastAsiaTheme="minorHAnsi"/>
      <w:lang w:val="en-US" w:eastAsia="en-US"/>
    </w:rPr>
  </w:style>
  <w:style w:type="paragraph" w:customStyle="1" w:styleId="EA0EAC7BA64A4BD490E21F91AFC0D11D9">
    <w:name w:val="EA0EAC7BA64A4BD490E21F91AFC0D11D9"/>
    <w:rsid w:val="00344033"/>
    <w:pPr>
      <w:spacing w:after="270"/>
    </w:pPr>
    <w:rPr>
      <w:rFonts w:eastAsiaTheme="minorHAnsi"/>
      <w:lang w:val="en-US" w:eastAsia="en-US"/>
    </w:rPr>
  </w:style>
  <w:style w:type="paragraph" w:customStyle="1" w:styleId="88C5FFC97C4A4471B3BB827173D747679">
    <w:name w:val="88C5FFC97C4A4471B3BB827173D747679"/>
    <w:rsid w:val="00344033"/>
    <w:pPr>
      <w:spacing w:after="270"/>
    </w:pPr>
    <w:rPr>
      <w:rFonts w:eastAsiaTheme="minorHAnsi"/>
      <w:lang w:val="en-US" w:eastAsia="en-US"/>
    </w:rPr>
  </w:style>
  <w:style w:type="paragraph" w:customStyle="1" w:styleId="69F7C0DA48CE4C98A7138500412CB6279">
    <w:name w:val="69F7C0DA48CE4C98A7138500412CB6279"/>
    <w:rsid w:val="00344033"/>
    <w:pPr>
      <w:spacing w:after="270"/>
    </w:pPr>
    <w:rPr>
      <w:rFonts w:eastAsiaTheme="minorHAnsi"/>
      <w:lang w:val="en-US" w:eastAsia="en-US"/>
    </w:rPr>
  </w:style>
  <w:style w:type="paragraph" w:customStyle="1" w:styleId="B1611CB293164EF8B2D388489FF1C3299">
    <w:name w:val="B1611CB293164EF8B2D388489FF1C3299"/>
    <w:rsid w:val="00344033"/>
    <w:pPr>
      <w:spacing w:after="270"/>
    </w:pPr>
    <w:rPr>
      <w:rFonts w:eastAsiaTheme="minorHAnsi"/>
      <w:lang w:val="en-US" w:eastAsia="en-US"/>
    </w:rPr>
  </w:style>
  <w:style w:type="paragraph" w:customStyle="1" w:styleId="B79F80F58DE0425C998E4E10D7481EA99">
    <w:name w:val="B79F80F58DE0425C998E4E10D7481EA99"/>
    <w:rsid w:val="00344033"/>
    <w:pPr>
      <w:spacing w:after="270"/>
    </w:pPr>
    <w:rPr>
      <w:rFonts w:eastAsiaTheme="minorHAnsi"/>
      <w:lang w:val="en-US" w:eastAsia="en-US"/>
    </w:rPr>
  </w:style>
  <w:style w:type="paragraph" w:customStyle="1" w:styleId="AA5FB8AF0D8F403397C6ABE5951F915D9">
    <w:name w:val="AA5FB8AF0D8F403397C6ABE5951F915D9"/>
    <w:rsid w:val="00344033"/>
    <w:pPr>
      <w:spacing w:after="270"/>
    </w:pPr>
    <w:rPr>
      <w:rFonts w:eastAsiaTheme="minorHAnsi"/>
      <w:lang w:val="en-US" w:eastAsia="en-US"/>
    </w:rPr>
  </w:style>
  <w:style w:type="paragraph" w:customStyle="1" w:styleId="995ABDE3A6664C97B62FD50C036CF22F9">
    <w:name w:val="995ABDE3A6664C97B62FD50C036CF22F9"/>
    <w:rsid w:val="00344033"/>
    <w:pPr>
      <w:spacing w:after="270"/>
    </w:pPr>
    <w:rPr>
      <w:rFonts w:eastAsiaTheme="minorHAnsi"/>
      <w:lang w:val="en-US" w:eastAsia="en-US"/>
    </w:rPr>
  </w:style>
  <w:style w:type="paragraph" w:customStyle="1" w:styleId="57044A6C707F412BB5A7A65CB66BFF489">
    <w:name w:val="57044A6C707F412BB5A7A65CB66BFF489"/>
    <w:rsid w:val="00344033"/>
    <w:pPr>
      <w:spacing w:after="270"/>
    </w:pPr>
    <w:rPr>
      <w:rFonts w:eastAsiaTheme="minorHAnsi"/>
      <w:lang w:val="en-US" w:eastAsia="en-US"/>
    </w:rPr>
  </w:style>
  <w:style w:type="paragraph" w:customStyle="1" w:styleId="E9C8D359D0134A40B6D3AE29ED5FF7958">
    <w:name w:val="E9C8D359D0134A40B6D3AE29ED5FF7958"/>
    <w:rsid w:val="00344033"/>
    <w:pPr>
      <w:spacing w:after="270"/>
    </w:pPr>
    <w:rPr>
      <w:rFonts w:eastAsiaTheme="minorHAnsi"/>
      <w:lang w:val="en-US" w:eastAsia="en-US"/>
    </w:rPr>
  </w:style>
  <w:style w:type="paragraph" w:customStyle="1" w:styleId="85EEE391A38A4F18A8511CCFA3F2FBF19">
    <w:name w:val="85EEE391A38A4F18A8511CCFA3F2FBF19"/>
    <w:rsid w:val="00344033"/>
    <w:pPr>
      <w:spacing w:after="270"/>
    </w:pPr>
    <w:rPr>
      <w:rFonts w:eastAsiaTheme="minorHAnsi"/>
      <w:lang w:val="en-US" w:eastAsia="en-US"/>
    </w:rPr>
  </w:style>
  <w:style w:type="paragraph" w:customStyle="1" w:styleId="CEA96E50D8DE44C39526F2DB2190DD499">
    <w:name w:val="CEA96E50D8DE44C39526F2DB2190DD499"/>
    <w:rsid w:val="00344033"/>
    <w:pPr>
      <w:spacing w:after="270"/>
    </w:pPr>
    <w:rPr>
      <w:rFonts w:eastAsiaTheme="minorHAnsi"/>
      <w:lang w:val="en-US" w:eastAsia="en-US"/>
    </w:rPr>
  </w:style>
  <w:style w:type="paragraph" w:customStyle="1" w:styleId="16399B701D744AF6BC1DF1E510CD72C09">
    <w:name w:val="16399B701D744AF6BC1DF1E510CD72C09"/>
    <w:rsid w:val="00344033"/>
    <w:pPr>
      <w:spacing w:after="270"/>
    </w:pPr>
    <w:rPr>
      <w:rFonts w:eastAsiaTheme="minorHAnsi"/>
      <w:lang w:val="en-US" w:eastAsia="en-US"/>
    </w:rPr>
  </w:style>
  <w:style w:type="paragraph" w:customStyle="1" w:styleId="7651D7532F4742A79F7E93F2255E1FD39">
    <w:name w:val="7651D7532F4742A79F7E93F2255E1FD39"/>
    <w:rsid w:val="00344033"/>
    <w:pPr>
      <w:spacing w:after="270"/>
    </w:pPr>
    <w:rPr>
      <w:rFonts w:eastAsiaTheme="minorHAnsi"/>
      <w:lang w:val="en-US" w:eastAsia="en-US"/>
    </w:rPr>
  </w:style>
  <w:style w:type="paragraph" w:customStyle="1" w:styleId="B3137166856D4E4CB388E13960C205209">
    <w:name w:val="B3137166856D4E4CB388E13960C205209"/>
    <w:rsid w:val="00344033"/>
    <w:pPr>
      <w:spacing w:after="270"/>
    </w:pPr>
    <w:rPr>
      <w:rFonts w:eastAsiaTheme="minorHAnsi"/>
      <w:lang w:val="en-US" w:eastAsia="en-US"/>
    </w:rPr>
  </w:style>
  <w:style w:type="paragraph" w:customStyle="1" w:styleId="BD5D9C0BA0F749339902388E87C7CB1E9">
    <w:name w:val="BD5D9C0BA0F749339902388E87C7CB1E9"/>
    <w:rsid w:val="00344033"/>
    <w:pPr>
      <w:spacing w:after="270"/>
    </w:pPr>
    <w:rPr>
      <w:rFonts w:eastAsiaTheme="minorHAnsi"/>
      <w:lang w:val="en-US" w:eastAsia="en-US"/>
    </w:rPr>
  </w:style>
  <w:style w:type="paragraph" w:customStyle="1" w:styleId="323388C776E64690B182EB853D9B2B579">
    <w:name w:val="323388C776E64690B182EB853D9B2B579"/>
    <w:rsid w:val="00344033"/>
    <w:pPr>
      <w:spacing w:after="270"/>
    </w:pPr>
    <w:rPr>
      <w:rFonts w:eastAsiaTheme="minorHAnsi"/>
      <w:lang w:val="en-US" w:eastAsia="en-US"/>
    </w:rPr>
  </w:style>
  <w:style w:type="paragraph" w:customStyle="1" w:styleId="3D9562B597F14C07AA843DD87273454F9">
    <w:name w:val="3D9562B597F14C07AA843DD87273454F9"/>
    <w:rsid w:val="00344033"/>
    <w:pPr>
      <w:spacing w:after="270"/>
    </w:pPr>
    <w:rPr>
      <w:rFonts w:eastAsiaTheme="minorHAnsi"/>
      <w:lang w:val="en-US" w:eastAsia="en-US"/>
    </w:rPr>
  </w:style>
  <w:style w:type="paragraph" w:customStyle="1" w:styleId="E10408CFFABD4D869D2CF804E5CB48409">
    <w:name w:val="E10408CFFABD4D869D2CF804E5CB48409"/>
    <w:rsid w:val="00344033"/>
    <w:pPr>
      <w:spacing w:after="270"/>
    </w:pPr>
    <w:rPr>
      <w:rFonts w:eastAsiaTheme="minorHAnsi"/>
      <w:lang w:val="en-US" w:eastAsia="en-US"/>
    </w:rPr>
  </w:style>
  <w:style w:type="paragraph" w:customStyle="1" w:styleId="49825F5614D349EDB7AB6824C5A3C9449">
    <w:name w:val="49825F5614D349EDB7AB6824C5A3C9449"/>
    <w:rsid w:val="00344033"/>
    <w:pPr>
      <w:spacing w:after="270"/>
    </w:pPr>
    <w:rPr>
      <w:rFonts w:eastAsiaTheme="minorHAnsi"/>
      <w:lang w:val="en-US" w:eastAsia="en-US"/>
    </w:rPr>
  </w:style>
  <w:style w:type="paragraph" w:customStyle="1" w:styleId="E54F4B4CBC84403099EFA1722D01D6509">
    <w:name w:val="E54F4B4CBC84403099EFA1722D01D6509"/>
    <w:rsid w:val="00344033"/>
    <w:pPr>
      <w:spacing w:after="270"/>
    </w:pPr>
    <w:rPr>
      <w:rFonts w:eastAsiaTheme="minorHAnsi"/>
      <w:lang w:val="en-US" w:eastAsia="en-US"/>
    </w:rPr>
  </w:style>
  <w:style w:type="paragraph" w:customStyle="1" w:styleId="C0FA1CDB3B2542DE83FE037FC4E755899">
    <w:name w:val="C0FA1CDB3B2542DE83FE037FC4E755899"/>
    <w:rsid w:val="00344033"/>
    <w:pPr>
      <w:spacing w:after="270"/>
    </w:pPr>
    <w:rPr>
      <w:rFonts w:eastAsiaTheme="minorHAnsi"/>
      <w:lang w:val="en-US" w:eastAsia="en-US"/>
    </w:rPr>
  </w:style>
  <w:style w:type="paragraph" w:customStyle="1" w:styleId="83AE2B1C3A8749AE86D924370457AB839">
    <w:name w:val="83AE2B1C3A8749AE86D924370457AB839"/>
    <w:rsid w:val="00344033"/>
    <w:pPr>
      <w:spacing w:after="270"/>
    </w:pPr>
    <w:rPr>
      <w:rFonts w:eastAsiaTheme="minorHAnsi"/>
      <w:lang w:val="en-US" w:eastAsia="en-US"/>
    </w:rPr>
  </w:style>
  <w:style w:type="paragraph" w:customStyle="1" w:styleId="7B6B8675A75942198E3766098FB4A9229">
    <w:name w:val="7B6B8675A75942198E3766098FB4A9229"/>
    <w:rsid w:val="00344033"/>
    <w:pPr>
      <w:spacing w:after="270"/>
    </w:pPr>
    <w:rPr>
      <w:rFonts w:eastAsiaTheme="minorHAnsi"/>
      <w:lang w:val="en-US" w:eastAsia="en-US"/>
    </w:rPr>
  </w:style>
  <w:style w:type="paragraph" w:customStyle="1" w:styleId="6444D8EDF6B14F7AB8A66E5F487E89409">
    <w:name w:val="6444D8EDF6B14F7AB8A66E5F487E89409"/>
    <w:rsid w:val="00344033"/>
    <w:pPr>
      <w:spacing w:after="270"/>
    </w:pPr>
    <w:rPr>
      <w:rFonts w:eastAsiaTheme="minorHAnsi"/>
      <w:lang w:val="en-US" w:eastAsia="en-US"/>
    </w:rPr>
  </w:style>
  <w:style w:type="paragraph" w:customStyle="1" w:styleId="95543A227384426B84E59DDE3D389A6F9">
    <w:name w:val="95543A227384426B84E59DDE3D389A6F9"/>
    <w:rsid w:val="00344033"/>
    <w:pPr>
      <w:spacing w:after="270"/>
    </w:pPr>
    <w:rPr>
      <w:rFonts w:eastAsiaTheme="minorHAnsi"/>
      <w:lang w:val="en-US" w:eastAsia="en-US"/>
    </w:rPr>
  </w:style>
  <w:style w:type="paragraph" w:customStyle="1" w:styleId="B86CD43E3A714EBEA53F5507439B53E49">
    <w:name w:val="B86CD43E3A714EBEA53F5507439B53E49"/>
    <w:rsid w:val="00344033"/>
    <w:pPr>
      <w:spacing w:after="270"/>
    </w:pPr>
    <w:rPr>
      <w:rFonts w:eastAsiaTheme="minorHAnsi"/>
      <w:lang w:val="en-US" w:eastAsia="en-US"/>
    </w:rPr>
  </w:style>
  <w:style w:type="paragraph" w:customStyle="1" w:styleId="04E919483C3147EDA10F8E5A6AFE2A5D9">
    <w:name w:val="04E919483C3147EDA10F8E5A6AFE2A5D9"/>
    <w:rsid w:val="00344033"/>
    <w:pPr>
      <w:spacing w:after="270"/>
    </w:pPr>
    <w:rPr>
      <w:rFonts w:eastAsiaTheme="minorHAnsi"/>
      <w:lang w:val="en-US" w:eastAsia="en-US"/>
    </w:rPr>
  </w:style>
  <w:style w:type="paragraph" w:customStyle="1" w:styleId="89D5F39ACF0C453B9502948148E2BB279">
    <w:name w:val="89D5F39ACF0C453B9502948148E2BB279"/>
    <w:rsid w:val="00344033"/>
    <w:pPr>
      <w:spacing w:after="270"/>
    </w:pPr>
    <w:rPr>
      <w:rFonts w:eastAsiaTheme="minorHAnsi"/>
      <w:lang w:val="en-US" w:eastAsia="en-US"/>
    </w:rPr>
  </w:style>
  <w:style w:type="paragraph" w:customStyle="1" w:styleId="4E3C950BEE3C4A0F925E886E289BEE0F9">
    <w:name w:val="4E3C950BEE3C4A0F925E886E289BEE0F9"/>
    <w:rsid w:val="00344033"/>
    <w:pPr>
      <w:spacing w:after="270"/>
    </w:pPr>
    <w:rPr>
      <w:rFonts w:eastAsiaTheme="minorHAnsi"/>
      <w:lang w:val="en-US" w:eastAsia="en-US"/>
    </w:rPr>
  </w:style>
  <w:style w:type="paragraph" w:customStyle="1" w:styleId="E26BA60A9EBD4F0CA4EE02724E776D8E9">
    <w:name w:val="E26BA60A9EBD4F0CA4EE02724E776D8E9"/>
    <w:rsid w:val="00344033"/>
    <w:pPr>
      <w:spacing w:after="270"/>
    </w:pPr>
    <w:rPr>
      <w:rFonts w:eastAsiaTheme="minorHAnsi"/>
      <w:lang w:val="en-US" w:eastAsia="en-US"/>
    </w:rPr>
  </w:style>
  <w:style w:type="paragraph" w:customStyle="1" w:styleId="32081E781A714A6EB4A7D2DABC22FF2F9">
    <w:name w:val="32081E781A714A6EB4A7D2DABC22FF2F9"/>
    <w:rsid w:val="00344033"/>
    <w:pPr>
      <w:spacing w:after="270"/>
    </w:pPr>
    <w:rPr>
      <w:rFonts w:eastAsiaTheme="minorHAnsi"/>
      <w:lang w:val="en-US" w:eastAsia="en-US"/>
    </w:rPr>
  </w:style>
  <w:style w:type="paragraph" w:customStyle="1" w:styleId="5B5FBBF16F8A41D4B485013D4186E7899">
    <w:name w:val="5B5FBBF16F8A41D4B485013D4186E7899"/>
    <w:rsid w:val="00344033"/>
    <w:pPr>
      <w:spacing w:after="270"/>
    </w:pPr>
    <w:rPr>
      <w:rFonts w:eastAsiaTheme="minorHAnsi"/>
      <w:lang w:val="en-US" w:eastAsia="en-US"/>
    </w:rPr>
  </w:style>
  <w:style w:type="paragraph" w:customStyle="1" w:styleId="61D90EDC697943768B4CF364A3F718799">
    <w:name w:val="61D90EDC697943768B4CF364A3F718799"/>
    <w:rsid w:val="00344033"/>
    <w:pPr>
      <w:spacing w:after="270"/>
    </w:pPr>
    <w:rPr>
      <w:rFonts w:eastAsiaTheme="minorHAnsi"/>
      <w:lang w:val="en-US" w:eastAsia="en-US"/>
    </w:rPr>
  </w:style>
  <w:style w:type="paragraph" w:customStyle="1" w:styleId="44BF01C1A884450B8B859EC561BBF3079">
    <w:name w:val="44BF01C1A884450B8B859EC561BBF3079"/>
    <w:rsid w:val="00344033"/>
    <w:pPr>
      <w:spacing w:after="270"/>
    </w:pPr>
    <w:rPr>
      <w:rFonts w:eastAsiaTheme="minorHAnsi"/>
      <w:lang w:val="en-US" w:eastAsia="en-US"/>
    </w:rPr>
  </w:style>
  <w:style w:type="paragraph" w:customStyle="1" w:styleId="F09C3832A5234E77B114B113EC71A6829">
    <w:name w:val="F09C3832A5234E77B114B113EC71A6829"/>
    <w:rsid w:val="00344033"/>
    <w:pPr>
      <w:spacing w:after="270"/>
    </w:pPr>
    <w:rPr>
      <w:rFonts w:eastAsiaTheme="minorHAnsi"/>
      <w:lang w:val="en-US" w:eastAsia="en-US"/>
    </w:rPr>
  </w:style>
  <w:style w:type="paragraph" w:customStyle="1" w:styleId="3C4C74B81F494EDEB10153AF05A0EA4E9">
    <w:name w:val="3C4C74B81F494EDEB10153AF05A0EA4E9"/>
    <w:rsid w:val="00344033"/>
    <w:pPr>
      <w:spacing w:after="270"/>
    </w:pPr>
    <w:rPr>
      <w:rFonts w:eastAsiaTheme="minorHAnsi"/>
      <w:lang w:val="en-US" w:eastAsia="en-US"/>
    </w:rPr>
  </w:style>
  <w:style w:type="paragraph" w:customStyle="1" w:styleId="3BE9ADB1E52D4656A41C9A5E98AA7C279">
    <w:name w:val="3BE9ADB1E52D4656A41C9A5E98AA7C279"/>
    <w:rsid w:val="00344033"/>
    <w:pPr>
      <w:spacing w:after="270"/>
    </w:pPr>
    <w:rPr>
      <w:rFonts w:eastAsiaTheme="minorHAnsi"/>
      <w:lang w:val="en-US" w:eastAsia="en-US"/>
    </w:rPr>
  </w:style>
  <w:style w:type="paragraph" w:customStyle="1" w:styleId="B915C448EDC34F46BAB4806A3BDCC18D9">
    <w:name w:val="B915C448EDC34F46BAB4806A3BDCC18D9"/>
    <w:rsid w:val="00344033"/>
    <w:pPr>
      <w:spacing w:after="270"/>
    </w:pPr>
    <w:rPr>
      <w:rFonts w:eastAsiaTheme="minorHAnsi"/>
      <w:lang w:val="en-US" w:eastAsia="en-US"/>
    </w:rPr>
  </w:style>
  <w:style w:type="paragraph" w:customStyle="1" w:styleId="FC446851A863440FBA8757D82E8FC7E39">
    <w:name w:val="FC446851A863440FBA8757D82E8FC7E39"/>
    <w:rsid w:val="00344033"/>
    <w:pPr>
      <w:spacing w:after="270"/>
    </w:pPr>
    <w:rPr>
      <w:rFonts w:eastAsiaTheme="minorHAnsi"/>
      <w:lang w:val="en-US" w:eastAsia="en-US"/>
    </w:rPr>
  </w:style>
  <w:style w:type="paragraph" w:customStyle="1" w:styleId="98BFBF39B21E40C7A54C45EDBAEA4AD49">
    <w:name w:val="98BFBF39B21E40C7A54C45EDBAEA4AD49"/>
    <w:rsid w:val="00344033"/>
    <w:pPr>
      <w:spacing w:after="270"/>
    </w:pPr>
    <w:rPr>
      <w:rFonts w:eastAsiaTheme="minorHAnsi"/>
      <w:lang w:val="en-US" w:eastAsia="en-US"/>
    </w:rPr>
  </w:style>
  <w:style w:type="paragraph" w:customStyle="1" w:styleId="52085E78E3624DA7B4D6C75D1EEC454E9">
    <w:name w:val="52085E78E3624DA7B4D6C75D1EEC454E9"/>
    <w:rsid w:val="00344033"/>
    <w:pPr>
      <w:spacing w:after="270"/>
    </w:pPr>
    <w:rPr>
      <w:rFonts w:eastAsiaTheme="minorHAnsi"/>
      <w:lang w:val="en-US" w:eastAsia="en-US"/>
    </w:rPr>
  </w:style>
  <w:style w:type="paragraph" w:customStyle="1" w:styleId="8E0E62F3BF6A4BE5B5AF62FB3E145FEF9">
    <w:name w:val="8E0E62F3BF6A4BE5B5AF62FB3E145FEF9"/>
    <w:rsid w:val="00344033"/>
    <w:pPr>
      <w:spacing w:after="270"/>
    </w:pPr>
    <w:rPr>
      <w:rFonts w:eastAsiaTheme="minorHAnsi"/>
      <w:lang w:val="en-US" w:eastAsia="en-US"/>
    </w:rPr>
  </w:style>
  <w:style w:type="paragraph" w:customStyle="1" w:styleId="13DAB94408B54F70A57CD2EB37DA219B9">
    <w:name w:val="13DAB94408B54F70A57CD2EB37DA219B9"/>
    <w:rsid w:val="00344033"/>
    <w:pPr>
      <w:spacing w:after="270"/>
    </w:pPr>
    <w:rPr>
      <w:rFonts w:eastAsiaTheme="minorHAnsi"/>
      <w:lang w:val="en-US" w:eastAsia="en-US"/>
    </w:rPr>
  </w:style>
  <w:style w:type="paragraph" w:customStyle="1" w:styleId="9719EE83A1A840D4BA733475CEF52CB59">
    <w:name w:val="9719EE83A1A840D4BA733475CEF52CB59"/>
    <w:rsid w:val="00344033"/>
    <w:pPr>
      <w:spacing w:after="270"/>
    </w:pPr>
    <w:rPr>
      <w:rFonts w:eastAsiaTheme="minorHAnsi"/>
      <w:lang w:val="en-US" w:eastAsia="en-US"/>
    </w:rPr>
  </w:style>
  <w:style w:type="paragraph" w:customStyle="1" w:styleId="1A361F45555345B18B81F389A30F1C239">
    <w:name w:val="1A361F45555345B18B81F389A30F1C239"/>
    <w:rsid w:val="00344033"/>
    <w:pPr>
      <w:spacing w:after="270"/>
    </w:pPr>
    <w:rPr>
      <w:rFonts w:eastAsiaTheme="minorHAnsi"/>
      <w:lang w:val="en-US" w:eastAsia="en-US"/>
    </w:rPr>
  </w:style>
  <w:style w:type="paragraph" w:customStyle="1" w:styleId="57B3271778B3464A896B4801028EDCF19">
    <w:name w:val="57B3271778B3464A896B4801028EDCF19"/>
    <w:rsid w:val="00344033"/>
    <w:pPr>
      <w:spacing w:after="270"/>
    </w:pPr>
    <w:rPr>
      <w:rFonts w:eastAsiaTheme="minorHAnsi"/>
      <w:lang w:val="en-US" w:eastAsia="en-US"/>
    </w:rPr>
  </w:style>
  <w:style w:type="paragraph" w:customStyle="1" w:styleId="6FE48FC6786E40E182A243D0D4B6A5029">
    <w:name w:val="6FE48FC6786E40E182A243D0D4B6A5029"/>
    <w:rsid w:val="00344033"/>
    <w:pPr>
      <w:spacing w:after="270"/>
    </w:pPr>
    <w:rPr>
      <w:rFonts w:eastAsiaTheme="minorHAnsi"/>
      <w:lang w:val="en-US" w:eastAsia="en-US"/>
    </w:rPr>
  </w:style>
  <w:style w:type="paragraph" w:customStyle="1" w:styleId="79ED8CEAD8644B36AEE89FC75F1D41CE9">
    <w:name w:val="79ED8CEAD8644B36AEE89FC75F1D41CE9"/>
    <w:rsid w:val="00344033"/>
    <w:pPr>
      <w:spacing w:after="270"/>
    </w:pPr>
    <w:rPr>
      <w:rFonts w:eastAsiaTheme="minorHAnsi"/>
      <w:lang w:val="en-US" w:eastAsia="en-US"/>
    </w:rPr>
  </w:style>
  <w:style w:type="paragraph" w:customStyle="1" w:styleId="A6EE821A752746CC8E947E97DA0410809">
    <w:name w:val="A6EE821A752746CC8E947E97DA0410809"/>
    <w:rsid w:val="00344033"/>
    <w:pPr>
      <w:spacing w:after="270"/>
    </w:pPr>
    <w:rPr>
      <w:rFonts w:eastAsiaTheme="minorHAnsi"/>
      <w:lang w:val="en-US" w:eastAsia="en-US"/>
    </w:rPr>
  </w:style>
  <w:style w:type="paragraph" w:customStyle="1" w:styleId="AF10E6385A0649888DB445AB5504A2EC9">
    <w:name w:val="AF10E6385A0649888DB445AB5504A2EC9"/>
    <w:rsid w:val="00344033"/>
    <w:pPr>
      <w:spacing w:after="270"/>
    </w:pPr>
    <w:rPr>
      <w:rFonts w:eastAsiaTheme="minorHAnsi"/>
      <w:lang w:val="en-US" w:eastAsia="en-US"/>
    </w:rPr>
  </w:style>
  <w:style w:type="paragraph" w:customStyle="1" w:styleId="6A27EB9B66E34AE7AAE423FE0321E6BE9">
    <w:name w:val="6A27EB9B66E34AE7AAE423FE0321E6BE9"/>
    <w:rsid w:val="00344033"/>
    <w:pPr>
      <w:spacing w:after="270"/>
    </w:pPr>
    <w:rPr>
      <w:rFonts w:eastAsiaTheme="minorHAnsi"/>
      <w:lang w:val="en-US" w:eastAsia="en-US"/>
    </w:rPr>
  </w:style>
  <w:style w:type="paragraph" w:customStyle="1" w:styleId="3504626ADA10463B96CC22870D29ABCB9">
    <w:name w:val="3504626ADA10463B96CC22870D29ABCB9"/>
    <w:rsid w:val="00344033"/>
    <w:pPr>
      <w:spacing w:after="270"/>
    </w:pPr>
    <w:rPr>
      <w:rFonts w:eastAsiaTheme="minorHAnsi"/>
      <w:lang w:val="en-US" w:eastAsia="en-US"/>
    </w:rPr>
  </w:style>
  <w:style w:type="paragraph" w:customStyle="1" w:styleId="DAAF2E586D7B418F891128834D8197C29">
    <w:name w:val="DAAF2E586D7B418F891128834D8197C29"/>
    <w:rsid w:val="00344033"/>
    <w:pPr>
      <w:spacing w:after="270"/>
    </w:pPr>
    <w:rPr>
      <w:rFonts w:eastAsiaTheme="minorHAnsi"/>
      <w:lang w:val="en-US" w:eastAsia="en-US"/>
    </w:rPr>
  </w:style>
  <w:style w:type="paragraph" w:customStyle="1" w:styleId="A5E96F3A555D4202A1E943CF10744B7A9">
    <w:name w:val="A5E96F3A555D4202A1E943CF10744B7A9"/>
    <w:rsid w:val="00344033"/>
    <w:pPr>
      <w:spacing w:after="270"/>
    </w:pPr>
    <w:rPr>
      <w:rFonts w:eastAsiaTheme="minorHAnsi"/>
      <w:lang w:val="en-US" w:eastAsia="en-US"/>
    </w:rPr>
  </w:style>
  <w:style w:type="paragraph" w:customStyle="1" w:styleId="940BD53226F84FCFAB084CA19560AD5D9">
    <w:name w:val="940BD53226F84FCFAB084CA19560AD5D9"/>
    <w:rsid w:val="00344033"/>
    <w:pPr>
      <w:spacing w:after="270"/>
    </w:pPr>
    <w:rPr>
      <w:rFonts w:eastAsiaTheme="minorHAnsi"/>
      <w:lang w:val="en-US" w:eastAsia="en-US"/>
    </w:rPr>
  </w:style>
  <w:style w:type="paragraph" w:customStyle="1" w:styleId="630065ECBD4A43C98CFFD1DA9B04666C9">
    <w:name w:val="630065ECBD4A43C98CFFD1DA9B04666C9"/>
    <w:rsid w:val="00344033"/>
    <w:pPr>
      <w:spacing w:after="270"/>
    </w:pPr>
    <w:rPr>
      <w:rFonts w:eastAsiaTheme="minorHAnsi"/>
      <w:lang w:val="en-US" w:eastAsia="en-US"/>
    </w:rPr>
  </w:style>
  <w:style w:type="paragraph" w:customStyle="1" w:styleId="F4D9705FEB884B2E985AFB17AEA26ACC9">
    <w:name w:val="F4D9705FEB884B2E985AFB17AEA26ACC9"/>
    <w:rsid w:val="00344033"/>
    <w:pPr>
      <w:spacing w:after="270"/>
    </w:pPr>
    <w:rPr>
      <w:rFonts w:eastAsiaTheme="minorHAnsi"/>
      <w:lang w:val="en-US" w:eastAsia="en-US"/>
    </w:rPr>
  </w:style>
  <w:style w:type="paragraph" w:customStyle="1" w:styleId="9E92CEFB545A4D12A245AEF6947B29CC9">
    <w:name w:val="9E92CEFB545A4D12A245AEF6947B29CC9"/>
    <w:rsid w:val="00344033"/>
    <w:pPr>
      <w:spacing w:after="270"/>
    </w:pPr>
    <w:rPr>
      <w:rFonts w:eastAsiaTheme="minorHAnsi"/>
      <w:lang w:val="en-US" w:eastAsia="en-US"/>
    </w:rPr>
  </w:style>
  <w:style w:type="paragraph" w:customStyle="1" w:styleId="BDB6A02E24D348A483FEFA8EC749F7499">
    <w:name w:val="BDB6A02E24D348A483FEFA8EC749F7499"/>
    <w:rsid w:val="00344033"/>
    <w:pPr>
      <w:spacing w:after="270"/>
    </w:pPr>
    <w:rPr>
      <w:rFonts w:eastAsiaTheme="minorHAnsi"/>
      <w:lang w:val="en-US" w:eastAsia="en-US"/>
    </w:rPr>
  </w:style>
  <w:style w:type="paragraph" w:customStyle="1" w:styleId="E839D53D59D24A95BE8CF6B4AD7A90019">
    <w:name w:val="E839D53D59D24A95BE8CF6B4AD7A90019"/>
    <w:rsid w:val="00344033"/>
    <w:pPr>
      <w:spacing w:after="270"/>
    </w:pPr>
    <w:rPr>
      <w:rFonts w:eastAsiaTheme="minorHAnsi"/>
      <w:lang w:val="en-US" w:eastAsia="en-US"/>
    </w:rPr>
  </w:style>
  <w:style w:type="paragraph" w:customStyle="1" w:styleId="CDB973805858479DB4561505FF7767F89">
    <w:name w:val="CDB973805858479DB4561505FF7767F89"/>
    <w:rsid w:val="00344033"/>
    <w:pPr>
      <w:spacing w:after="270"/>
    </w:pPr>
    <w:rPr>
      <w:rFonts w:eastAsiaTheme="minorHAnsi"/>
      <w:lang w:val="en-US" w:eastAsia="en-US"/>
    </w:rPr>
  </w:style>
  <w:style w:type="paragraph" w:customStyle="1" w:styleId="43CEA115562E4E48AD51D190900D458D9">
    <w:name w:val="43CEA115562E4E48AD51D190900D458D9"/>
    <w:rsid w:val="00344033"/>
    <w:pPr>
      <w:spacing w:after="270"/>
    </w:pPr>
    <w:rPr>
      <w:rFonts w:eastAsiaTheme="minorHAnsi"/>
      <w:lang w:val="en-US" w:eastAsia="en-US"/>
    </w:rPr>
  </w:style>
  <w:style w:type="paragraph" w:customStyle="1" w:styleId="B2C40997E5364D6F980D49B403A93EE59">
    <w:name w:val="B2C40997E5364D6F980D49B403A93EE59"/>
    <w:rsid w:val="00344033"/>
    <w:pPr>
      <w:spacing w:after="270"/>
    </w:pPr>
    <w:rPr>
      <w:rFonts w:eastAsiaTheme="minorHAnsi"/>
      <w:lang w:val="en-US" w:eastAsia="en-US"/>
    </w:rPr>
  </w:style>
  <w:style w:type="paragraph" w:customStyle="1" w:styleId="23BEE28DB18B466FA8A28408BA0F99079">
    <w:name w:val="23BEE28DB18B466FA8A28408BA0F99079"/>
    <w:rsid w:val="00344033"/>
    <w:pPr>
      <w:spacing w:after="270"/>
    </w:pPr>
    <w:rPr>
      <w:rFonts w:eastAsiaTheme="minorHAnsi"/>
      <w:lang w:val="en-US" w:eastAsia="en-US"/>
    </w:rPr>
  </w:style>
  <w:style w:type="paragraph" w:customStyle="1" w:styleId="44E6B09808EF4A46A3AFFB71AC11C9C89">
    <w:name w:val="44E6B09808EF4A46A3AFFB71AC11C9C89"/>
    <w:rsid w:val="00344033"/>
    <w:pPr>
      <w:spacing w:after="270"/>
    </w:pPr>
    <w:rPr>
      <w:rFonts w:eastAsiaTheme="minorHAnsi"/>
      <w:lang w:val="en-US" w:eastAsia="en-US"/>
    </w:rPr>
  </w:style>
  <w:style w:type="paragraph" w:customStyle="1" w:styleId="B45109218ACA43D4AA59A26D44A6219A9">
    <w:name w:val="B45109218ACA43D4AA59A26D44A6219A9"/>
    <w:rsid w:val="00344033"/>
    <w:pPr>
      <w:spacing w:after="270"/>
    </w:pPr>
    <w:rPr>
      <w:rFonts w:eastAsiaTheme="minorHAnsi"/>
      <w:lang w:val="en-US" w:eastAsia="en-US"/>
    </w:rPr>
  </w:style>
  <w:style w:type="paragraph" w:customStyle="1" w:styleId="12DB2C2C70EE48FA9094EE469C3A1F019">
    <w:name w:val="12DB2C2C70EE48FA9094EE469C3A1F019"/>
    <w:rsid w:val="00344033"/>
    <w:pPr>
      <w:spacing w:after="270"/>
    </w:pPr>
    <w:rPr>
      <w:rFonts w:eastAsiaTheme="minorHAnsi"/>
      <w:lang w:val="en-US" w:eastAsia="en-US"/>
    </w:rPr>
  </w:style>
  <w:style w:type="paragraph" w:customStyle="1" w:styleId="82F114EB37CE47C68D450F4D8A6FCFE59">
    <w:name w:val="82F114EB37CE47C68D450F4D8A6FCFE59"/>
    <w:rsid w:val="00344033"/>
    <w:pPr>
      <w:spacing w:after="270"/>
    </w:pPr>
    <w:rPr>
      <w:rFonts w:eastAsiaTheme="minorHAnsi"/>
      <w:lang w:val="en-US" w:eastAsia="en-US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Georgian_Cover_2017">
  <a:themeElements>
    <a:clrScheme name="Georgian College Colour Palett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004B87"/>
      </a:accent1>
      <a:accent2>
        <a:srgbClr val="64A70B"/>
      </a:accent2>
      <a:accent3>
        <a:srgbClr val="00778B"/>
      </a:accent3>
      <a:accent4>
        <a:srgbClr val="77C5D5"/>
      </a:accent4>
      <a:accent5>
        <a:srgbClr val="333F48"/>
      </a:accent5>
      <a:accent6>
        <a:srgbClr val="E57200"/>
      </a:accent6>
      <a:hlink>
        <a:srgbClr val="F3D03E"/>
      </a:hlink>
      <a:folHlink>
        <a:srgbClr val="C4BFB6"/>
      </a:folHlink>
    </a:clrScheme>
    <a:fontScheme name="Georgian College Templates 2017">
      <a:majorFont>
        <a:latin typeface="Calibri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1E732EE381C1B42ACC919F4EF58DA1B" ma:contentTypeVersion="13" ma:contentTypeDescription="Create a new document." ma:contentTypeScope="" ma:versionID="5ea7fd564fed416bde30d3fce5555d7c">
  <xsd:schema xmlns:xsd="http://www.w3.org/2001/XMLSchema" xmlns:xs="http://www.w3.org/2001/XMLSchema" xmlns:p="http://schemas.microsoft.com/office/2006/metadata/properties" xmlns:ns3="b8041493-e162-4695-912a-3b043160a54b" xmlns:ns4="10db6b2f-dbe0-434b-ab5d-8a5f46b3face" targetNamespace="http://schemas.microsoft.com/office/2006/metadata/properties" ma:root="true" ma:fieldsID="c6289dac4647015ba66d971aa93bbec6" ns3:_="" ns4:_="">
    <xsd:import namespace="b8041493-e162-4695-912a-3b043160a54b"/>
    <xsd:import namespace="10db6b2f-dbe0-434b-ab5d-8a5f46b3face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SearchProperties" minOccurs="0"/>
                <xsd:element ref="ns4:MediaServiceDateTaken" minOccurs="0"/>
                <xsd:element ref="ns4:MediaLengthInSeconds" minOccurs="0"/>
                <xsd:element ref="ns4:MediaServiceAutoTags" minOccurs="0"/>
                <xsd:element ref="ns4:MediaServiceOCR" minOccurs="0"/>
                <xsd:element ref="ns4:MediaServiceGenerationTime" minOccurs="0"/>
                <xsd:element ref="ns4:MediaServiceEventHashCode" minOccurs="0"/>
                <xsd:element ref="ns4:_activity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8041493-e162-4695-912a-3b043160a54b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Sharing Hint Hash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0db6b2f-dbe0-434b-ab5d-8a5f46b3fac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Tags" ma:index="16" nillable="true" ma:displayName="Tags" ma:internalName="MediaServiceAutoTags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_activity" ma:index="20" nillable="true" ma:displayName="_activity" ma:hidden="true" ma:internalName="_activity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10db6b2f-dbe0-434b-ab5d-8a5f46b3face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DD482CE-265E-4FD2-9AC8-694BF3E1FE2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8041493-e162-4695-912a-3b043160a54b"/>
    <ds:schemaRef ds:uri="10db6b2f-dbe0-434b-ab5d-8a5f46b3fac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09FB2205-2B4D-4C09-A87F-682649021C49}">
  <ds:schemaRefs>
    <ds:schemaRef ds:uri="http://schemas.microsoft.com/office/2006/metadata/properties"/>
    <ds:schemaRef ds:uri="http://schemas.microsoft.com/office/infopath/2007/PartnerControls"/>
    <ds:schemaRef ds:uri="http://purl.org/dc/dcmitype/"/>
    <ds:schemaRef ds:uri="http://purl.org/dc/elements/1.1/"/>
    <ds:schemaRef ds:uri="b8041493-e162-4695-912a-3b043160a54b"/>
    <ds:schemaRef ds:uri="http://schemas.microsoft.com/office/2006/documentManagement/types"/>
    <ds:schemaRef ds:uri="http://www.w3.org/XML/1998/namespace"/>
    <ds:schemaRef ds:uri="http://purl.org/dc/terms/"/>
    <ds:schemaRef ds:uri="http://schemas.openxmlformats.org/package/2006/metadata/core-properties"/>
    <ds:schemaRef ds:uri="10db6b2f-dbe0-434b-ab5d-8a5f46b3face"/>
  </ds:schemaRefs>
</ds:datastoreItem>
</file>

<file path=customXml/itemProps3.xml><?xml version="1.0" encoding="utf-8"?>
<ds:datastoreItem xmlns:ds="http://schemas.openxmlformats.org/officeDocument/2006/customXml" ds:itemID="{C0F0E4D9-AE51-4E85-90E8-4950A240751E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A5030A0A-9523-4897-8EB3-01FEFBDBFA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Georgian_DOCUMENT_2017</Template>
  <TotalTime>37</TotalTime>
  <Pages>13</Pages>
  <Words>2951</Words>
  <Characters>16822</Characters>
  <Application>Microsoft Office Word</Application>
  <DocSecurity>0</DocSecurity>
  <Lines>140</Lines>
  <Paragraphs>39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Georgian College</Company>
  <LinksUpToDate>false</LinksUpToDate>
  <CharactersWithSpaces>19734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Mary Whittaker</dc:creator>
  <cp:keywords/>
  <dc:description/>
  <cp:lastModifiedBy>Prem Batten</cp:lastModifiedBy>
  <cp:revision>4</cp:revision>
  <cp:lastPrinted>2017-08-22T14:28:00Z</cp:lastPrinted>
  <dcterms:created xsi:type="dcterms:W3CDTF">2023-02-22T16:31:00Z</dcterms:created>
  <dcterms:modified xsi:type="dcterms:W3CDTF">2023-02-22T18:11:00Z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0x010100E1E732EE381C1B42ACC919F4EF58DA1B</vt:lpwstr>
  </property>
</Properties>
</file>